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47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4"/>
        <w:gridCol w:w="2123"/>
      </w:tblGrid>
      <w:tr w:rsidR="00871F12" w:rsidRPr="0021583A" w14:paraId="69A64AEE" w14:textId="77777777" w:rsidTr="00BB3208">
        <w:trPr>
          <w:trHeight w:val="643"/>
        </w:trPr>
        <w:tc>
          <w:tcPr>
            <w:tcW w:w="6525" w:type="dxa"/>
          </w:tcPr>
          <w:p w14:paraId="7C1670D2" w14:textId="61052B79" w:rsidR="00871F12" w:rsidRPr="0021583A" w:rsidRDefault="002514A9" w:rsidP="0021583A">
            <w:r w:rsidRPr="0021583A">
              <w:fldChar w:fldCharType="begin"/>
            </w:r>
            <w:r w:rsidR="00871F12" w:rsidRPr="0021583A">
              <w:instrText xml:space="preserve"> IF "</w:instrText>
            </w:r>
            <w:sdt>
              <w:sdtPr>
                <w:tag w:val="ToActivityContact.ToAddress.Country.Description"/>
                <w:id w:val="10014"/>
                <w:placeholder>
                  <w:docPart w:val="6E93903A1411448C99EB64FFBF4CAFB7"/>
                </w:placeholder>
                <w:dataBinding w:prefixMappings="xmlns:gbs='http://www.software-innovation.no/growBusinessDocument'" w:xpath="/gbs:GrowBusinessDocument/gbs:ToActivityContactJOINEX.ToAddress.Country.Description[@gbs:key='10014']" w:storeItemID="{085B2587-D6E7-40EF-BEF9-E5A3769D00C7}"/>
                <w:text/>
              </w:sdtPr>
              <w:sdtEndPr/>
              <w:sdtContent>
                <w:r w:rsidR="00864576">
                  <w:instrText>Norge</w:instrText>
                </w:r>
              </w:sdtContent>
            </w:sdt>
            <w:r w:rsidR="00871F12" w:rsidRPr="0021583A">
              <w:instrText>"&lt;&gt;"Norge" "</w:instrText>
            </w:r>
            <w:sdt>
              <w:sdtPr>
                <w:tag w:val="ToActivityContact.ToAddress.Country.Description"/>
                <w:id w:val="10015"/>
                <w:lock w:val="contentLocked"/>
                <w:placeholder>
                  <w:docPart w:val="F3FBC6FF9C944969BA3CB57CC3838E1F"/>
                </w:placeholder>
                <w:dataBinding w:prefixMappings="xmlns:gbs='http://www.software-innovation.no/growBusinessDocument'" w:xpath="/gbs:GrowBusinessDocument/gbs:ToActivityContactJOINEX.ToAddress.Country.Description[@gbs:key='10015']" w:storeItemID="{085B2587-D6E7-40EF-BEF9-E5A3769D00C7}"/>
                <w:text/>
              </w:sdtPr>
              <w:sdtEndPr/>
              <w:sdtContent>
                <w:r w:rsidR="00864576">
                  <w:instrText>Norge</w:instrText>
                </w:r>
              </w:sdtContent>
            </w:sdt>
            <w:r w:rsidR="00871F12" w:rsidRPr="0021583A">
              <w:instrText xml:space="preserve">" </w:instrText>
            </w:r>
            <w:r w:rsidRPr="0021583A">
              <w:fldChar w:fldCharType="end"/>
            </w:r>
            <w:r w:rsidR="00871F12" w:rsidRPr="0021583A">
              <w:t xml:space="preserve"> </w:t>
            </w:r>
          </w:p>
          <w:p w14:paraId="03F329C5" w14:textId="0A0F6D49" w:rsidR="00871F12" w:rsidRPr="0021583A" w:rsidRDefault="003D50C2" w:rsidP="0021583A">
            <w:r>
              <w:t>Til kommunene i Trøndelag</w:t>
            </w:r>
          </w:p>
          <w:p w14:paraId="735365F1" w14:textId="0CE04311" w:rsidR="00871F12" w:rsidRPr="0021583A" w:rsidRDefault="003159DD" w:rsidP="0021583A">
            <w:sdt>
              <w:sdtPr>
                <w:tag w:val="ToActivityContact.Name2"/>
                <w:id w:val="10001"/>
                <w:lock w:val="contentLocked"/>
                <w:placeholder>
                  <w:docPart w:val="3A4857E816B040E3860329CFB165FCD6"/>
                </w:placeholder>
                <w:dataBinding w:prefixMappings="xmlns:gbs='http://www.software-innovation.no/growBusinessDocument'" w:xpath="/gbs:GrowBusinessDocument/gbs:ToActivityContactJOINEX.Name2[@gbs:key='10001']" w:storeItemID="{085B2587-D6E7-40EF-BEF9-E5A3769D00C7}"/>
                <w:text/>
              </w:sdtPr>
              <w:sdtEndPr/>
              <w:sdtContent>
                <w:r w:rsidR="00420B35">
                  <w:t xml:space="preserve">  </w:t>
                </w:r>
              </w:sdtContent>
            </w:sdt>
          </w:p>
        </w:tc>
        <w:tc>
          <w:tcPr>
            <w:tcW w:w="2123" w:type="dxa"/>
            <w:vAlign w:val="bottom"/>
          </w:tcPr>
          <w:p w14:paraId="617AC982" w14:textId="631B4DDC" w:rsidR="00C716FC" w:rsidRPr="00181402" w:rsidRDefault="00C716FC" w:rsidP="00773CC9">
            <w:pPr>
              <w:rPr>
                <w:color w:val="FF0000"/>
                <w:sz w:val="16"/>
              </w:rPr>
            </w:pPr>
            <w:r w:rsidRPr="00181402">
              <w:rPr>
                <w:color w:val="FF0000"/>
                <w:sz w:val="16"/>
              </w:rPr>
              <w:fldChar w:fldCharType="begin"/>
            </w:r>
            <w:r w:rsidRPr="00181402">
              <w:rPr>
                <w:color w:val="FF0000"/>
                <w:sz w:val="16"/>
              </w:rPr>
              <w:instrText xml:space="preserve"> IF "</w:instrText>
            </w:r>
            <w:sdt>
              <w:sdtPr>
                <w:rPr>
                  <w:color w:val="FF0000"/>
                  <w:sz w:val="16"/>
                </w:rPr>
                <w:tag w:val="ToAuthorization"/>
                <w:id w:val="10016"/>
                <w:placeholder>
                  <w:docPart w:val="CE0152EE71264133B24176C424AEB0AD"/>
                </w:placeholder>
                <w:dataBinding w:prefixMappings="xmlns:gbs='http://www.software-innovation.no/growBusinessDocument'" w:xpath="/gbs:GrowBusinessDocument/gbs:ToAuthorization[@gbs:key='10016']" w:storeItemID="{085B2587-D6E7-40EF-BEF9-E5A3769D00C7}"/>
                <w:text/>
              </w:sdtPr>
              <w:sdtEndPr/>
              <w:sdtContent>
                <w:r w:rsidR="00864576">
                  <w:rPr>
                    <w:color w:val="FF0000"/>
                    <w:sz w:val="16"/>
                  </w:rPr>
                  <w:instrText xml:space="preserve">  </w:instrText>
                </w:r>
              </w:sdtContent>
            </w:sdt>
            <w:r w:rsidRPr="00181402">
              <w:rPr>
                <w:color w:val="FF0000"/>
                <w:sz w:val="16"/>
              </w:rPr>
              <w:instrText>"&lt;&gt;"  " "</w:instrText>
            </w:r>
            <w:sdt>
              <w:sdtPr>
                <w:rPr>
                  <w:color w:val="FF0000"/>
                  <w:sz w:val="16"/>
                </w:rPr>
                <w:tag w:val="Label_UO"/>
                <w:id w:val="1039866165"/>
                <w:placeholder>
                  <w:docPart w:val="DefaultPlaceholder_-1854013440"/>
                </w:placeholder>
                <w:text/>
              </w:sdtPr>
              <w:sdtEndPr/>
              <w:sdtContent>
                <w:r w:rsidRPr="00181402">
                  <w:rPr>
                    <w:color w:val="FF0000"/>
                    <w:sz w:val="16"/>
                  </w:rPr>
                  <w:instrText>Unntatt offentlighet</w:instrText>
                </w:r>
              </w:sdtContent>
            </w:sdt>
            <w:r w:rsidRPr="00181402">
              <w:rPr>
                <w:color w:val="FF0000"/>
                <w:sz w:val="16"/>
              </w:rPr>
              <w:instrText xml:space="preserve">" </w:instrText>
            </w:r>
            <w:r w:rsidRPr="00181402">
              <w:rPr>
                <w:color w:val="FF0000"/>
                <w:sz w:val="16"/>
              </w:rPr>
              <w:fldChar w:fldCharType="end"/>
            </w:r>
          </w:p>
          <w:p w14:paraId="3E915CEA" w14:textId="4159716D" w:rsidR="00C716FC" w:rsidRPr="00181402" w:rsidRDefault="003159DD" w:rsidP="00773CC9">
            <w:pPr>
              <w:rPr>
                <w:sz w:val="16"/>
                <w:szCs w:val="16"/>
              </w:rPr>
            </w:pPr>
            <w:sdt>
              <w:sdtPr>
                <w:rPr>
                  <w:color w:val="FF0000"/>
                  <w:sz w:val="16"/>
                  <w:szCs w:val="16"/>
                </w:rPr>
                <w:tag w:val="ToAuthorization"/>
                <w:id w:val="10006"/>
                <w:placeholder>
                  <w:docPart w:val="71FBD8EFC97C4A859AE793D3B878C545"/>
                </w:placeholder>
                <w:dataBinding w:prefixMappings="xmlns:gbs='http://www.software-innovation.no/growBusinessDocument'" w:xpath="/gbs:GrowBusinessDocument/gbs:ToAuthorization[@gbs:key='10006']" w:storeItemID="{085B2587-D6E7-40EF-BEF9-E5A3769D00C7}"/>
                <w:text/>
              </w:sdtPr>
              <w:sdtEndPr/>
              <w:sdtContent>
                <w:r w:rsidR="00420B35">
                  <w:rPr>
                    <w:color w:val="FF0000"/>
                    <w:sz w:val="16"/>
                    <w:szCs w:val="16"/>
                  </w:rPr>
                  <w:t xml:space="preserve">  </w:t>
                </w:r>
              </w:sdtContent>
            </w:sdt>
          </w:p>
        </w:tc>
      </w:tr>
      <w:tr w:rsidR="00871F12" w:rsidRPr="0021583A" w14:paraId="0EBBA59A" w14:textId="77777777" w:rsidTr="00BB3208">
        <w:trPr>
          <w:trHeight w:val="28"/>
        </w:trPr>
        <w:tc>
          <w:tcPr>
            <w:tcW w:w="6525" w:type="dxa"/>
          </w:tcPr>
          <w:p w14:paraId="2B958911" w14:textId="77777777" w:rsidR="00871F12" w:rsidRPr="0021583A" w:rsidRDefault="00871F12" w:rsidP="0021583A"/>
        </w:tc>
        <w:tc>
          <w:tcPr>
            <w:tcW w:w="2123" w:type="dxa"/>
          </w:tcPr>
          <w:p w14:paraId="22B82DA4" w14:textId="77777777" w:rsidR="00871F12" w:rsidRPr="0021583A" w:rsidRDefault="00871F12" w:rsidP="0021583A"/>
        </w:tc>
      </w:tr>
    </w:tbl>
    <w:p w14:paraId="4FCCC130" w14:textId="1279A9D6" w:rsidR="00862783" w:rsidRPr="0021583A" w:rsidRDefault="00862783" w:rsidP="0021583A"/>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tblCellMar>
        <w:tblLook w:val="04A0" w:firstRow="1" w:lastRow="0" w:firstColumn="1" w:lastColumn="0" w:noHBand="0" w:noVBand="1"/>
      </w:tblPr>
      <w:tblGrid>
        <w:gridCol w:w="1581"/>
        <w:gridCol w:w="1271"/>
        <w:gridCol w:w="2057"/>
        <w:gridCol w:w="1903"/>
        <w:gridCol w:w="2258"/>
      </w:tblGrid>
      <w:tr w:rsidR="00F4358D" w:rsidRPr="0021583A" w14:paraId="73D93D44" w14:textId="77777777" w:rsidTr="00A2686D">
        <w:tc>
          <w:tcPr>
            <w:tcW w:w="1406" w:type="dxa"/>
          </w:tcPr>
          <w:p w14:paraId="7D1C29C6" w14:textId="77777777" w:rsidR="00F4358D" w:rsidRPr="00F4358D" w:rsidRDefault="003159DD" w:rsidP="00F4358D">
            <w:pPr>
              <w:pStyle w:val="Normal8pt"/>
              <w:rPr>
                <w:b/>
              </w:rPr>
            </w:pPr>
            <w:sdt>
              <w:sdtPr>
                <w:rPr>
                  <w:b/>
                </w:rPr>
                <w:tag w:val="Label_Vår dato"/>
                <w:id w:val="361403242"/>
                <w:placeholder>
                  <w:docPart w:val="DefaultPlaceholder_-1854013440"/>
                </w:placeholder>
                <w:text/>
              </w:sdtPr>
              <w:sdtEndPr/>
              <w:sdtContent>
                <w:r w:rsidR="00F4358D" w:rsidRPr="00F4358D">
                  <w:rPr>
                    <w:b/>
                  </w:rPr>
                  <w:t>Vår dato</w:t>
                </w:r>
              </w:sdtContent>
            </w:sdt>
            <w:r w:rsidR="00F4358D" w:rsidRPr="00F4358D">
              <w:rPr>
                <w:b/>
              </w:rPr>
              <w:t>:</w:t>
            </w:r>
          </w:p>
        </w:tc>
        <w:sdt>
          <w:sdtPr>
            <w:tag w:val="DocumentDate"/>
            <w:id w:val="10010"/>
            <w:placeholder>
              <w:docPart w:val="2D1E3E07A6FA4B4499378E39741846B5"/>
            </w:placeholder>
            <w:dataBinding w:prefixMappings="xmlns:gbs='http://www.software-innovation.no/growBusinessDocument'" w:xpath="/gbs:GrowBusinessDocument/gbs:DocumentDate[@gbs:key='10010']" w:storeItemID="{085B2587-D6E7-40EF-BEF9-E5A3769D00C7}"/>
            <w:date w:fullDate="2020-05-25T00:00:00Z">
              <w:dateFormat w:val="dd.MM.yyyy"/>
              <w:lid w:val="nb-NO"/>
              <w:storeMappedDataAs w:val="dateTime"/>
              <w:calendar w:val="gregorian"/>
            </w:date>
          </w:sdtPr>
          <w:sdtEndPr/>
          <w:sdtContent>
            <w:tc>
              <w:tcPr>
                <w:tcW w:w="1131" w:type="dxa"/>
              </w:tcPr>
              <w:p w14:paraId="3C7B7AE1" w14:textId="35278D43" w:rsidR="00F4358D" w:rsidRPr="00A63A39" w:rsidRDefault="000B3D46" w:rsidP="00F4358D">
                <w:pPr>
                  <w:pStyle w:val="Normal8pt"/>
                  <w:rPr>
                    <w:lang w:val="en-US"/>
                  </w:rPr>
                </w:pPr>
                <w:r>
                  <w:t>25</w:t>
                </w:r>
                <w:r w:rsidR="00420B35">
                  <w:t>.05.2020</w:t>
                </w:r>
              </w:p>
            </w:tc>
          </w:sdtContent>
        </w:sdt>
        <w:tc>
          <w:tcPr>
            <w:tcW w:w="1830" w:type="dxa"/>
          </w:tcPr>
          <w:p w14:paraId="6825DD95" w14:textId="77777777" w:rsidR="00F4358D" w:rsidRPr="00F4358D" w:rsidRDefault="003159DD" w:rsidP="00F4358D">
            <w:pPr>
              <w:pStyle w:val="Normal8pt"/>
              <w:rPr>
                <w:b/>
              </w:rPr>
            </w:pPr>
            <w:sdt>
              <w:sdtPr>
                <w:rPr>
                  <w:b/>
                </w:rPr>
                <w:tag w:val="Label_Vår referanse"/>
                <w:id w:val="-281964409"/>
                <w:placeholder>
                  <w:docPart w:val="DefaultPlaceholder_-1854013440"/>
                </w:placeholder>
                <w:text/>
              </w:sdtPr>
              <w:sdtEndPr/>
              <w:sdtContent>
                <w:r w:rsidR="00F4358D" w:rsidRPr="00F4358D">
                  <w:rPr>
                    <w:b/>
                  </w:rPr>
                  <w:t>Vår referanse</w:t>
                </w:r>
              </w:sdtContent>
            </w:sdt>
            <w:r w:rsidR="00F4358D" w:rsidRPr="00F4358D">
              <w:rPr>
                <w:b/>
              </w:rPr>
              <w:t>:</w:t>
            </w:r>
          </w:p>
        </w:tc>
        <w:tc>
          <w:tcPr>
            <w:tcW w:w="1693" w:type="dxa"/>
          </w:tcPr>
          <w:p w14:paraId="0FB280C9" w14:textId="070244A4" w:rsidR="00F4358D" w:rsidRPr="0021583A" w:rsidRDefault="003159DD" w:rsidP="00F4358D">
            <w:pPr>
              <w:pStyle w:val="Normal8pt"/>
            </w:pPr>
            <w:sdt>
              <w:sdtPr>
                <w:tag w:val="DocumentNumber"/>
                <w:id w:val="10005"/>
                <w:placeholder>
                  <w:docPart w:val="D001FC782E824C558D9ECDE9054DE6DE"/>
                </w:placeholder>
                <w:dataBinding w:prefixMappings="xmlns:gbs='http://www.software-innovation.no/growBusinessDocument'" w:xpath="/gbs:GrowBusinessDocument/gbs:DocumentNumber[@gbs:key='10005']" w:storeItemID="{085B2587-D6E7-40EF-BEF9-E5A3769D00C7}"/>
                <w:text/>
              </w:sdtPr>
              <w:sdtEndPr/>
              <w:sdtContent>
                <w:r w:rsidR="00420B35">
                  <w:t>202015866-1</w:t>
                </w:r>
              </w:sdtContent>
            </w:sdt>
          </w:p>
        </w:tc>
        <w:tc>
          <w:tcPr>
            <w:tcW w:w="2009" w:type="dxa"/>
          </w:tcPr>
          <w:p w14:paraId="4E0368D3" w14:textId="77777777" w:rsidR="00F4358D" w:rsidRPr="00F4358D" w:rsidRDefault="003159DD" w:rsidP="00F4358D">
            <w:pPr>
              <w:pStyle w:val="Normal8pt"/>
              <w:rPr>
                <w:b/>
              </w:rPr>
            </w:pPr>
            <w:sdt>
              <w:sdtPr>
                <w:rPr>
                  <w:b/>
                </w:rPr>
                <w:tag w:val="Label_Vår saksbehandler"/>
                <w:id w:val="-1326358101"/>
                <w:placeholder>
                  <w:docPart w:val="DefaultPlaceholder_-1854013440"/>
                </w:placeholder>
                <w:text/>
              </w:sdtPr>
              <w:sdtEndPr/>
              <w:sdtContent>
                <w:r w:rsidR="00F4358D" w:rsidRPr="00F4358D">
                  <w:rPr>
                    <w:b/>
                  </w:rPr>
                  <w:t>Vår saksbehandler</w:t>
                </w:r>
              </w:sdtContent>
            </w:sdt>
            <w:r w:rsidR="00F4358D" w:rsidRPr="00F4358D">
              <w:rPr>
                <w:b/>
              </w:rPr>
              <w:t>:</w:t>
            </w:r>
          </w:p>
        </w:tc>
      </w:tr>
      <w:tr w:rsidR="00F4358D" w:rsidRPr="00A63A39" w14:paraId="4757957B" w14:textId="77777777" w:rsidTr="00A2686D">
        <w:tc>
          <w:tcPr>
            <w:tcW w:w="1406" w:type="dxa"/>
          </w:tcPr>
          <w:p w14:paraId="70105901" w14:textId="77777777" w:rsidR="00F4358D" w:rsidRPr="00F4358D" w:rsidRDefault="003159DD" w:rsidP="00F4358D">
            <w:pPr>
              <w:pStyle w:val="Normal8pt"/>
              <w:rPr>
                <w:b/>
              </w:rPr>
            </w:pPr>
            <w:sdt>
              <w:sdtPr>
                <w:rPr>
                  <w:b/>
                </w:rPr>
                <w:tag w:val="Label_Deres dato"/>
                <w:id w:val="-1146972024"/>
                <w:placeholder>
                  <w:docPart w:val="DefaultPlaceholder_-1854013440"/>
                </w:placeholder>
                <w:text/>
              </w:sdtPr>
              <w:sdtEndPr/>
              <w:sdtContent>
                <w:r w:rsidR="00F4358D" w:rsidRPr="00F4358D">
                  <w:rPr>
                    <w:b/>
                  </w:rPr>
                  <w:t>Deres dato</w:t>
                </w:r>
              </w:sdtContent>
            </w:sdt>
            <w:r w:rsidR="00F4358D" w:rsidRPr="00F4358D">
              <w:rPr>
                <w:b/>
              </w:rPr>
              <w:t>:</w:t>
            </w:r>
          </w:p>
        </w:tc>
        <w:sdt>
          <w:sdtPr>
            <w:tag w:val="ToActivityContact.ToRequest.DocumentDate"/>
            <w:id w:val="10028"/>
            <w:placeholder>
              <w:docPart w:val="1BC896D191024F259702D7AA39AA2E94"/>
            </w:placeholder>
            <w:dataBinding w:prefixMappings="xmlns:gbs='http://www.software-innovation.no/growBusinessDocument'" w:xpath="/gbs:GrowBusinessDocument/gbs:ToActivityContact.ToRequest.DocumentDate[@gbs:key='10028']" w:storeItemID="{085B2587-D6E7-40EF-BEF9-E5A3769D00C7}"/>
            <w:date>
              <w:dateFormat w:val="dd.MM.yyyy"/>
              <w:lid w:val="nb-NO"/>
              <w:storeMappedDataAs w:val="dateTime"/>
              <w:calendar w:val="gregorian"/>
            </w:date>
          </w:sdtPr>
          <w:sdtEndPr/>
          <w:sdtContent>
            <w:tc>
              <w:tcPr>
                <w:tcW w:w="1131" w:type="dxa"/>
              </w:tcPr>
              <w:p w14:paraId="3E336C95" w14:textId="7C1F7036" w:rsidR="00F4358D" w:rsidRPr="0021583A" w:rsidRDefault="00420B35" w:rsidP="00F4358D">
                <w:pPr>
                  <w:pStyle w:val="Normal8pt"/>
                </w:pPr>
                <w:r>
                  <w:t xml:space="preserve">  </w:t>
                </w:r>
              </w:p>
            </w:tc>
          </w:sdtContent>
        </w:sdt>
        <w:tc>
          <w:tcPr>
            <w:tcW w:w="1830" w:type="dxa"/>
          </w:tcPr>
          <w:p w14:paraId="55D95549" w14:textId="77777777" w:rsidR="00F4358D" w:rsidRPr="00F4358D" w:rsidRDefault="003159DD" w:rsidP="00F4358D">
            <w:pPr>
              <w:pStyle w:val="Normal8pt"/>
              <w:rPr>
                <w:b/>
              </w:rPr>
            </w:pPr>
            <w:sdt>
              <w:sdtPr>
                <w:rPr>
                  <w:b/>
                </w:rPr>
                <w:tag w:val="Label_Deres referanse"/>
                <w:id w:val="-227615675"/>
                <w:placeholder>
                  <w:docPart w:val="DefaultPlaceholder_-1854013440"/>
                </w:placeholder>
                <w:text/>
              </w:sdtPr>
              <w:sdtEndPr/>
              <w:sdtContent>
                <w:r w:rsidR="00F4358D" w:rsidRPr="00F4358D">
                  <w:rPr>
                    <w:b/>
                  </w:rPr>
                  <w:t>Deres referanse</w:t>
                </w:r>
              </w:sdtContent>
            </w:sdt>
            <w:r w:rsidR="00F4358D" w:rsidRPr="00F4358D">
              <w:rPr>
                <w:b/>
              </w:rPr>
              <w:t>:</w:t>
            </w:r>
          </w:p>
        </w:tc>
        <w:tc>
          <w:tcPr>
            <w:tcW w:w="1693" w:type="dxa"/>
          </w:tcPr>
          <w:p w14:paraId="0DA9C477" w14:textId="65B0CE4E" w:rsidR="00F4358D" w:rsidRDefault="003159DD" w:rsidP="00F4358D">
            <w:pPr>
              <w:pStyle w:val="Normal8pt"/>
            </w:pPr>
            <w:sdt>
              <w:sdtPr>
                <w:tag w:val="ReferenceNo"/>
                <w:id w:val="10004"/>
                <w:placeholder>
                  <w:docPart w:val="1F4835AC33F344D3A09DCEFB3808FD8F"/>
                </w:placeholder>
                <w:dataBinding w:prefixMappings="xmlns:gbs='http://www.software-innovation.no/growBusinessDocument'" w:xpath="/gbs:GrowBusinessDocument/gbs:ReferenceNo[@gbs:key='10004']" w:storeItemID="{085B2587-D6E7-40EF-BEF9-E5A3769D00C7}"/>
                <w:text/>
              </w:sdtPr>
              <w:sdtEndPr/>
              <w:sdtContent>
                <w:r w:rsidR="00420B35">
                  <w:t xml:space="preserve">  </w:t>
                </w:r>
              </w:sdtContent>
            </w:sdt>
          </w:p>
        </w:tc>
        <w:sdt>
          <w:sdtPr>
            <w:tag w:val="OurRef.Name"/>
            <w:id w:val="10026"/>
            <w:placeholder>
              <w:docPart w:val="DefaultPlaceholder_-1854013440"/>
            </w:placeholder>
            <w:dataBinding w:prefixMappings="xmlns:gbs='http://www.software-innovation.no/growBusinessDocument'" w:xpath="/gbs:GrowBusinessDocument/gbs:OurRef.Name[@gbs:key='10026']" w:storeItemID="{085B2587-D6E7-40EF-BEF9-E5A3769D00C7}"/>
            <w:text/>
          </w:sdtPr>
          <w:sdtEndPr/>
          <w:sdtContent>
            <w:tc>
              <w:tcPr>
                <w:tcW w:w="2009" w:type="dxa"/>
              </w:tcPr>
              <w:p w14:paraId="44E2AEC5" w14:textId="1B0BBB74" w:rsidR="00F4358D" w:rsidRPr="00851F6E" w:rsidRDefault="00420B35" w:rsidP="00F4358D">
                <w:pPr>
                  <w:pStyle w:val="Normal8pt"/>
                </w:pPr>
                <w:r>
                  <w:t>Pål Ranes</w:t>
                </w:r>
              </w:p>
            </w:tc>
          </w:sdtContent>
        </w:sdt>
      </w:tr>
    </w:tbl>
    <w:sdt>
      <w:sdtPr>
        <w:rPr>
          <w:sz w:val="24"/>
        </w:rPr>
        <w:tag w:val="Title"/>
        <w:id w:val="10025"/>
        <w:placeholder>
          <w:docPart w:val="DefaultPlaceholder_22675703"/>
        </w:placeholder>
        <w:dataBinding w:prefixMappings="xmlns:gbs='http://www.software-innovation.no/growBusinessDocument'" w:xpath="/gbs:GrowBusinessDocument/gbs:UnofficialTitle[@gbs:key='10025']" w:storeItemID="{085B2587-D6E7-40EF-BEF9-E5A3769D00C7}"/>
        <w:text/>
      </w:sdtPr>
      <w:sdtEndPr/>
      <w:sdtContent>
        <w:p w14:paraId="060E6854" w14:textId="0FB8B7CF" w:rsidR="00FC5ADE" w:rsidRPr="00862783" w:rsidRDefault="00420B35" w:rsidP="002C33C3">
          <w:pPr>
            <w:pStyle w:val="Tittel"/>
          </w:pPr>
          <w:r>
            <w:rPr>
              <w:sz w:val="24"/>
            </w:rPr>
            <w:t>Sommerjobb for ungdom 2020 - utlysing</w:t>
          </w:r>
        </w:p>
      </w:sdtContent>
    </w:sdt>
    <w:p w14:paraId="3B234283" w14:textId="440B6891" w:rsidR="000B3D46" w:rsidRDefault="000B3D46" w:rsidP="000B3D46">
      <w:bookmarkStart w:id="0" w:name="Start"/>
      <w:bookmarkEnd w:id="0"/>
      <w:r>
        <w:t xml:space="preserve">I samarbeid med KS og Sparebank1 SMN utlyser Trøndelag fylkeskommune tilskuddsmidler til sommerjobb for ungdom i alderen 15-19 år. Fylkeskommunen har satt av 1 000 000 kr, og Sparebank1 SMN 500 000 kr, for at ungdom i Trøndelag skal få litt yrkeserfaring og inntekt sommeren 2020. </w:t>
      </w:r>
    </w:p>
    <w:p w14:paraId="52BB71D5" w14:textId="77777777" w:rsidR="000B3D46" w:rsidRDefault="000B3D46" w:rsidP="000B3D46"/>
    <w:p w14:paraId="7C0AD4D6" w14:textId="77777777" w:rsidR="000B3D46" w:rsidRDefault="000B3D46" w:rsidP="000B3D46">
      <w:r>
        <w:t xml:space="preserve">Bakgrunnen for initiativet er Korona-pandemien som har store negative konsekvenser for samfunnet. Barn og unge er heldigvis ikke så utsatt for å bli syke, men har mistet verdifull skolegang og muligheter for naturlig livsutfoldelse. Det er også vanskeligere for de unge nå å få seg en deltidsjobb eller sommerjobb. </w:t>
      </w:r>
    </w:p>
    <w:p w14:paraId="46941B7D" w14:textId="77777777" w:rsidR="000B3D46" w:rsidRDefault="000B3D46" w:rsidP="000B3D46"/>
    <w:p w14:paraId="3AEF6D17" w14:textId="77777777" w:rsidR="000B3D46" w:rsidRDefault="000B3D46" w:rsidP="000B3D46">
      <w:r>
        <w:t>Mange kommuner og private arbeidsgivere er flinke til å tilby ungdom sommerjobb. Trøndelag fylkeskommune og Sparebank1 SMN inviterer med dette kommunene til samarbeid om en ekstra innsats for at flere unge kan gis mulig til en sommerjobb dette spesielle året. Vi oppfordrer kommunene til å samarbeide med lokalt næringsliv for at ungdommer kan få tilbud om sommerjobb.</w:t>
      </w:r>
    </w:p>
    <w:p w14:paraId="0E38EDAA" w14:textId="77777777" w:rsidR="000B3D46" w:rsidRDefault="000B3D46" w:rsidP="000B3D46"/>
    <w:p w14:paraId="39025239" w14:textId="77777777" w:rsidR="000B3D46" w:rsidRDefault="000B3D46" w:rsidP="000B3D46">
      <w:r>
        <w:t xml:space="preserve">Sommerjobbene skal ha minst tre ukers varighet. Fylkeskommunen og Sparebank 1 SMN tilbyr å betale for en ukelønn. Det forutsettes at kommunen eller lokalt næringsliv betaler for resterende uker. </w:t>
      </w:r>
    </w:p>
    <w:p w14:paraId="291928C7" w14:textId="77777777" w:rsidR="000B3D46" w:rsidRDefault="000B3D46" w:rsidP="000B3D46"/>
    <w:p w14:paraId="453E2C7D" w14:textId="0C343A2A" w:rsidR="000B3D46" w:rsidRDefault="000B3D46" w:rsidP="000B3D46">
      <w:r>
        <w:t>Det er et krav at de unge skal ha arbeidsavtale og lønnes etter tariff. Tariff variere etter alder. For at dette skal bli en enkel og ubyråkratisk ordning tilbyr vi et kronebeløp på 7000 kr for alle fem aldersgrupper (15-19). Beløpet er beregnet ut fra tarifflønn for en ungdom på 18 år.</w:t>
      </w:r>
    </w:p>
    <w:p w14:paraId="7D3D9B36" w14:textId="77777777" w:rsidR="000B3D46" w:rsidRDefault="000B3D46" w:rsidP="000B3D46"/>
    <w:p w14:paraId="3F7864B9" w14:textId="32EEA346" w:rsidR="000B3D46" w:rsidRDefault="000B3D46" w:rsidP="000B3D46">
      <w:r>
        <w:t xml:space="preserve">Tilskudd tildeles på bakgrunn av søknad. Retningslinjer og </w:t>
      </w:r>
      <w:r w:rsidRPr="00BB3208">
        <w:t>søknadsskjema</w:t>
      </w:r>
      <w:r w:rsidR="00D312E9">
        <w:t xml:space="preserve"> er vedlagt</w:t>
      </w:r>
      <w:r w:rsidRPr="00BB3208">
        <w:t xml:space="preserve">. </w:t>
      </w:r>
    </w:p>
    <w:p w14:paraId="07FA88BA" w14:textId="315C084F" w:rsidR="00D312E9" w:rsidRDefault="00D312E9" w:rsidP="000B3D46"/>
    <w:p w14:paraId="32B79624" w14:textId="7BC154C9" w:rsidR="00D312E9" w:rsidRPr="00BB3208" w:rsidRDefault="00D312E9" w:rsidP="000B3D46">
      <w:r>
        <w:t xml:space="preserve">Utlysingen ligger på fylkeskommunenes hjemmeside </w:t>
      </w:r>
      <w:hyperlink r:id="rId12" w:history="1">
        <w:r>
          <w:rPr>
            <w:rStyle w:val="Hyperkobling"/>
          </w:rPr>
          <w:t>www.trfk.no/tilskudd-sommerjobb</w:t>
        </w:r>
      </w:hyperlink>
    </w:p>
    <w:p w14:paraId="08BCDBA9" w14:textId="77777777" w:rsidR="000B3D46" w:rsidRDefault="000B3D46" w:rsidP="000B3D46"/>
    <w:p w14:paraId="50439CB0" w14:textId="77777777" w:rsidR="000B3D46" w:rsidRPr="004B4065" w:rsidRDefault="000B3D46" w:rsidP="000B3D46">
      <w:pPr>
        <w:rPr>
          <w:b/>
          <w:bCs/>
        </w:rPr>
      </w:pPr>
      <w:r w:rsidRPr="004B4065">
        <w:rPr>
          <w:b/>
          <w:bCs/>
        </w:rPr>
        <w:t>Søknadsfrist 10. juni.</w:t>
      </w:r>
    </w:p>
    <w:p w14:paraId="6CD1837E" w14:textId="77777777" w:rsidR="00015B3F" w:rsidRDefault="00015B3F" w:rsidP="0021583A"/>
    <w:sdt>
      <w:sdtPr>
        <w:tag w:val="Label_Med hilsen"/>
        <w:id w:val="1289168287"/>
        <w:placeholder>
          <w:docPart w:val="DefaultPlaceholder_-1854013440"/>
        </w:placeholder>
        <w:text/>
      </w:sdtPr>
      <w:sdtEndPr/>
      <w:sdtContent>
        <w:p w14:paraId="2E0EF60C" w14:textId="47410318" w:rsidR="005F65F1" w:rsidRDefault="00FC5ADE" w:rsidP="0021583A">
          <w:r w:rsidRPr="0021583A">
            <w:t xml:space="preserve">Med </w:t>
          </w:r>
          <w:r w:rsidR="00E25AAD">
            <w:t xml:space="preserve">vennlig </w:t>
          </w:r>
          <w:r w:rsidRPr="0021583A">
            <w:t>hilsen</w:t>
          </w:r>
        </w:p>
      </w:sdtContent>
    </w:sdt>
    <w:tbl>
      <w:tblPr>
        <w:tblStyle w:val="Tabellrutenett"/>
        <w:tblW w:w="8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7"/>
        <w:gridCol w:w="3679"/>
      </w:tblGrid>
      <w:tr w:rsidR="00BC42CC" w:rsidRPr="00BC42CC" w14:paraId="009881BC" w14:textId="77777777" w:rsidTr="00782CEB">
        <w:tc>
          <w:tcPr>
            <w:tcW w:w="4537" w:type="dxa"/>
          </w:tcPr>
          <w:p w14:paraId="65968423" w14:textId="1CBD6C69" w:rsidR="00015B3F" w:rsidRDefault="00015B3F" w:rsidP="00FB3DDD"/>
        </w:tc>
        <w:sdt>
          <w:sdtPr>
            <w:rPr>
              <w:lang w:val="en-US"/>
            </w:rPr>
            <w:alias w:val="Parafering"/>
            <w:tag w:val="Parafering"/>
            <w:id w:val="94369958"/>
            <w:placeholder>
              <w:docPart w:val="3FABB4340F5340648AF9BFBC3F7CDF81"/>
            </w:placeholder>
            <w:showingPlcHdr/>
            <w:text/>
          </w:sdtPr>
          <w:sdtEndPr/>
          <w:sdtContent>
            <w:tc>
              <w:tcPr>
                <w:tcW w:w="3679" w:type="dxa"/>
              </w:tcPr>
              <w:p w14:paraId="5A5817DE" w14:textId="77777777" w:rsidR="00BC42CC" w:rsidRPr="00BC42CC" w:rsidRDefault="00BC42CC" w:rsidP="00BC42CC">
                <w:pPr>
                  <w:rPr>
                    <w:lang w:val="en-US"/>
                  </w:rPr>
                </w:pPr>
                <w:r>
                  <w:rPr>
                    <w:rStyle w:val="Plassholdertekst"/>
                  </w:rPr>
                  <w:t xml:space="preserve"> </w:t>
                </w:r>
              </w:p>
            </w:tc>
          </w:sdtContent>
        </w:sdt>
      </w:tr>
      <w:tr w:rsidR="00BC42CC" w:rsidRPr="00BC42CC" w14:paraId="60E2C4F5" w14:textId="77777777" w:rsidTr="00782CEB">
        <w:tc>
          <w:tcPr>
            <w:tcW w:w="4537" w:type="dxa"/>
          </w:tcPr>
          <w:p w14:paraId="75B5B3DA" w14:textId="285304AC" w:rsidR="00BC42CC" w:rsidRDefault="003159DD" w:rsidP="00BC42CC">
            <w:sdt>
              <w:sdtPr>
                <w:tag w:val="OurRef.Title"/>
                <w:id w:val="10013"/>
                <w:placeholder>
                  <w:docPart w:val="6AE69729D2094EF4A5D7C61FEEDA4070"/>
                </w:placeholder>
                <w:dataBinding w:prefixMappings="xmlns:gbs='http://www.software-innovation.no/growBusinessDocument'" w:xpath="/gbs:GrowBusinessDocument/gbs:OurRef.Title[@gbs:key='10013']" w:storeItemID="{085B2587-D6E7-40EF-BEF9-E5A3769D00C7}"/>
                <w:text/>
              </w:sdtPr>
              <w:sdtEndPr/>
              <w:sdtContent>
                <w:r w:rsidR="000B3D46">
                  <w:t>Even Ystgård, Seksjonsleder Næring</w:t>
                </w:r>
              </w:sdtContent>
            </w:sdt>
          </w:p>
        </w:tc>
        <w:tc>
          <w:tcPr>
            <w:tcW w:w="3679" w:type="dxa"/>
          </w:tcPr>
          <w:p w14:paraId="56C1B8FE" w14:textId="1F8F8C25" w:rsidR="00BC42CC" w:rsidRPr="005F65F1" w:rsidRDefault="003159DD" w:rsidP="00BC42CC">
            <w:sdt>
              <w:sdtPr>
                <w:alias w:val="Parafering"/>
                <w:tag w:val="Parafering"/>
                <w:id w:val="-576435329"/>
                <w:placeholder>
                  <w:docPart w:val="CA9916AB409E43E988B8F94F2BBD67EF"/>
                </w:placeholder>
                <w:showingPlcHdr/>
                <w:text/>
              </w:sdtPr>
              <w:sdtEndPr/>
              <w:sdtContent>
                <w:r w:rsidR="00BB3208">
                  <w:rPr>
                    <w:rStyle w:val="Plassholdertekst"/>
                  </w:rPr>
                  <w:t xml:space="preserve"> </w:t>
                </w:r>
              </w:sdtContent>
            </w:sdt>
          </w:p>
        </w:tc>
      </w:tr>
    </w:tbl>
    <w:p w14:paraId="3E412ADF" w14:textId="77777777" w:rsidR="005F65F1" w:rsidRPr="005F65F1" w:rsidRDefault="005F65F1" w:rsidP="0021583A"/>
    <w:sdt>
      <w:sdtPr>
        <w:rPr>
          <w:i/>
        </w:rPr>
        <w:tag w:val="Label_Signatur"/>
        <w:id w:val="-1563086621"/>
        <w:placeholder>
          <w:docPart w:val="DefaultPlaceholder_-1854013440"/>
        </w:placeholder>
        <w:text/>
      </w:sdtPr>
      <w:sdtEndPr/>
      <w:sdtContent>
        <w:p w14:paraId="10014E31" w14:textId="3095C34B" w:rsidR="00C716FC" w:rsidRPr="00882AC1" w:rsidRDefault="001C766E" w:rsidP="0021583A">
          <w:pPr>
            <w:rPr>
              <w:rFonts w:ascii="Cambria" w:hAnsi="Cambria"/>
              <w:iCs/>
              <w:color w:val="000000" w:themeColor="text1"/>
            </w:rPr>
          </w:pPr>
          <w:r w:rsidRPr="001C766E">
            <w:rPr>
              <w:i/>
            </w:rPr>
            <w:t>Dette dokumentet er elektronisk godkjent</w:t>
          </w:r>
        </w:p>
      </w:sdtContent>
    </w:sdt>
    <w:sdt>
      <w:sdtPr>
        <w:rPr>
          <w:sz w:val="18"/>
          <w:lang w:val="en-US"/>
        </w:rPr>
        <w:id w:val="825863175"/>
      </w:sdtPr>
      <w:sdtEndPr>
        <w:rPr>
          <w:sz w:val="20"/>
        </w:rPr>
      </w:sdtEndPr>
      <w:sdtContent>
        <w:bookmarkStart w:id="1" w:name="_GoBack" w:displacedByCustomXml="prev"/>
        <w:p w14:paraId="1D21633A" w14:textId="273FEFEA" w:rsidR="003E6042" w:rsidRDefault="003E6042" w:rsidP="00AC46DB">
          <w:pPr>
            <w:rPr>
              <w:lang w:val="nn-NO"/>
            </w:rPr>
          </w:pPr>
          <w:r>
            <w:rPr>
              <w:sz w:val="16"/>
              <w:lang w:val="en-US"/>
            </w:rPr>
            <w:fldChar w:fldCharType="begin"/>
          </w:r>
          <w:r w:rsidRPr="00BA2C4F">
            <w:rPr>
              <w:lang w:val="nn-NO"/>
            </w:rPr>
            <w:instrText xml:space="preserve"> IF "</w:instrText>
          </w:r>
          <w:sdt>
            <w:sdtPr>
              <w:tag w:val="ToCurrentVersion"/>
              <w:id w:val="10007"/>
              <w:placeholder>
                <w:docPart w:val="8369BB9E27D5453CB61AB2293B7F1C2F"/>
              </w:placeholder>
              <w:dataBinding w:prefixMappings="xmlns:gbs='http://www.software-innovation.no/growBusinessDocument'" w:xpath="/gbs:GrowBusinessDocument/gbs:Lists/gbs:SingleLines/gbs:ToCurrentVersion/gbs:DisplayField[@gbs:key='10007']" w:storeItemID="{085B2587-D6E7-40EF-BEF9-E5A3769D00C7}"/>
              <w:text/>
            </w:sdtPr>
            <w:sdtEndPr/>
            <w:sdtContent>
              <w:r w:rsidR="00864576">
                <w:instrText xml:space="preserve">        </w:instrText>
              </w:r>
            </w:sdtContent>
          </w:sdt>
          <w:r w:rsidRPr="00BA2C4F">
            <w:rPr>
              <w:lang w:val="nn-NO"/>
            </w:rPr>
            <w:instrText>" &lt;&gt; "        " "</w:instrText>
          </w:r>
          <w:sdt>
            <w:sdtPr>
              <w:rPr>
                <w:b/>
                <w:lang w:val="nn-NO"/>
              </w:rPr>
              <w:tag w:val="Label_Vedlegg"/>
              <w:id w:val="-990089223"/>
              <w:placeholder>
                <w:docPart w:val="DefaultPlaceholder_-1854013440"/>
              </w:placeholder>
              <w:text/>
            </w:sdtPr>
            <w:sdtEndPr/>
            <w:sdtContent>
              <w:r w:rsidRPr="00AE3D95">
                <w:rPr>
                  <w:b/>
                  <w:lang w:val="nn-NO"/>
                </w:rPr>
                <w:instrText>Vedlegg</w:instrText>
              </w:r>
            </w:sdtContent>
          </w:sdt>
          <w:r w:rsidRPr="001C766E">
            <w:rPr>
              <w:b/>
              <w:lang w:val="nn-NO"/>
            </w:rPr>
            <w:instrText>:</w:instrText>
          </w:r>
        </w:p>
        <w:p w14:paraId="24E86F1B" w14:textId="66F724E5" w:rsidR="003E6042" w:rsidRPr="00773CC9" w:rsidRDefault="003159DD" w:rsidP="00AC46DB">
          <w:pPr>
            <w:rPr>
              <w:lang w:val="nn-NO"/>
            </w:rPr>
          </w:pPr>
          <w:sdt>
            <w:sdtPr>
              <w:tag w:val="ToCurrentVersion"/>
              <w:id w:val="-2007974500"/>
              <w:placeholder>
                <w:docPart w:val="07CC1CABF6AF4B54BA6B2BA48A4ABEF0"/>
              </w:placeholder>
              <w:dataBinding w:prefixMappings="xmlns:gbs='http://www.software-innovation.no/growBusinessDocument'" w:xpath="/gbs:GrowBusinessDocument/gbs:Lists/gbs:SingleLines/gbs:ToCurrentVersion/gbs:DisplayField[@gbs:key='10007']" w:storeItemID="{085B2587-D6E7-40EF-BEF9-E5A3769D00C7}"/>
              <w:text w:multiLine="1"/>
            </w:sdtPr>
            <w:sdtEndPr/>
            <w:sdtContent>
              <w:r w:rsidR="00864576">
                <w:br/>
                <w:instrText xml:space="preserve">        </w:instrText>
              </w:r>
            </w:sdtContent>
          </w:sdt>
        </w:p>
        <w:p w14:paraId="776E2A41" w14:textId="0462B06D" w:rsidR="003E6042" w:rsidRPr="00BA2C4F" w:rsidRDefault="003E6042" w:rsidP="00AC46DB">
          <w:pPr>
            <w:rPr>
              <w:lang w:val="nn-NO"/>
            </w:rPr>
          </w:pPr>
          <w:r w:rsidRPr="00BA2C4F">
            <w:rPr>
              <w:lang w:val="nn-NO"/>
            </w:rPr>
            <w:instrText>"</w:instrText>
          </w:r>
          <w:r>
            <w:rPr>
              <w:lang w:val="en-US"/>
            </w:rPr>
            <w:fldChar w:fldCharType="end"/>
          </w:r>
        </w:p>
      </w:sdtContent>
    </w:sdt>
    <w:bookmarkEnd w:id="1" w:displacedByCustomXml="prev"/>
    <w:sdt>
      <w:sdtPr>
        <w:rPr>
          <w:sz w:val="20"/>
          <w:szCs w:val="20"/>
        </w:rPr>
        <w:alias w:val="Mottakerliste"/>
        <w:tag w:val="Mottakerliste_SL"/>
        <w:id w:val="-995184395"/>
        <w:lock w:val="sdtContentLocked"/>
      </w:sdtPr>
      <w:sdtEndPr/>
      <w:sdtContent>
        <w:p w14:paraId="5857F34D" w14:textId="60DC28B5" w:rsidR="003E6042" w:rsidRPr="00FB3DDD" w:rsidRDefault="003E6042" w:rsidP="001C766E">
          <w:pPr>
            <w:pStyle w:val="Normal8pt"/>
            <w:rPr>
              <w:sz w:val="20"/>
              <w:szCs w:val="20"/>
            </w:rPr>
          </w:pPr>
          <w:r w:rsidRPr="00FB3DDD">
            <w:rPr>
              <w:sz w:val="20"/>
              <w:szCs w:val="20"/>
            </w:rPr>
            <w:fldChar w:fldCharType="begin"/>
          </w:r>
          <w:r w:rsidRPr="00FB3DDD">
            <w:rPr>
              <w:sz w:val="20"/>
              <w:szCs w:val="20"/>
              <w:lang w:val="en-US"/>
            </w:rPr>
            <w:instrText xml:space="preserve"> IF "</w:instrText>
          </w:r>
          <w:bookmarkStart w:id="2" w:name="_Hlk425943498"/>
          <w:r w:rsidRPr="00FB3DDD">
            <w:rPr>
              <w:sz w:val="20"/>
              <w:szCs w:val="20"/>
            </w:rPr>
            <w:fldChar w:fldCharType="begin"/>
          </w:r>
          <w:r w:rsidRPr="00FB3DDD">
            <w:rPr>
              <w:sz w:val="20"/>
              <w:szCs w:val="20"/>
              <w:lang w:val="en-US"/>
            </w:rPr>
            <w:instrText xml:space="preserve"> DOCPROPERTY ShowDummyRecipient </w:instrText>
          </w:r>
          <w:r w:rsidRPr="00FB3DDD">
            <w:rPr>
              <w:sz w:val="20"/>
              <w:szCs w:val="20"/>
            </w:rPr>
            <w:fldChar w:fldCharType="separate"/>
          </w:r>
          <w:r w:rsidR="00BE0ACB">
            <w:rPr>
              <w:sz w:val="20"/>
              <w:szCs w:val="20"/>
              <w:lang w:val="en-US"/>
            </w:rPr>
            <w:instrText>false</w:instrText>
          </w:r>
          <w:r w:rsidRPr="00FB3DDD">
            <w:rPr>
              <w:sz w:val="20"/>
              <w:szCs w:val="20"/>
            </w:rPr>
            <w:fldChar w:fldCharType="end"/>
          </w:r>
          <w:bookmarkEnd w:id="2"/>
          <w:r w:rsidRPr="00FB3DDD">
            <w:rPr>
              <w:sz w:val="20"/>
              <w:szCs w:val="20"/>
              <w:lang w:val="en-US"/>
            </w:rPr>
            <w:instrText>"="true" "</w:instrText>
          </w:r>
          <w:sdt>
            <w:sdtPr>
              <w:rPr>
                <w:b/>
                <w:sz w:val="20"/>
                <w:szCs w:val="20"/>
              </w:rPr>
              <w:tag w:val="Label_Mottaker"/>
              <w:id w:val="53591785"/>
              <w:placeholder>
                <w:docPart w:val="DefaultPlaceholder_-1854013440"/>
              </w:placeholder>
              <w:text/>
            </w:sdtPr>
            <w:sdtEndPr/>
            <w:sdtContent>
              <w:r w:rsidR="00F554C8" w:rsidRPr="00FB3DDD">
                <w:rPr>
                  <w:b/>
                  <w:sz w:val="20"/>
                  <w:szCs w:val="20"/>
                </w:rPr>
                <w:instrText>M</w:instrText>
              </w:r>
              <w:r w:rsidRPr="00FB3DDD">
                <w:rPr>
                  <w:b/>
                  <w:sz w:val="20"/>
                  <w:szCs w:val="20"/>
                </w:rPr>
                <w:instrText>ottakere</w:instrText>
              </w:r>
            </w:sdtContent>
          </w:sdt>
          <w:r w:rsidRPr="00FB3DDD">
            <w:rPr>
              <w:b/>
              <w:sz w:val="20"/>
              <w:szCs w:val="20"/>
            </w:rPr>
            <w:instrText>:</w:instrText>
          </w:r>
          <w:r w:rsidRPr="00FB3DDD">
            <w:rPr>
              <w:sz w:val="20"/>
              <w:szCs w:val="20"/>
            </w:rPr>
            <w:instrText xml:space="preserve"> </w:instrText>
          </w:r>
        </w:p>
        <w:p w14:paraId="411DBC32" w14:textId="4F1E401E" w:rsidR="00AB6977" w:rsidRPr="00FB3DDD" w:rsidRDefault="003159DD" w:rsidP="003E6042">
          <w:pPr>
            <w:rPr>
              <w:szCs w:val="20"/>
              <w:lang w:val="en-US"/>
            </w:rPr>
          </w:pPr>
          <w:sdt>
            <w:sdtPr>
              <w:rPr>
                <w:szCs w:val="20"/>
                <w:lang w:val="en-US"/>
              </w:rPr>
              <w:tag w:val="ToActivityContact"/>
              <w:id w:val="10009"/>
              <w:placeholder>
                <w:docPart w:val="7ABCFB58746A49248CC5451EA7F9AC81"/>
              </w:placeholder>
              <w:dataBinding w:prefixMappings="xmlns:gbs='http://www.software-innovation.no/growBusinessDocument'" w:xpath="/gbs:GrowBusinessDocument/gbs:Lists/gbs:SingleLines/gbs:ToActivityContact/gbs:DisplayField[@gbs:key='10009']" w:storeItemID="{085B2587-D6E7-40EF-BEF9-E5A3769D00C7}"/>
              <w:text w:multiLine="1"/>
            </w:sdtPr>
            <w:sdtEndPr/>
            <w:sdtContent>
              <w:r w:rsidR="00864576">
                <w:rPr>
                  <w:szCs w:val="20"/>
                  <w:lang w:val="en-US"/>
                </w:rPr>
                <w:instrText>KS Midt-Norge</w:instrText>
              </w:r>
            </w:sdtContent>
          </w:sdt>
          <w:r w:rsidR="00AB6977" w:rsidRPr="00FB3DDD">
            <w:rPr>
              <w:szCs w:val="20"/>
              <w:lang w:val="en-US"/>
            </w:rPr>
            <w:instrText xml:space="preserve"> </w:instrText>
          </w:r>
          <w:r w:rsidR="003E6042" w:rsidRPr="00FB3DDD">
            <w:rPr>
              <w:szCs w:val="20"/>
              <w:lang w:val="en-US"/>
            </w:rPr>
            <w:instrText>"</w:instrText>
          </w:r>
        </w:p>
        <w:p w14:paraId="39F0001C" w14:textId="791286FC" w:rsidR="00882AC1" w:rsidRDefault="003E6042" w:rsidP="00882AC1">
          <w:pPr>
            <w:tabs>
              <w:tab w:val="left" w:pos="4710"/>
            </w:tabs>
            <w:rPr>
              <w:szCs w:val="20"/>
            </w:rPr>
          </w:pPr>
          <w:r w:rsidRPr="00FB3DDD">
            <w:rPr>
              <w:szCs w:val="20"/>
              <w:lang w:val="en-US"/>
            </w:rPr>
            <w:instrText xml:space="preserve"> </w:instrText>
          </w:r>
          <w:r w:rsidRPr="00FB3DDD">
            <w:rPr>
              <w:szCs w:val="20"/>
            </w:rPr>
            <w:fldChar w:fldCharType="end"/>
          </w:r>
        </w:p>
      </w:sdtContent>
    </w:sdt>
    <w:sdt>
      <w:sdtPr>
        <w:alias w:val="Liste over kopimottakere"/>
        <w:tag w:val="Kopimottakerliste_SL"/>
        <w:id w:val="1264659594"/>
        <w:lock w:val="sdtContentLocked"/>
      </w:sdtPr>
      <w:sdtEndPr/>
      <w:sdtContent>
        <w:p w14:paraId="4E3B30D2" w14:textId="650C9BF1" w:rsidR="005154A8" w:rsidRPr="00882AC1" w:rsidRDefault="003E6042" w:rsidP="00882AC1">
          <w:pPr>
            <w:tabs>
              <w:tab w:val="left" w:pos="4710"/>
            </w:tabs>
            <w:rPr>
              <w:szCs w:val="20"/>
            </w:rPr>
          </w:pPr>
          <w:r w:rsidRPr="00FB3DDD">
            <w:fldChar w:fldCharType="begin"/>
          </w:r>
          <w:r w:rsidRPr="00FB3DDD">
            <w:instrText xml:space="preserve"> IF "</w:instrText>
          </w:r>
          <w:sdt>
            <w:sdtPr>
              <w:tag w:val="ToActivityContact"/>
              <w:id w:val="10008"/>
              <w:dataBinding w:prefixMappings="xmlns:gbs='http://www.software-innovation.no/growBusinessDocument'" w:xpath="/gbs:GrowBusinessDocument/gbs:Lists/gbs:SingleLines/gbs:ToActivityContact/gbs:DisplayField[@gbs:key='10008']" w:storeItemID="{085B2587-D6E7-40EF-BEF9-E5A3769D00C7}"/>
              <w:text/>
            </w:sdtPr>
            <w:sdtEndPr/>
            <w:sdtContent>
              <w:r w:rsidR="00864576">
                <w:instrText xml:space="preserve">        </w:instrText>
              </w:r>
            </w:sdtContent>
          </w:sdt>
          <w:r w:rsidR="004E5FF2" w:rsidRPr="00FB3DDD">
            <w:instrText>"&lt;&gt;"</w:instrText>
          </w:r>
          <w:r w:rsidRPr="00FB3DDD">
            <w:instrText xml:space="preserve">        " "</w:instrText>
          </w:r>
        </w:p>
        <w:p w14:paraId="4FCCC0B4" w14:textId="77777777" w:rsidR="003E6042" w:rsidRPr="00FB3DDD" w:rsidRDefault="003159DD" w:rsidP="00FB3DDD">
          <w:sdt>
            <w:sdtPr>
              <w:rPr>
                <w:b/>
              </w:rPr>
              <w:tag w:val="Label_Kopi til"/>
              <w:id w:val="1710230667"/>
              <w:placeholder>
                <w:docPart w:val="DefaultPlaceholder_-1854013440"/>
              </w:placeholder>
              <w:text/>
            </w:sdtPr>
            <w:sdtEndPr/>
            <w:sdtContent>
              <w:r w:rsidR="00F554C8" w:rsidRPr="00FB3DDD">
                <w:rPr>
                  <w:b/>
                </w:rPr>
                <w:instrText>K</w:instrText>
              </w:r>
              <w:r w:rsidR="003E6042" w:rsidRPr="00FB3DDD">
                <w:rPr>
                  <w:b/>
                </w:rPr>
                <w:instrText>opimottakere</w:instrText>
              </w:r>
            </w:sdtContent>
          </w:sdt>
          <w:r w:rsidR="003E6042" w:rsidRPr="00FB3DDD">
            <w:rPr>
              <w:b/>
            </w:rPr>
            <w:instrText>:</w:instrText>
          </w:r>
          <w:r w:rsidR="003E6042" w:rsidRPr="00FB3DDD">
            <w:instrText xml:space="preserve"> </w:instrText>
          </w:r>
          <w:bookmarkStart w:id="3" w:name="_Hlk425944578"/>
        </w:p>
        <w:p w14:paraId="2B5FDA8B" w14:textId="2FE715F0" w:rsidR="00D54703" w:rsidRDefault="003159DD" w:rsidP="00FB3DDD">
          <w:sdt>
            <w:sdtPr>
              <w:tag w:val="ToActivityContact"/>
              <w:id w:val="-237559262"/>
              <w:dataBinding w:prefixMappings="xmlns:gbs='http://www.software-innovation.no/growBusinessDocument'" w:xpath="/gbs:GrowBusinessDocument/gbs:Lists/gbs:SingleLines/gbs:ToActivityContact/gbs:DisplayField[@gbs:key='10008']" w:storeItemID="{085B2587-D6E7-40EF-BEF9-E5A3769D00C7}"/>
              <w:text w:multiLine="1"/>
            </w:sdtPr>
            <w:sdtEndPr/>
            <w:sdtContent>
              <w:r w:rsidR="00864576">
                <w:br/>
                <w:instrText xml:space="preserve">        </w:instrText>
              </w:r>
            </w:sdtContent>
          </w:sdt>
          <w:bookmarkEnd w:id="3"/>
          <w:r w:rsidR="003E6042" w:rsidRPr="00FB3DDD">
            <w:instrText xml:space="preserve"> " </w:instrText>
          </w:r>
          <w:r w:rsidR="003E6042" w:rsidRPr="00FB3DDD">
            <w:fldChar w:fldCharType="end"/>
          </w:r>
        </w:p>
      </w:sdtContent>
    </w:sdt>
    <w:sectPr w:rsidR="00D54703" w:rsidSect="00D219DC">
      <w:headerReference w:type="default" r:id="rId13"/>
      <w:footerReference w:type="default" r:id="rId14"/>
      <w:headerReference w:type="first" r:id="rId15"/>
      <w:footerReference w:type="first" r:id="rId16"/>
      <w:pgSz w:w="11906" w:h="16838" w:code="9"/>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7E51A" w14:textId="77777777" w:rsidR="003159DD" w:rsidRDefault="003159DD" w:rsidP="002932B9">
      <w:r>
        <w:separator/>
      </w:r>
    </w:p>
  </w:endnote>
  <w:endnote w:type="continuationSeparator" w:id="0">
    <w:p w14:paraId="70BC0C0E" w14:textId="77777777" w:rsidR="003159DD" w:rsidRDefault="003159DD" w:rsidP="0029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0D4B83A-EF80-4E37-9695-5BB0CA2A3533}"/>
    <w:embedBold r:id="rId2" w:fontKey="{2B7B4E53-2F02-4EE6-9A9A-2764484AC4F8}"/>
    <w:embedItalic r:id="rId3" w:fontKey="{405C1DB7-1CAD-4171-935C-E3932C91253F}"/>
    <w:embedBoldItalic r:id="rId4" w:fontKey="{ABB33394-123B-4627-9262-D3B9AD4679C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swald">
    <w:altName w:val="Arial Narrow"/>
    <w:panose1 w:val="00000500000000000000"/>
    <w:charset w:val="00"/>
    <w:family w:val="auto"/>
    <w:pitch w:val="variable"/>
    <w:sig w:usb0="2000020F" w:usb1="00000000" w:usb2="00000000" w:usb3="00000000" w:csb0="00000197" w:csb1="00000000"/>
    <w:embedRegular r:id="rId5" w:subsetted="1" w:fontKey="{0C18D67A-5CA5-4EDC-9F24-5727BB63C36D}"/>
  </w:font>
  <w:font w:name="Century Gothic">
    <w:panose1 w:val="020B0502020202020204"/>
    <w:charset w:val="00"/>
    <w:family w:val="swiss"/>
    <w:pitch w:val="variable"/>
    <w:sig w:usb0="00000287" w:usb1="00000000" w:usb2="00000000" w:usb3="00000000" w:csb0="0000009F" w:csb1="00000000"/>
  </w:font>
  <w:font w:name="Oswald Light">
    <w:altName w:val="Arial Narrow"/>
    <w:panose1 w:val="00000400000000000000"/>
    <w:charset w:val="00"/>
    <w:family w:val="auto"/>
    <w:pitch w:val="variable"/>
    <w:sig w:usb0="2000020F" w:usb1="00000000" w:usb2="00000000" w:usb3="00000000" w:csb0="00000197" w:csb1="00000000"/>
    <w:embedRegular r:id="rId6" w:subsetted="1" w:fontKey="{3BB11996-B1DE-4EEF-ABB1-3B96EA43D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4"/>
      <w:gridCol w:w="4536"/>
    </w:tblGrid>
    <w:tr w:rsidR="003530CD" w14:paraId="38034C14" w14:textId="77777777" w:rsidTr="006F1FE9">
      <w:tc>
        <w:tcPr>
          <w:tcW w:w="4034" w:type="dxa"/>
        </w:tcPr>
        <w:p w14:paraId="2C6BA140" w14:textId="3FDD0109" w:rsidR="003530CD" w:rsidRDefault="003159DD" w:rsidP="002C33C3">
          <w:pPr>
            <w:pStyle w:val="Bunntekst"/>
          </w:pPr>
          <w:sdt>
            <w:sdtPr>
              <w:tag w:val="DocumentNumber"/>
              <w:id w:val="10021"/>
              <w:dataBinding w:prefixMappings="xmlns:gbs='http://www.software-innovation.no/growBusinessDocument'" w:xpath="/gbs:GrowBusinessDocument/gbs:DocumentNumber[@gbs:key='10021']" w:storeItemID="{085B2587-D6E7-40EF-BEF9-E5A3769D00C7}"/>
              <w:text/>
            </w:sdtPr>
            <w:sdtEndPr/>
            <w:sdtContent>
              <w:r w:rsidR="00420B35">
                <w:t>202015866-1</w:t>
              </w:r>
            </w:sdtContent>
          </w:sdt>
        </w:p>
      </w:tc>
      <w:tc>
        <w:tcPr>
          <w:tcW w:w="4035" w:type="dxa"/>
        </w:tcPr>
        <w:p w14:paraId="3815D118" w14:textId="77777777" w:rsidR="003530CD" w:rsidRDefault="003159DD" w:rsidP="0096017B">
          <w:pPr>
            <w:pStyle w:val="Bunntekst"/>
            <w:jc w:val="right"/>
          </w:pPr>
          <w:sdt>
            <w:sdtPr>
              <w:tag w:val="Label_side"/>
              <w:id w:val="-1133938226"/>
              <w:placeholder>
                <w:docPart w:val="DefaultPlaceholder_-1854013440"/>
              </w:placeholder>
              <w:text/>
            </w:sdtPr>
            <w:sdtEndPr/>
            <w:sdtContent>
              <w:r w:rsidR="003530CD">
                <w:t>s</w:t>
              </w:r>
              <w:r w:rsidR="003530CD" w:rsidRPr="002363CD">
                <w:t>ide</w:t>
              </w:r>
            </w:sdtContent>
          </w:sdt>
          <w:r w:rsidR="003530CD" w:rsidRPr="002363CD">
            <w:t xml:space="preserve"> </w:t>
          </w:r>
          <w:sdt>
            <w:sdtPr>
              <w:id w:val="857630477"/>
              <w:docPartObj>
                <w:docPartGallery w:val="Page Numbers (Bottom of Page)"/>
                <w:docPartUnique/>
              </w:docPartObj>
            </w:sdtPr>
            <w:sdtEndPr/>
            <w:sdtContent>
              <w:r w:rsidR="003530CD" w:rsidRPr="002363CD">
                <w:fldChar w:fldCharType="begin"/>
              </w:r>
              <w:r w:rsidR="003530CD" w:rsidRPr="002363CD">
                <w:instrText xml:space="preserve"> PAGE   \* MERGEFORMAT </w:instrText>
              </w:r>
              <w:r w:rsidR="003530CD" w:rsidRPr="002363CD">
                <w:fldChar w:fldCharType="separate"/>
              </w:r>
              <w:r w:rsidR="00AC46DB">
                <w:rPr>
                  <w:noProof/>
                </w:rPr>
                <w:t>2</w:t>
              </w:r>
              <w:r w:rsidR="003530CD" w:rsidRPr="002363CD">
                <w:fldChar w:fldCharType="end"/>
              </w:r>
              <w:r w:rsidR="003530CD" w:rsidRPr="002363CD">
                <w:t xml:space="preserve"> </w:t>
              </w:r>
              <w:sdt>
                <w:sdtPr>
                  <w:tag w:val="Label_av"/>
                  <w:id w:val="-1109499227"/>
                  <w:placeholder>
                    <w:docPart w:val="DefaultPlaceholder_-1854013440"/>
                  </w:placeholder>
                  <w:text/>
                </w:sdtPr>
                <w:sdtEndPr/>
                <w:sdtContent>
                  <w:r w:rsidR="003530CD" w:rsidRPr="002363CD">
                    <w:t>av</w:t>
                  </w:r>
                </w:sdtContent>
              </w:sdt>
            </w:sdtContent>
          </w:sdt>
          <w:r w:rsidR="003530CD">
            <w:t xml:space="preserve"> </w:t>
          </w:r>
          <w:r>
            <w:fldChar w:fldCharType="begin"/>
          </w:r>
          <w:r>
            <w:instrText xml:space="preserve"> NUMPAGES   \* MERGEFORMAT </w:instrText>
          </w:r>
          <w:r>
            <w:fldChar w:fldCharType="separate"/>
          </w:r>
          <w:r w:rsidR="00AC46DB">
            <w:rPr>
              <w:noProof/>
            </w:rPr>
            <w:t>2</w:t>
          </w:r>
          <w:r>
            <w:rPr>
              <w:noProof/>
            </w:rPr>
            <w:fldChar w:fldCharType="end"/>
          </w:r>
        </w:p>
      </w:tc>
    </w:tr>
  </w:tbl>
  <w:p w14:paraId="718A643E" w14:textId="77777777" w:rsidR="003530CD" w:rsidRPr="006F1FE9" w:rsidRDefault="003530CD" w:rsidP="002C33C3">
    <w:pPr>
      <w:pStyle w:val="Bunn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B7D4" w14:textId="77777777" w:rsidR="00516628" w:rsidRPr="00516628" w:rsidRDefault="00851F6E" w:rsidP="00D219DC">
    <w:pPr>
      <w:pStyle w:val="Bunntekst"/>
      <w:spacing w:line="240" w:lineRule="auto"/>
      <w:jc w:val="center"/>
      <w:rPr>
        <w:sz w:val="2"/>
        <w:szCs w:val="2"/>
      </w:rPr>
    </w:pPr>
    <w:r>
      <w:rPr>
        <w:noProof/>
        <w:lang w:eastAsia="nb-NO"/>
      </w:rPr>
      <w:drawing>
        <wp:anchor distT="0" distB="0" distL="114300" distR="114300" simplePos="0" relativeHeight="251660288" behindDoc="0" locked="0" layoutInCell="1" allowOverlap="1" wp14:anchorId="5D73E5FD" wp14:editId="52C549D1">
          <wp:simplePos x="0" y="0"/>
          <wp:positionH relativeFrom="margin">
            <wp:align>center</wp:align>
          </wp:positionH>
          <wp:positionV relativeFrom="page">
            <wp:posOffset>9893300</wp:posOffset>
          </wp:positionV>
          <wp:extent cx="5130000" cy="594000"/>
          <wp:effectExtent l="0" t="0" r="0" b="0"/>
          <wp:wrapNone/>
          <wp:docPr id="3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000" cy="5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3C7D6" w14:textId="77777777" w:rsidR="003159DD" w:rsidRDefault="003159DD" w:rsidP="002932B9">
      <w:r>
        <w:separator/>
      </w:r>
    </w:p>
  </w:footnote>
  <w:footnote w:type="continuationSeparator" w:id="0">
    <w:p w14:paraId="442E4DA1" w14:textId="77777777" w:rsidR="003159DD" w:rsidRDefault="003159DD" w:rsidP="00293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1AF5" w14:textId="77777777" w:rsidR="00E80BD7" w:rsidRPr="00E80BD7" w:rsidRDefault="00E80BD7" w:rsidP="00E80BD7">
    <w:bookmarkStart w:id="4" w:name="_Hlk503349458"/>
    <w:bookmarkStart w:id="5" w:name="_Hlk503349459"/>
    <w:bookmarkStart w:id="6" w:name="_Hlk503349460"/>
  </w:p>
  <w:p w14:paraId="68D4EDF0" w14:textId="77777777" w:rsidR="00516628" w:rsidRPr="00BE555D" w:rsidRDefault="00E80BD7" w:rsidP="00E07587">
    <w:pPr>
      <w:pStyle w:val="Topptekst"/>
    </w:pPr>
    <w:r>
      <w:tab/>
    </w:r>
    <w:sdt>
      <w:sdtPr>
        <w:tag w:val="Label_Trøndelag fylkeskommune"/>
        <w:id w:val="-1565799798"/>
        <w:placeholder>
          <w:docPart w:val="DefaultPlaceholder_-1854013440"/>
        </w:placeholder>
        <w:text/>
      </w:sdtPr>
      <w:sdtEndPr/>
      <w:sdtContent>
        <w:r w:rsidR="0096017B" w:rsidRPr="00BE555D">
          <w:t>Trøndelag fylkeskommune</w:t>
        </w:r>
      </w:sdtContent>
    </w:sdt>
  </w:p>
  <w:p w14:paraId="4BB8EE39" w14:textId="7195D2DB" w:rsidR="00516628" w:rsidRPr="00091AA5" w:rsidRDefault="00E80BD7" w:rsidP="00E80BD7">
    <w:pPr>
      <w:pStyle w:val="Topptekst"/>
      <w:rPr>
        <w:rFonts w:ascii="Oswald Light" w:hAnsi="Oswald Light"/>
      </w:rPr>
    </w:pPr>
    <w:r w:rsidRPr="00091AA5">
      <w:rPr>
        <w:rFonts w:ascii="Oswald Light" w:hAnsi="Oswald Light"/>
      </w:rPr>
      <w:tab/>
    </w:r>
    <w:sdt>
      <w:sdtPr>
        <w:rPr>
          <w:rFonts w:ascii="Oswald Light" w:hAnsi="Oswald Light"/>
        </w:rPr>
        <w:tag w:val="ToOrgUnit.Name"/>
        <w:id w:val="10030"/>
        <w:placeholder>
          <w:docPart w:val="DefaultPlaceholder_-1854013440"/>
        </w:placeholder>
        <w:dataBinding w:prefixMappings="xmlns:gbs='http://www.software-innovation.no/growBusinessDocument'" w:xpath="/gbs:GrowBusinessDocument/gbs:ToOrgUnit.Name[@gbs:key='10030']" w:storeItemID="{085B2587-D6E7-40EF-BEF9-E5A3769D00C7}"/>
        <w:text/>
      </w:sdtPr>
      <w:sdtEndPr/>
      <w:sdtContent>
        <w:r w:rsidR="00420B35">
          <w:rPr>
            <w:rFonts w:ascii="Oswald Light" w:hAnsi="Oswald Light"/>
          </w:rPr>
          <w:t>Seksjon Næring</w:t>
        </w:r>
      </w:sdtContent>
    </w:sdt>
    <w:bookmarkEnd w:id="4"/>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15CC0" w14:textId="77777777" w:rsidR="00516628" w:rsidRPr="00E07587" w:rsidRDefault="00516628" w:rsidP="00E07587">
    <w:pPr>
      <w:spacing w:line="240" w:lineRule="auto"/>
      <w:rPr>
        <w:sz w:val="4"/>
        <w:szCs w:val="4"/>
      </w:rPr>
    </w:pPr>
  </w:p>
  <w:tbl>
    <w:tblPr>
      <w:tblStyle w:val="Tabellrutenett"/>
      <w:tblW w:w="1020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4"/>
      <w:gridCol w:w="5154"/>
      <w:gridCol w:w="3638"/>
    </w:tblGrid>
    <w:tr w:rsidR="00516628" w14:paraId="75E95C7F" w14:textId="77777777" w:rsidTr="00D219DC">
      <w:trPr>
        <w:trHeight w:val="564"/>
      </w:trPr>
      <w:tc>
        <w:tcPr>
          <w:tcW w:w="1414" w:type="dxa"/>
          <w:vMerge w:val="restart"/>
        </w:tcPr>
        <w:p w14:paraId="1C8FFF61" w14:textId="77777777" w:rsidR="00516628" w:rsidRDefault="009B3968" w:rsidP="00D219DC">
          <w:pPr>
            <w:pStyle w:val="Topptekst"/>
            <w:jc w:val="right"/>
          </w:pPr>
          <w:r>
            <w:drawing>
              <wp:inline distT="0" distB="0" distL="0" distR="0" wp14:anchorId="2A3F06E4" wp14:editId="4EF82E9F">
                <wp:extent cx="546100" cy="622300"/>
                <wp:effectExtent l="0" t="0" r="6350" b="6350"/>
                <wp:docPr id="28" name="Picture 2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272" r="72314" b="10670"/>
                        <a:stretch/>
                      </pic:blipFill>
                      <pic:spPr bwMode="auto">
                        <a:xfrm>
                          <a:off x="0" y="0"/>
                          <a:ext cx="546100" cy="62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4" w:type="dxa"/>
        </w:tcPr>
        <w:p w14:paraId="5B44E69B" w14:textId="77777777" w:rsidR="00516628" w:rsidRPr="006B0CEC" w:rsidRDefault="003159DD" w:rsidP="006B0CEC">
          <w:pPr>
            <w:pStyle w:val="Topptekst"/>
          </w:pPr>
          <w:sdt>
            <w:sdtPr>
              <w:tag w:val="Label_Trøndelag fylkeskommune"/>
              <w:id w:val="1886055960"/>
              <w:placeholder>
                <w:docPart w:val="DefaultPlaceholder_-1854013440"/>
              </w:placeholder>
              <w:text/>
            </w:sdtPr>
            <w:sdtEndPr/>
            <w:sdtContent>
              <w:r w:rsidR="00516628" w:rsidRPr="006B0CEC">
                <w:t>Trøndelag fylkeskommune</w:t>
              </w:r>
            </w:sdtContent>
          </w:sdt>
          <w:r w:rsidR="00E07587" w:rsidRPr="006B0CEC">
            <w:t xml:space="preserve"> </w:t>
          </w:r>
        </w:p>
      </w:tc>
      <w:tc>
        <w:tcPr>
          <w:tcW w:w="3638" w:type="dxa"/>
          <w:vMerge w:val="restart"/>
        </w:tcPr>
        <w:p w14:paraId="7D4FB540" w14:textId="77777777" w:rsidR="00516628" w:rsidRDefault="00516628" w:rsidP="00E07587">
          <w:pPr>
            <w:pStyle w:val="Topptekst"/>
          </w:pPr>
          <w:r w:rsidRPr="00C851CE">
            <w:drawing>
              <wp:anchor distT="0" distB="0" distL="114300" distR="114300" simplePos="0" relativeHeight="251658240" behindDoc="0" locked="0" layoutInCell="1" allowOverlap="1" wp14:anchorId="222162C7" wp14:editId="54D7A483">
                <wp:simplePos x="0" y="0"/>
                <wp:positionH relativeFrom="margin">
                  <wp:posOffset>1586230</wp:posOffset>
                </wp:positionH>
                <wp:positionV relativeFrom="paragraph">
                  <wp:posOffset>0</wp:posOffset>
                </wp:positionV>
                <wp:extent cx="723900" cy="728980"/>
                <wp:effectExtent l="0" t="0" r="0" b="0"/>
                <wp:wrapThrough wrapText="bothSides">
                  <wp:wrapPolygon edited="0">
                    <wp:start x="10232" y="564"/>
                    <wp:lineTo x="1705" y="9596"/>
                    <wp:lineTo x="3979" y="19756"/>
                    <wp:lineTo x="14779" y="19756"/>
                    <wp:lineTo x="13642" y="10725"/>
                    <wp:lineTo x="17053" y="10725"/>
                    <wp:lineTo x="19895" y="6209"/>
                    <wp:lineTo x="19326" y="564"/>
                    <wp:lineTo x="10232" y="564"/>
                  </wp:wrapPolygon>
                </wp:wrapThrough>
                <wp:docPr id="29" name="Picture 2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a:ln>
                          <a:noFill/>
                        </a:ln>
                      </pic:spPr>
                    </pic:pic>
                  </a:graphicData>
                </a:graphic>
                <wp14:sizeRelH relativeFrom="margin">
                  <wp14:pctWidth>0</wp14:pctWidth>
                </wp14:sizeRelH>
              </wp:anchor>
            </w:drawing>
          </w:r>
        </w:p>
      </w:tc>
    </w:tr>
    <w:tr w:rsidR="00516628" w:rsidRPr="00CC6E94" w14:paraId="466C596C" w14:textId="77777777" w:rsidTr="00D219DC">
      <w:tc>
        <w:tcPr>
          <w:tcW w:w="1414" w:type="dxa"/>
          <w:vMerge/>
        </w:tcPr>
        <w:p w14:paraId="148E64E8" w14:textId="77777777" w:rsidR="00516628" w:rsidRDefault="00516628" w:rsidP="00E07587">
          <w:pPr>
            <w:pStyle w:val="Topptekst"/>
          </w:pPr>
        </w:p>
      </w:tc>
      <w:tc>
        <w:tcPr>
          <w:tcW w:w="5154" w:type="dxa"/>
        </w:tcPr>
        <w:p w14:paraId="35C1D9FF" w14:textId="150916A3" w:rsidR="00516628" w:rsidRPr="00AC46DB" w:rsidRDefault="003159DD" w:rsidP="00D219DC">
          <w:pPr>
            <w:pStyle w:val="Topptekst"/>
            <w:spacing w:line="168" w:lineRule="auto"/>
            <w:rPr>
              <w:rFonts w:ascii="Oswald Light" w:hAnsi="Oswald Light"/>
              <w:lang w:val="en-US"/>
            </w:rPr>
          </w:pPr>
          <w:sdt>
            <w:sdtPr>
              <w:rPr>
                <w:rFonts w:ascii="Oswald Light" w:hAnsi="Oswald Light"/>
              </w:rPr>
              <w:tag w:val="ToOrgUnit.Name"/>
              <w:id w:val="10027"/>
              <w:placeholder>
                <w:docPart w:val="DefaultPlaceholder_-1854013440"/>
              </w:placeholder>
              <w:dataBinding w:prefixMappings="xmlns:gbs='http://www.software-innovation.no/growBusinessDocument'" w:xpath="/gbs:GrowBusinessDocument/gbs:ToOrgUnit.Name[@gbs:key='10027']" w:storeItemID="{085B2587-D6E7-40EF-BEF9-E5A3769D00C7}"/>
              <w:text/>
            </w:sdtPr>
            <w:sdtEndPr/>
            <w:sdtContent>
              <w:r w:rsidR="00420B35">
                <w:rPr>
                  <w:rFonts w:ascii="Oswald Light" w:hAnsi="Oswald Light"/>
                </w:rPr>
                <w:t>Seksjon Næring</w:t>
              </w:r>
            </w:sdtContent>
          </w:sdt>
          <w:r w:rsidR="00123C30" w:rsidRPr="00AC46DB">
            <w:rPr>
              <w:rFonts w:ascii="Oswald Light" w:hAnsi="Oswald Light"/>
              <w:lang w:val="en-US"/>
            </w:rPr>
            <w:t xml:space="preserve"> </w:t>
          </w:r>
        </w:p>
      </w:tc>
      <w:tc>
        <w:tcPr>
          <w:tcW w:w="3638" w:type="dxa"/>
          <w:vMerge/>
        </w:tcPr>
        <w:p w14:paraId="68D4CA93" w14:textId="77777777" w:rsidR="00516628" w:rsidRPr="00516628" w:rsidRDefault="00516628" w:rsidP="00E07587">
          <w:pPr>
            <w:pStyle w:val="Topptekst"/>
            <w:rPr>
              <w:lang w:val="en-US"/>
            </w:rPr>
          </w:pPr>
        </w:p>
      </w:tc>
    </w:tr>
  </w:tbl>
  <w:p w14:paraId="45AF4CEA" w14:textId="77777777" w:rsidR="00516628" w:rsidRPr="00516628" w:rsidRDefault="00516628" w:rsidP="00E0758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758C0"/>
    <w:multiLevelType w:val="hybridMultilevel"/>
    <w:tmpl w:val="2AF2E5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9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1"/>
  <w:stylePaneSortMethod w:val="0000"/>
  <w:documentProtection w:edit="readOnly" w:enforcement="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1BB"/>
    <w:rsid w:val="0000186F"/>
    <w:rsid w:val="0000678D"/>
    <w:rsid w:val="00007BAE"/>
    <w:rsid w:val="000102CC"/>
    <w:rsid w:val="00015B3F"/>
    <w:rsid w:val="0002022E"/>
    <w:rsid w:val="000268AF"/>
    <w:rsid w:val="00044B69"/>
    <w:rsid w:val="00054C79"/>
    <w:rsid w:val="00062FCC"/>
    <w:rsid w:val="00063BA6"/>
    <w:rsid w:val="00072021"/>
    <w:rsid w:val="00074363"/>
    <w:rsid w:val="000820DE"/>
    <w:rsid w:val="0008241C"/>
    <w:rsid w:val="00091AA5"/>
    <w:rsid w:val="00091B3D"/>
    <w:rsid w:val="000A56ED"/>
    <w:rsid w:val="000B0EF4"/>
    <w:rsid w:val="000B3D46"/>
    <w:rsid w:val="000B6904"/>
    <w:rsid w:val="000C3D91"/>
    <w:rsid w:val="000C6A0C"/>
    <w:rsid w:val="000D0073"/>
    <w:rsid w:val="000E1B64"/>
    <w:rsid w:val="000E561A"/>
    <w:rsid w:val="001021BA"/>
    <w:rsid w:val="001175A7"/>
    <w:rsid w:val="00123C30"/>
    <w:rsid w:val="00126C37"/>
    <w:rsid w:val="001349DE"/>
    <w:rsid w:val="00144FBB"/>
    <w:rsid w:val="00152894"/>
    <w:rsid w:val="00153C63"/>
    <w:rsid w:val="0016214F"/>
    <w:rsid w:val="00172E2B"/>
    <w:rsid w:val="00181402"/>
    <w:rsid w:val="001879BA"/>
    <w:rsid w:val="00187F2F"/>
    <w:rsid w:val="001A3F9D"/>
    <w:rsid w:val="001B5DF1"/>
    <w:rsid w:val="001C766E"/>
    <w:rsid w:val="001D320F"/>
    <w:rsid w:val="001E11B1"/>
    <w:rsid w:val="001E5DFB"/>
    <w:rsid w:val="0020171F"/>
    <w:rsid w:val="00202485"/>
    <w:rsid w:val="00204366"/>
    <w:rsid w:val="002101FC"/>
    <w:rsid w:val="00212B86"/>
    <w:rsid w:val="00213406"/>
    <w:rsid w:val="0021583A"/>
    <w:rsid w:val="002161E7"/>
    <w:rsid w:val="00221D17"/>
    <w:rsid w:val="002363CD"/>
    <w:rsid w:val="002402DE"/>
    <w:rsid w:val="00250598"/>
    <w:rsid w:val="00250AE6"/>
    <w:rsid w:val="002514A9"/>
    <w:rsid w:val="00252ADA"/>
    <w:rsid w:val="00264477"/>
    <w:rsid w:val="00282EA4"/>
    <w:rsid w:val="00283298"/>
    <w:rsid w:val="002841F7"/>
    <w:rsid w:val="0028669D"/>
    <w:rsid w:val="002932B9"/>
    <w:rsid w:val="002B5569"/>
    <w:rsid w:val="002C33C3"/>
    <w:rsid w:val="002C6FF6"/>
    <w:rsid w:val="002D1516"/>
    <w:rsid w:val="002D1D0A"/>
    <w:rsid w:val="002D2373"/>
    <w:rsid w:val="002D2B47"/>
    <w:rsid w:val="002D7688"/>
    <w:rsid w:val="002E3196"/>
    <w:rsid w:val="002E4539"/>
    <w:rsid w:val="002E6DAB"/>
    <w:rsid w:val="002F4E34"/>
    <w:rsid w:val="002F636C"/>
    <w:rsid w:val="00300EFE"/>
    <w:rsid w:val="00315201"/>
    <w:rsid w:val="003158F7"/>
    <w:rsid w:val="003159DD"/>
    <w:rsid w:val="00317408"/>
    <w:rsid w:val="00331A16"/>
    <w:rsid w:val="00332AD0"/>
    <w:rsid w:val="0033699D"/>
    <w:rsid w:val="00351ABF"/>
    <w:rsid w:val="003530CD"/>
    <w:rsid w:val="00364987"/>
    <w:rsid w:val="00372712"/>
    <w:rsid w:val="00380D86"/>
    <w:rsid w:val="003822B6"/>
    <w:rsid w:val="003834EE"/>
    <w:rsid w:val="00386DCF"/>
    <w:rsid w:val="003A2B15"/>
    <w:rsid w:val="003A3876"/>
    <w:rsid w:val="003A3E8D"/>
    <w:rsid w:val="003A7DE0"/>
    <w:rsid w:val="003B4EE6"/>
    <w:rsid w:val="003C2A0B"/>
    <w:rsid w:val="003D2F27"/>
    <w:rsid w:val="003D50C2"/>
    <w:rsid w:val="003D57DC"/>
    <w:rsid w:val="003D7F06"/>
    <w:rsid w:val="003E6042"/>
    <w:rsid w:val="003E672B"/>
    <w:rsid w:val="004104B5"/>
    <w:rsid w:val="00420B35"/>
    <w:rsid w:val="00423AD7"/>
    <w:rsid w:val="004276A0"/>
    <w:rsid w:val="0043313D"/>
    <w:rsid w:val="004336E5"/>
    <w:rsid w:val="00436471"/>
    <w:rsid w:val="004401BC"/>
    <w:rsid w:val="0044209D"/>
    <w:rsid w:val="00445006"/>
    <w:rsid w:val="004450C9"/>
    <w:rsid w:val="00447D2B"/>
    <w:rsid w:val="00452044"/>
    <w:rsid w:val="00467D37"/>
    <w:rsid w:val="004847AC"/>
    <w:rsid w:val="00492AEA"/>
    <w:rsid w:val="004A2FA8"/>
    <w:rsid w:val="004B52AC"/>
    <w:rsid w:val="004C25A4"/>
    <w:rsid w:val="004C291B"/>
    <w:rsid w:val="004C5453"/>
    <w:rsid w:val="004C6043"/>
    <w:rsid w:val="004E581B"/>
    <w:rsid w:val="004E5E06"/>
    <w:rsid w:val="004E5FF2"/>
    <w:rsid w:val="004E6206"/>
    <w:rsid w:val="004F0C0B"/>
    <w:rsid w:val="004F1C61"/>
    <w:rsid w:val="00506C7E"/>
    <w:rsid w:val="005154A8"/>
    <w:rsid w:val="00516628"/>
    <w:rsid w:val="00517205"/>
    <w:rsid w:val="005234D1"/>
    <w:rsid w:val="00530973"/>
    <w:rsid w:val="00531B23"/>
    <w:rsid w:val="005372DD"/>
    <w:rsid w:val="00537E16"/>
    <w:rsid w:val="00543690"/>
    <w:rsid w:val="005548C9"/>
    <w:rsid w:val="00556C89"/>
    <w:rsid w:val="0056396A"/>
    <w:rsid w:val="005732CB"/>
    <w:rsid w:val="0057562D"/>
    <w:rsid w:val="005774FA"/>
    <w:rsid w:val="0057757C"/>
    <w:rsid w:val="005806FA"/>
    <w:rsid w:val="005A6472"/>
    <w:rsid w:val="005B6144"/>
    <w:rsid w:val="005B6D52"/>
    <w:rsid w:val="005B7022"/>
    <w:rsid w:val="005C5817"/>
    <w:rsid w:val="005C7124"/>
    <w:rsid w:val="005D1665"/>
    <w:rsid w:val="005D2264"/>
    <w:rsid w:val="005D26F9"/>
    <w:rsid w:val="005E5354"/>
    <w:rsid w:val="005E5B64"/>
    <w:rsid w:val="005F0F76"/>
    <w:rsid w:val="005F404D"/>
    <w:rsid w:val="005F5033"/>
    <w:rsid w:val="005F65F1"/>
    <w:rsid w:val="00600B25"/>
    <w:rsid w:val="00606E88"/>
    <w:rsid w:val="006248A4"/>
    <w:rsid w:val="006252BA"/>
    <w:rsid w:val="00637576"/>
    <w:rsid w:val="00653D1E"/>
    <w:rsid w:val="00697705"/>
    <w:rsid w:val="006A2FB8"/>
    <w:rsid w:val="006A314C"/>
    <w:rsid w:val="006B0CEC"/>
    <w:rsid w:val="006B3B20"/>
    <w:rsid w:val="006B61AA"/>
    <w:rsid w:val="006D1562"/>
    <w:rsid w:val="006D657B"/>
    <w:rsid w:val="006E1089"/>
    <w:rsid w:val="006E2501"/>
    <w:rsid w:val="006F007D"/>
    <w:rsid w:val="006F1FE9"/>
    <w:rsid w:val="006F31A6"/>
    <w:rsid w:val="0070227E"/>
    <w:rsid w:val="00706D31"/>
    <w:rsid w:val="00720D1B"/>
    <w:rsid w:val="007313F3"/>
    <w:rsid w:val="00741A77"/>
    <w:rsid w:val="007452A8"/>
    <w:rsid w:val="0074544F"/>
    <w:rsid w:val="00745486"/>
    <w:rsid w:val="00746FBA"/>
    <w:rsid w:val="007548C0"/>
    <w:rsid w:val="00754FAC"/>
    <w:rsid w:val="00755A41"/>
    <w:rsid w:val="007573D9"/>
    <w:rsid w:val="00773CC9"/>
    <w:rsid w:val="00777A2C"/>
    <w:rsid w:val="00782CEB"/>
    <w:rsid w:val="00784A6A"/>
    <w:rsid w:val="007858A2"/>
    <w:rsid w:val="00796684"/>
    <w:rsid w:val="007A6108"/>
    <w:rsid w:val="007C2356"/>
    <w:rsid w:val="007C4A54"/>
    <w:rsid w:val="007D0796"/>
    <w:rsid w:val="007D29E7"/>
    <w:rsid w:val="007D440E"/>
    <w:rsid w:val="007E1A0D"/>
    <w:rsid w:val="007E1B9C"/>
    <w:rsid w:val="007E23E3"/>
    <w:rsid w:val="007E5E38"/>
    <w:rsid w:val="007F3AE0"/>
    <w:rsid w:val="0080183F"/>
    <w:rsid w:val="008022CA"/>
    <w:rsid w:val="00805C58"/>
    <w:rsid w:val="00821B22"/>
    <w:rsid w:val="00832D4C"/>
    <w:rsid w:val="008374D8"/>
    <w:rsid w:val="008451A3"/>
    <w:rsid w:val="00851F6E"/>
    <w:rsid w:val="008528F5"/>
    <w:rsid w:val="00862783"/>
    <w:rsid w:val="00864576"/>
    <w:rsid w:val="00871F12"/>
    <w:rsid w:val="0087211D"/>
    <w:rsid w:val="0087300A"/>
    <w:rsid w:val="00880F25"/>
    <w:rsid w:val="00882AC1"/>
    <w:rsid w:val="008A6D25"/>
    <w:rsid w:val="008B35B6"/>
    <w:rsid w:val="008B714E"/>
    <w:rsid w:val="008C06D1"/>
    <w:rsid w:val="008C14BB"/>
    <w:rsid w:val="008C2732"/>
    <w:rsid w:val="008C7038"/>
    <w:rsid w:val="008F16F0"/>
    <w:rsid w:val="00900A28"/>
    <w:rsid w:val="0092139E"/>
    <w:rsid w:val="00922C7F"/>
    <w:rsid w:val="009334EF"/>
    <w:rsid w:val="00945375"/>
    <w:rsid w:val="009518BE"/>
    <w:rsid w:val="00952855"/>
    <w:rsid w:val="0096017B"/>
    <w:rsid w:val="00960266"/>
    <w:rsid w:val="00982278"/>
    <w:rsid w:val="00983796"/>
    <w:rsid w:val="0098436D"/>
    <w:rsid w:val="009A0319"/>
    <w:rsid w:val="009A69F6"/>
    <w:rsid w:val="009B3968"/>
    <w:rsid w:val="009B4A2A"/>
    <w:rsid w:val="009C71BB"/>
    <w:rsid w:val="009D485F"/>
    <w:rsid w:val="009F0B2E"/>
    <w:rsid w:val="009F5F81"/>
    <w:rsid w:val="00A021A9"/>
    <w:rsid w:val="00A11196"/>
    <w:rsid w:val="00A23E9D"/>
    <w:rsid w:val="00A2686D"/>
    <w:rsid w:val="00A41D09"/>
    <w:rsid w:val="00A4255C"/>
    <w:rsid w:val="00A46D2E"/>
    <w:rsid w:val="00A510DA"/>
    <w:rsid w:val="00A63A39"/>
    <w:rsid w:val="00A67A58"/>
    <w:rsid w:val="00A86CDD"/>
    <w:rsid w:val="00AA5F8F"/>
    <w:rsid w:val="00AB541F"/>
    <w:rsid w:val="00AB6977"/>
    <w:rsid w:val="00AB73B6"/>
    <w:rsid w:val="00AC12F8"/>
    <w:rsid w:val="00AC46DB"/>
    <w:rsid w:val="00AC5289"/>
    <w:rsid w:val="00AC7378"/>
    <w:rsid w:val="00AD73D6"/>
    <w:rsid w:val="00AD780E"/>
    <w:rsid w:val="00AE3D95"/>
    <w:rsid w:val="00AE433B"/>
    <w:rsid w:val="00AF132E"/>
    <w:rsid w:val="00AF2AC7"/>
    <w:rsid w:val="00B121F0"/>
    <w:rsid w:val="00B23D76"/>
    <w:rsid w:val="00B26DDB"/>
    <w:rsid w:val="00B324AB"/>
    <w:rsid w:val="00B41E6D"/>
    <w:rsid w:val="00B60900"/>
    <w:rsid w:val="00B83EFE"/>
    <w:rsid w:val="00B844D5"/>
    <w:rsid w:val="00B84910"/>
    <w:rsid w:val="00B91F67"/>
    <w:rsid w:val="00BA0F14"/>
    <w:rsid w:val="00BA2F7E"/>
    <w:rsid w:val="00BB3208"/>
    <w:rsid w:val="00BC42CC"/>
    <w:rsid w:val="00BC6D33"/>
    <w:rsid w:val="00BD3EEC"/>
    <w:rsid w:val="00BE0ACB"/>
    <w:rsid w:val="00BE54E9"/>
    <w:rsid w:val="00BE555D"/>
    <w:rsid w:val="00BF4000"/>
    <w:rsid w:val="00C05AAE"/>
    <w:rsid w:val="00C10CB9"/>
    <w:rsid w:val="00C142B9"/>
    <w:rsid w:val="00C15585"/>
    <w:rsid w:val="00C23F94"/>
    <w:rsid w:val="00C31E14"/>
    <w:rsid w:val="00C36B87"/>
    <w:rsid w:val="00C4013F"/>
    <w:rsid w:val="00C41B34"/>
    <w:rsid w:val="00C42664"/>
    <w:rsid w:val="00C5292C"/>
    <w:rsid w:val="00C640D0"/>
    <w:rsid w:val="00C716FC"/>
    <w:rsid w:val="00C76AC0"/>
    <w:rsid w:val="00CA27F9"/>
    <w:rsid w:val="00CA6344"/>
    <w:rsid w:val="00CB23C4"/>
    <w:rsid w:val="00CB7BBB"/>
    <w:rsid w:val="00CC6E94"/>
    <w:rsid w:val="00CD47D0"/>
    <w:rsid w:val="00CE2A95"/>
    <w:rsid w:val="00CE3348"/>
    <w:rsid w:val="00CF132F"/>
    <w:rsid w:val="00CF1AC7"/>
    <w:rsid w:val="00D219DC"/>
    <w:rsid w:val="00D312E9"/>
    <w:rsid w:val="00D35801"/>
    <w:rsid w:val="00D36F19"/>
    <w:rsid w:val="00D44F96"/>
    <w:rsid w:val="00D54703"/>
    <w:rsid w:val="00D707C1"/>
    <w:rsid w:val="00D75158"/>
    <w:rsid w:val="00D77D2A"/>
    <w:rsid w:val="00D8155D"/>
    <w:rsid w:val="00D91EF8"/>
    <w:rsid w:val="00DA6AD8"/>
    <w:rsid w:val="00DB147B"/>
    <w:rsid w:val="00DB7131"/>
    <w:rsid w:val="00DC520B"/>
    <w:rsid w:val="00DD31B9"/>
    <w:rsid w:val="00DE63BF"/>
    <w:rsid w:val="00DE7D74"/>
    <w:rsid w:val="00E01432"/>
    <w:rsid w:val="00E04FA2"/>
    <w:rsid w:val="00E07587"/>
    <w:rsid w:val="00E10315"/>
    <w:rsid w:val="00E130BB"/>
    <w:rsid w:val="00E17F26"/>
    <w:rsid w:val="00E2246D"/>
    <w:rsid w:val="00E25AAD"/>
    <w:rsid w:val="00E26014"/>
    <w:rsid w:val="00E419B1"/>
    <w:rsid w:val="00E66A7D"/>
    <w:rsid w:val="00E66E48"/>
    <w:rsid w:val="00E67E4E"/>
    <w:rsid w:val="00E71B74"/>
    <w:rsid w:val="00E73DA5"/>
    <w:rsid w:val="00E75F96"/>
    <w:rsid w:val="00E766E1"/>
    <w:rsid w:val="00E80BD7"/>
    <w:rsid w:val="00E85225"/>
    <w:rsid w:val="00E86844"/>
    <w:rsid w:val="00ED2AB5"/>
    <w:rsid w:val="00EF10F2"/>
    <w:rsid w:val="00EF6871"/>
    <w:rsid w:val="00EF7C33"/>
    <w:rsid w:val="00F114BE"/>
    <w:rsid w:val="00F20F18"/>
    <w:rsid w:val="00F4358D"/>
    <w:rsid w:val="00F53348"/>
    <w:rsid w:val="00F554C8"/>
    <w:rsid w:val="00F7309B"/>
    <w:rsid w:val="00F769C9"/>
    <w:rsid w:val="00F77AF3"/>
    <w:rsid w:val="00F813F9"/>
    <w:rsid w:val="00F8253C"/>
    <w:rsid w:val="00F90FA0"/>
    <w:rsid w:val="00F970D9"/>
    <w:rsid w:val="00FB379F"/>
    <w:rsid w:val="00FB3DDD"/>
    <w:rsid w:val="00FB532B"/>
    <w:rsid w:val="00FC0FB8"/>
    <w:rsid w:val="00FC5ADE"/>
    <w:rsid w:val="00FD510C"/>
    <w:rsid w:val="00FD6375"/>
    <w:rsid w:val="00FE4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E3664"/>
  <w15:docId w15:val="{323820D6-4359-4F81-9669-D9352B3C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46DB"/>
    <w:pPr>
      <w:spacing w:after="0" w:line="260" w:lineRule="atLeast"/>
    </w:pPr>
    <w:rPr>
      <w:rFonts w:ascii="Verdana" w:eastAsiaTheme="minorEastAsia" w:hAnsi="Verdana"/>
      <w:sz w:val="20"/>
      <w:szCs w:val="24"/>
    </w:rPr>
  </w:style>
  <w:style w:type="paragraph" w:styleId="Overskrift1">
    <w:name w:val="heading 1"/>
    <w:basedOn w:val="Normal"/>
    <w:next w:val="Normal"/>
    <w:link w:val="Overskrift1Tegn"/>
    <w:uiPriority w:val="9"/>
    <w:qFormat/>
    <w:rsid w:val="00A46D2E"/>
    <w:pPr>
      <w:keepNext/>
      <w:keepLines/>
      <w:spacing w:before="480" w:after="200"/>
      <w:outlineLvl w:val="0"/>
    </w:pPr>
    <w:rPr>
      <w:rFonts w:eastAsiaTheme="majorEastAsia" w:cstheme="majorBidi"/>
      <w:b/>
      <w:bCs/>
      <w:spacing w:val="40"/>
      <w:sz w:val="28"/>
      <w:szCs w:val="32"/>
    </w:rPr>
  </w:style>
  <w:style w:type="paragraph" w:styleId="Overskrift2">
    <w:name w:val="heading 2"/>
    <w:basedOn w:val="Overskrift3"/>
    <w:next w:val="Normal"/>
    <w:link w:val="Overskrift2Tegn"/>
    <w:uiPriority w:val="9"/>
    <w:unhideWhenUsed/>
    <w:qFormat/>
    <w:rsid w:val="001A3F9D"/>
    <w:pPr>
      <w:keepNext/>
      <w:keepLines/>
      <w:spacing w:before="200"/>
      <w:outlineLvl w:val="1"/>
    </w:pPr>
    <w:rPr>
      <w:rFonts w:eastAsiaTheme="majorEastAsia" w:cstheme="majorBidi"/>
      <w:b/>
      <w:bCs/>
      <w:iCs/>
      <w:spacing w:val="20"/>
      <w:sz w:val="24"/>
    </w:rPr>
  </w:style>
  <w:style w:type="paragraph" w:styleId="Overskrift3">
    <w:name w:val="heading 3"/>
    <w:basedOn w:val="Normal"/>
    <w:next w:val="Normal"/>
    <w:link w:val="Overskrift3Tegn"/>
    <w:uiPriority w:val="9"/>
    <w:unhideWhenUsed/>
    <w:qFormat/>
    <w:rsid w:val="001A3F9D"/>
    <w:pPr>
      <w:outlineLvl w:val="2"/>
    </w:pPr>
  </w:style>
  <w:style w:type="paragraph" w:styleId="Overskrift4">
    <w:name w:val="heading 4"/>
    <w:basedOn w:val="Normal"/>
    <w:next w:val="Normal"/>
    <w:link w:val="Overskrift4Tegn"/>
    <w:uiPriority w:val="9"/>
    <w:unhideWhenUsed/>
    <w:qFormat/>
    <w:rsid w:val="001A3F9D"/>
    <w:pPr>
      <w:keepNext/>
      <w:keepLines/>
      <w:spacing w:before="200"/>
      <w:outlineLvl w:val="3"/>
    </w:pPr>
    <w:rPr>
      <w:rFonts w:eastAsiaTheme="majorEastAsia" w:cstheme="majorBidi"/>
      <w:b/>
      <w:bCs/>
      <w:iCs/>
    </w:rPr>
  </w:style>
  <w:style w:type="paragraph" w:styleId="Overskrift5">
    <w:name w:val="heading 5"/>
    <w:basedOn w:val="Normal"/>
    <w:next w:val="Normal"/>
    <w:link w:val="Overskrift5Tegn"/>
    <w:uiPriority w:val="9"/>
    <w:unhideWhenUsed/>
    <w:rsid w:val="001A3F9D"/>
    <w:pPr>
      <w:keepNext/>
      <w:keepLines/>
      <w:spacing w:before="20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rsid w:val="001A3F9D"/>
    <w:pPr>
      <w:keepNext/>
      <w:keepLines/>
      <w:spacing w:before="40"/>
      <w:outlineLvl w:val="5"/>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3F9D"/>
    <w:rPr>
      <w:color w:val="808080"/>
    </w:rPr>
  </w:style>
  <w:style w:type="paragraph" w:styleId="Bobletekst">
    <w:name w:val="Balloon Text"/>
    <w:basedOn w:val="Normal"/>
    <w:link w:val="BobletekstTegn"/>
    <w:uiPriority w:val="99"/>
    <w:semiHidden/>
    <w:unhideWhenUsed/>
    <w:rsid w:val="001A3F9D"/>
    <w:rPr>
      <w:rFonts w:ascii="Lucida Grande" w:hAnsi="Lucida Grande"/>
      <w:szCs w:val="18"/>
    </w:rPr>
  </w:style>
  <w:style w:type="character" w:customStyle="1" w:styleId="BobletekstTegn">
    <w:name w:val="Bobletekst Tegn"/>
    <w:basedOn w:val="Standardskriftforavsnitt"/>
    <w:link w:val="Bobletekst"/>
    <w:uiPriority w:val="99"/>
    <w:semiHidden/>
    <w:rsid w:val="001A3F9D"/>
    <w:rPr>
      <w:rFonts w:ascii="Lucida Grande" w:eastAsiaTheme="minorEastAsia" w:hAnsi="Lucida Grande"/>
      <w:sz w:val="18"/>
      <w:szCs w:val="18"/>
    </w:rPr>
  </w:style>
  <w:style w:type="table" w:styleId="Tabellrutenett">
    <w:name w:val="Table Grid"/>
    <w:basedOn w:val="Vanligtabell"/>
    <w:uiPriority w:val="59"/>
    <w:rsid w:val="001A3F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46D2E"/>
    <w:rPr>
      <w:rFonts w:ascii="Verdana" w:eastAsiaTheme="majorEastAsia" w:hAnsi="Verdana" w:cstheme="majorBidi"/>
      <w:b/>
      <w:bCs/>
      <w:spacing w:val="40"/>
      <w:sz w:val="28"/>
      <w:szCs w:val="32"/>
    </w:rPr>
  </w:style>
  <w:style w:type="character" w:customStyle="1" w:styleId="TemplateStyle">
    <w:name w:val="TemplateStyle"/>
    <w:basedOn w:val="Standardskriftforavsnitt"/>
    <w:uiPriority w:val="1"/>
    <w:rsid w:val="00212B86"/>
    <w:rPr>
      <w:rFonts w:asciiTheme="minorHAnsi" w:hAnsiTheme="minorHAnsi"/>
      <w:color w:val="000000" w:themeColor="text1"/>
      <w:sz w:val="22"/>
    </w:rPr>
  </w:style>
  <w:style w:type="paragraph" w:styleId="Topptekst">
    <w:name w:val="header"/>
    <w:basedOn w:val="Normal"/>
    <w:link w:val="TopptekstTegn"/>
    <w:uiPriority w:val="99"/>
    <w:unhideWhenUsed/>
    <w:rsid w:val="00FD6375"/>
    <w:pPr>
      <w:tabs>
        <w:tab w:val="right" w:pos="9072"/>
      </w:tabs>
      <w:spacing w:line="240" w:lineRule="auto"/>
    </w:pPr>
    <w:rPr>
      <w:rFonts w:ascii="Oswald" w:hAnsi="Oswald"/>
      <w:noProof/>
      <w:sz w:val="34"/>
      <w:szCs w:val="34"/>
      <w:lang w:eastAsia="nb-NO"/>
    </w:rPr>
  </w:style>
  <w:style w:type="character" w:customStyle="1" w:styleId="TopptekstTegn">
    <w:name w:val="Topptekst Tegn"/>
    <w:basedOn w:val="Standardskriftforavsnitt"/>
    <w:link w:val="Topptekst"/>
    <w:uiPriority w:val="99"/>
    <w:rsid w:val="00FD6375"/>
    <w:rPr>
      <w:rFonts w:ascii="Oswald" w:eastAsiaTheme="minorEastAsia" w:hAnsi="Oswald"/>
      <w:noProof/>
      <w:sz w:val="34"/>
      <w:szCs w:val="34"/>
      <w:lang w:eastAsia="nb-NO"/>
    </w:rPr>
  </w:style>
  <w:style w:type="paragraph" w:styleId="Bunntekst">
    <w:name w:val="footer"/>
    <w:basedOn w:val="Normal"/>
    <w:link w:val="BunntekstTegn"/>
    <w:uiPriority w:val="99"/>
    <w:unhideWhenUsed/>
    <w:rsid w:val="002C33C3"/>
    <w:pPr>
      <w:widowControl w:val="0"/>
    </w:pPr>
    <w:rPr>
      <w:sz w:val="16"/>
    </w:rPr>
  </w:style>
  <w:style w:type="character" w:customStyle="1" w:styleId="BunntekstTegn">
    <w:name w:val="Bunntekst Tegn"/>
    <w:basedOn w:val="Standardskriftforavsnitt"/>
    <w:link w:val="Bunntekst"/>
    <w:uiPriority w:val="99"/>
    <w:rsid w:val="002C33C3"/>
    <w:rPr>
      <w:rFonts w:ascii="Verdana" w:eastAsiaTheme="minorEastAsia" w:hAnsi="Verdana"/>
      <w:sz w:val="16"/>
      <w:szCs w:val="24"/>
    </w:rPr>
  </w:style>
  <w:style w:type="paragraph" w:styleId="Tittel">
    <w:name w:val="Title"/>
    <w:basedOn w:val="Normal"/>
    <w:next w:val="Normal"/>
    <w:link w:val="TittelTegn"/>
    <w:uiPriority w:val="10"/>
    <w:rsid w:val="002C33C3"/>
    <w:pPr>
      <w:spacing w:before="480" w:after="200" w:line="240" w:lineRule="auto"/>
    </w:pPr>
    <w:rPr>
      <w:b/>
      <w:sz w:val="28"/>
    </w:rPr>
  </w:style>
  <w:style w:type="character" w:customStyle="1" w:styleId="TittelTegn">
    <w:name w:val="Tittel Tegn"/>
    <w:basedOn w:val="Standardskriftforavsnitt"/>
    <w:link w:val="Tittel"/>
    <w:uiPriority w:val="10"/>
    <w:rsid w:val="002C33C3"/>
    <w:rPr>
      <w:rFonts w:ascii="Verdana" w:eastAsiaTheme="minorEastAsia" w:hAnsi="Verdana"/>
      <w:b/>
      <w:sz w:val="28"/>
      <w:szCs w:val="24"/>
    </w:rPr>
  </w:style>
  <w:style w:type="character" w:styleId="Hyperkobling">
    <w:name w:val="Hyperlink"/>
    <w:basedOn w:val="Standardskriftforavsnitt"/>
    <w:uiPriority w:val="99"/>
    <w:unhideWhenUsed/>
    <w:rsid w:val="001A3F9D"/>
    <w:rPr>
      <w:color w:val="0000FF" w:themeColor="hyperlink"/>
      <w:u w:val="single"/>
    </w:rPr>
  </w:style>
  <w:style w:type="paragraph" w:styleId="Ingenmellomrom">
    <w:name w:val="No Spacing"/>
    <w:uiPriority w:val="1"/>
    <w:rsid w:val="001A3F9D"/>
    <w:pPr>
      <w:spacing w:after="0" w:line="240" w:lineRule="auto"/>
    </w:pPr>
    <w:rPr>
      <w:rFonts w:ascii="Century Gothic" w:eastAsiaTheme="minorEastAsia" w:hAnsi="Century Gothic"/>
      <w:sz w:val="24"/>
      <w:szCs w:val="24"/>
    </w:rPr>
  </w:style>
  <w:style w:type="paragraph" w:styleId="Listeavsnitt">
    <w:name w:val="List Paragraph"/>
    <w:basedOn w:val="Normal"/>
    <w:uiPriority w:val="34"/>
    <w:qFormat/>
    <w:rsid w:val="001A3F9D"/>
    <w:pPr>
      <w:ind w:left="720"/>
      <w:contextualSpacing/>
    </w:pPr>
  </w:style>
  <w:style w:type="character" w:customStyle="1" w:styleId="Overskrift3Tegn">
    <w:name w:val="Overskrift 3 Tegn"/>
    <w:basedOn w:val="Standardskriftforavsnitt"/>
    <w:link w:val="Overskrift3"/>
    <w:uiPriority w:val="9"/>
    <w:rsid w:val="001A3F9D"/>
    <w:rPr>
      <w:rFonts w:ascii="Century Gothic" w:eastAsiaTheme="minorEastAsia" w:hAnsi="Century Gothic"/>
      <w:sz w:val="20"/>
      <w:szCs w:val="24"/>
    </w:rPr>
  </w:style>
  <w:style w:type="character" w:customStyle="1" w:styleId="Overskrift2Tegn">
    <w:name w:val="Overskrift 2 Tegn"/>
    <w:basedOn w:val="Standardskriftforavsnitt"/>
    <w:link w:val="Overskrift2"/>
    <w:uiPriority w:val="9"/>
    <w:rsid w:val="001A3F9D"/>
    <w:rPr>
      <w:rFonts w:ascii="Century Gothic" w:eastAsiaTheme="majorEastAsia" w:hAnsi="Century Gothic" w:cstheme="majorBidi"/>
      <w:b/>
      <w:bCs/>
      <w:iCs/>
      <w:spacing w:val="20"/>
      <w:sz w:val="24"/>
      <w:szCs w:val="24"/>
    </w:rPr>
  </w:style>
  <w:style w:type="character" w:customStyle="1" w:styleId="Overskrift4Tegn">
    <w:name w:val="Overskrift 4 Tegn"/>
    <w:basedOn w:val="Standardskriftforavsnitt"/>
    <w:link w:val="Overskrift4"/>
    <w:uiPriority w:val="9"/>
    <w:rsid w:val="001A3F9D"/>
    <w:rPr>
      <w:rFonts w:ascii="Century Gothic" w:eastAsiaTheme="majorEastAsia" w:hAnsi="Century Gothic" w:cstheme="majorBidi"/>
      <w:b/>
      <w:bCs/>
      <w:iCs/>
      <w:sz w:val="20"/>
      <w:szCs w:val="24"/>
    </w:rPr>
  </w:style>
  <w:style w:type="character" w:customStyle="1" w:styleId="Overskrift5Tegn">
    <w:name w:val="Overskrift 5 Tegn"/>
    <w:basedOn w:val="Standardskriftforavsnitt"/>
    <w:link w:val="Overskrift5"/>
    <w:uiPriority w:val="9"/>
    <w:rsid w:val="001A3F9D"/>
    <w:rPr>
      <w:rFonts w:asciiTheme="majorHAnsi" w:eastAsiaTheme="majorEastAsia" w:hAnsiTheme="majorHAnsi" w:cstheme="majorBidi"/>
      <w:sz w:val="20"/>
      <w:szCs w:val="24"/>
    </w:rPr>
  </w:style>
  <w:style w:type="character" w:customStyle="1" w:styleId="Overskrift6Tegn">
    <w:name w:val="Overskrift 6 Tegn"/>
    <w:basedOn w:val="Standardskriftforavsnitt"/>
    <w:link w:val="Overskrift6"/>
    <w:uiPriority w:val="9"/>
    <w:semiHidden/>
    <w:rsid w:val="001A3F9D"/>
    <w:rPr>
      <w:rFonts w:ascii="Century Gothic" w:eastAsiaTheme="majorEastAsia" w:hAnsi="Century Gothic" w:cstheme="majorBidi"/>
      <w:sz w:val="20"/>
      <w:szCs w:val="24"/>
    </w:rPr>
  </w:style>
  <w:style w:type="character" w:styleId="Sterkutheving">
    <w:name w:val="Intense Emphasis"/>
    <w:basedOn w:val="Standardskriftforavsnitt"/>
    <w:uiPriority w:val="21"/>
    <w:qFormat/>
    <w:rsid w:val="001A3F9D"/>
    <w:rPr>
      <w:rFonts w:ascii="Cambria" w:hAnsi="Cambria"/>
      <w:b/>
      <w:bCs/>
      <w:i/>
      <w:iCs/>
      <w:color w:val="000000" w:themeColor="text1"/>
      <w:sz w:val="20"/>
    </w:rPr>
  </w:style>
  <w:style w:type="paragraph" w:styleId="Sterktsitat">
    <w:name w:val="Intense Quote"/>
    <w:basedOn w:val="Normal"/>
    <w:next w:val="Normal"/>
    <w:link w:val="SterktsitatTegn"/>
    <w:uiPriority w:val="30"/>
    <w:rsid w:val="001A3F9D"/>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A3F9D"/>
    <w:rPr>
      <w:rFonts w:ascii="Century Gothic" w:eastAsiaTheme="minorEastAsia" w:hAnsi="Century Gothic"/>
      <w:b/>
      <w:bCs/>
      <w:i/>
      <w:iCs/>
      <w:color w:val="4F81BD" w:themeColor="accent1"/>
      <w:sz w:val="20"/>
      <w:szCs w:val="24"/>
    </w:rPr>
  </w:style>
  <w:style w:type="character" w:styleId="Svakutheving">
    <w:name w:val="Subtle Emphasis"/>
    <w:basedOn w:val="Standardskriftforavsnitt"/>
    <w:uiPriority w:val="19"/>
    <w:rsid w:val="001A3F9D"/>
    <w:rPr>
      <w:i/>
      <w:iCs/>
      <w:color w:val="808080" w:themeColor="text1" w:themeTint="7F"/>
    </w:rPr>
  </w:style>
  <w:style w:type="paragraph" w:styleId="Undertittel">
    <w:name w:val="Subtitle"/>
    <w:basedOn w:val="Normal"/>
    <w:next w:val="Normal"/>
    <w:link w:val="UndertittelTegn"/>
    <w:uiPriority w:val="11"/>
    <w:rsid w:val="001A3F9D"/>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1A3F9D"/>
    <w:rPr>
      <w:rFonts w:asciiTheme="majorHAnsi" w:eastAsiaTheme="majorEastAsia" w:hAnsiTheme="majorHAnsi" w:cstheme="majorBidi"/>
      <w:i/>
      <w:iCs/>
      <w:color w:val="4F81BD" w:themeColor="accent1"/>
      <w:spacing w:val="15"/>
      <w:sz w:val="20"/>
      <w:szCs w:val="24"/>
    </w:rPr>
  </w:style>
  <w:style w:type="character" w:styleId="Utheving">
    <w:name w:val="Emphasis"/>
    <w:basedOn w:val="Standardskriftforavsnitt"/>
    <w:uiPriority w:val="20"/>
    <w:qFormat/>
    <w:rsid w:val="001A3F9D"/>
    <w:rPr>
      <w:rFonts w:ascii="Cambria" w:hAnsi="Cambria"/>
      <w:i/>
      <w:iCs/>
      <w:color w:val="000000" w:themeColor="text1"/>
      <w:sz w:val="20"/>
    </w:rPr>
  </w:style>
  <w:style w:type="paragraph" w:customStyle="1" w:styleId="Normal8pt">
    <w:name w:val="Normal 8pt"/>
    <w:basedOn w:val="Normal"/>
    <w:next w:val="Normal"/>
    <w:rsid w:val="00F4358D"/>
    <w:rPr>
      <w:sz w:val="16"/>
    </w:rPr>
  </w:style>
  <w:style w:type="character" w:customStyle="1" w:styleId="Style">
    <w:name w:val="Style"/>
    <w:basedOn w:val="Standardskriftforavsnitt"/>
    <w:uiPriority w:val="1"/>
    <w:rsid w:val="00706D31"/>
    <w:rPr>
      <w:rFonts w:ascii="Oswald" w:hAnsi="Oswald"/>
      <w:sz w:val="34"/>
    </w:rPr>
  </w:style>
  <w:style w:type="character" w:styleId="Ulstomtale">
    <w:name w:val="Unresolved Mention"/>
    <w:basedOn w:val="Standardskriftforavsnitt"/>
    <w:uiPriority w:val="99"/>
    <w:semiHidden/>
    <w:unhideWhenUsed/>
    <w:rsid w:val="00543690"/>
    <w:rPr>
      <w:color w:val="605E5C"/>
      <w:shd w:val="clear" w:color="auto" w:fill="E1DFDD"/>
    </w:rPr>
  </w:style>
  <w:style w:type="character" w:styleId="Fulgthyperkobling">
    <w:name w:val="FollowedHyperlink"/>
    <w:basedOn w:val="Standardskriftforavsnitt"/>
    <w:uiPriority w:val="99"/>
    <w:semiHidden/>
    <w:unhideWhenUsed/>
    <w:rsid w:val="008645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trfk.no/tilskudd-sommerjobb"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trondelag.public360online.com:443/biz/v2-pbr/docprod/templates/TRFK%20Brev.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FC534F12-9CBA-468D-843E-0FED0D4275FC}"/>
      </w:docPartPr>
      <w:docPartBody>
        <w:p w:rsidR="00041117" w:rsidRDefault="009A71C3">
          <w:r w:rsidRPr="00411704">
            <w:rPr>
              <w:rStyle w:val="Plassholdertekst"/>
            </w:rPr>
            <w:t>Click here to enter text.</w:t>
          </w:r>
        </w:p>
      </w:docPartBody>
    </w:docPart>
    <w:docPart>
      <w:docPartPr>
        <w:name w:val="6E93903A1411448C99EB64FFBF4CAFB7"/>
        <w:category>
          <w:name w:val="General"/>
          <w:gallery w:val="placeholder"/>
        </w:category>
        <w:types>
          <w:type w:val="bbPlcHdr"/>
        </w:types>
        <w:behaviors>
          <w:behavior w:val="content"/>
        </w:behaviors>
        <w:guid w:val="{FF94BDBD-5682-40D7-8767-527487D61DFC}"/>
      </w:docPartPr>
      <w:docPartBody>
        <w:p w:rsidR="007F4C27" w:rsidRDefault="00CB1C68" w:rsidP="00CB1C68">
          <w:pPr>
            <w:pStyle w:val="6E93903A1411448C99EB64FFBF4CAFB7"/>
          </w:pPr>
          <w:r w:rsidRPr="00411704">
            <w:rPr>
              <w:rStyle w:val="Plassholdertekst"/>
            </w:rPr>
            <w:t>Click here to enter text.</w:t>
          </w:r>
        </w:p>
      </w:docPartBody>
    </w:docPart>
    <w:docPart>
      <w:docPartPr>
        <w:name w:val="F3FBC6FF9C944969BA3CB57CC3838E1F"/>
        <w:category>
          <w:name w:val="General"/>
          <w:gallery w:val="placeholder"/>
        </w:category>
        <w:types>
          <w:type w:val="bbPlcHdr"/>
        </w:types>
        <w:behaviors>
          <w:behavior w:val="content"/>
        </w:behaviors>
        <w:guid w:val="{5B39FF88-FAF4-449C-9716-E7C6425E7EED}"/>
      </w:docPartPr>
      <w:docPartBody>
        <w:p w:rsidR="007F4C27" w:rsidRDefault="00CB1C68" w:rsidP="00CB1C68">
          <w:pPr>
            <w:pStyle w:val="F3FBC6FF9C944969BA3CB57CC3838E1F"/>
          </w:pPr>
          <w:r w:rsidRPr="00411704">
            <w:rPr>
              <w:rStyle w:val="Plassholdertekst"/>
            </w:rPr>
            <w:t>Click here to enter text.</w:t>
          </w:r>
        </w:p>
      </w:docPartBody>
    </w:docPart>
    <w:docPart>
      <w:docPartPr>
        <w:name w:val="3A4857E816B040E3860329CFB165FCD6"/>
        <w:category>
          <w:name w:val="General"/>
          <w:gallery w:val="placeholder"/>
        </w:category>
        <w:types>
          <w:type w:val="bbPlcHdr"/>
        </w:types>
        <w:behaviors>
          <w:behavior w:val="content"/>
        </w:behaviors>
        <w:guid w:val="{677129E0-81F4-4D95-8C5C-7AC5FAEE1DE1}"/>
      </w:docPartPr>
      <w:docPartBody>
        <w:p w:rsidR="007F4C27" w:rsidRDefault="00CB1C68" w:rsidP="00CB1C68">
          <w:pPr>
            <w:pStyle w:val="3A4857E816B040E3860329CFB165FCD6"/>
          </w:pPr>
          <w:r w:rsidRPr="00B2191A">
            <w:rPr>
              <w:rStyle w:val="Plassholdertekst"/>
            </w:rPr>
            <w:t>Click here to enter text.</w:t>
          </w:r>
        </w:p>
      </w:docPartBody>
    </w:docPart>
    <w:docPart>
      <w:docPartPr>
        <w:name w:val="CE0152EE71264133B24176C424AEB0AD"/>
        <w:category>
          <w:name w:val="Generelt"/>
          <w:gallery w:val="placeholder"/>
        </w:category>
        <w:types>
          <w:type w:val="bbPlcHdr"/>
        </w:types>
        <w:behaviors>
          <w:behavior w:val="content"/>
        </w:behaviors>
        <w:guid w:val="{1062CA94-5F62-4E92-B9DF-536D0EF1DE7E}"/>
      </w:docPartPr>
      <w:docPartBody>
        <w:p w:rsidR="00EB4517" w:rsidRDefault="00E76B7D" w:rsidP="00E76B7D">
          <w:pPr>
            <w:pStyle w:val="CE0152EE71264133B24176C424AEB0AD5"/>
          </w:pPr>
          <w:r w:rsidRPr="00181402">
            <w:rPr>
              <w:color w:val="FF0000"/>
              <w:sz w:val="16"/>
            </w:rPr>
            <w:t>Click here to enter text.</w:t>
          </w:r>
        </w:p>
      </w:docPartBody>
    </w:docPart>
    <w:docPart>
      <w:docPartPr>
        <w:name w:val="71FBD8EFC97C4A859AE793D3B878C545"/>
        <w:category>
          <w:name w:val="Generelt"/>
          <w:gallery w:val="placeholder"/>
        </w:category>
        <w:types>
          <w:type w:val="bbPlcHdr"/>
        </w:types>
        <w:behaviors>
          <w:behavior w:val="content"/>
        </w:behaviors>
        <w:guid w:val="{02B5A84B-846E-4759-99B5-C1B7095DB32B}"/>
      </w:docPartPr>
      <w:docPartBody>
        <w:p w:rsidR="00EB4517" w:rsidRDefault="00BC177E" w:rsidP="00BC177E">
          <w:pPr>
            <w:pStyle w:val="71FBD8EFC97C4A859AE793D3B878C545"/>
          </w:pPr>
          <w:r w:rsidRPr="00B2191A">
            <w:rPr>
              <w:rStyle w:val="Plassholdertekst"/>
            </w:rPr>
            <w:t>Click here to enter text.</w:t>
          </w:r>
        </w:p>
      </w:docPartBody>
    </w:docPart>
    <w:docPart>
      <w:docPartPr>
        <w:name w:val="1F4835AC33F344D3A09DCEFB3808FD8F"/>
        <w:category>
          <w:name w:val="General"/>
          <w:gallery w:val="placeholder"/>
        </w:category>
        <w:types>
          <w:type w:val="bbPlcHdr"/>
        </w:types>
        <w:behaviors>
          <w:behavior w:val="content"/>
        </w:behaviors>
        <w:guid w:val="{0981CC99-17CD-45BF-B432-79109ECC2AF4}"/>
      </w:docPartPr>
      <w:docPartBody>
        <w:p w:rsidR="00F72F18" w:rsidRDefault="00FD4B5B" w:rsidP="00FD4B5B">
          <w:pPr>
            <w:pStyle w:val="1F4835AC33F344D3A09DCEFB3808FD8F"/>
          </w:pPr>
          <w:r w:rsidRPr="00B2191A">
            <w:rPr>
              <w:rStyle w:val="Plassholdertekst"/>
            </w:rPr>
            <w:t>Click here to enter text.</w:t>
          </w:r>
        </w:p>
      </w:docPartBody>
    </w:docPart>
    <w:docPart>
      <w:docPartPr>
        <w:name w:val="D001FC782E824C558D9ECDE9054DE6DE"/>
        <w:category>
          <w:name w:val="General"/>
          <w:gallery w:val="placeholder"/>
        </w:category>
        <w:types>
          <w:type w:val="bbPlcHdr"/>
        </w:types>
        <w:behaviors>
          <w:behavior w:val="content"/>
        </w:behaviors>
        <w:guid w:val="{A0188FA7-3B11-42A6-B8EE-A7D07CA9B9A6}"/>
      </w:docPartPr>
      <w:docPartBody>
        <w:p w:rsidR="00F72F18" w:rsidRDefault="00FD4B5B" w:rsidP="00FD4B5B">
          <w:pPr>
            <w:pStyle w:val="D001FC782E824C558D9ECDE9054DE6DE"/>
          </w:pPr>
          <w:r w:rsidRPr="00B2191A">
            <w:rPr>
              <w:rStyle w:val="Plassholdertekst"/>
            </w:rPr>
            <w:t>Click here to enter text.</w:t>
          </w:r>
        </w:p>
      </w:docPartBody>
    </w:docPart>
    <w:docPart>
      <w:docPartPr>
        <w:name w:val="DefaultPlaceholder_-1854013440"/>
        <w:category>
          <w:name w:val="General"/>
          <w:gallery w:val="placeholder"/>
        </w:category>
        <w:types>
          <w:type w:val="bbPlcHdr"/>
        </w:types>
        <w:behaviors>
          <w:behavior w:val="content"/>
        </w:behaviors>
        <w:guid w:val="{9917E748-8DAD-452E-ACF1-BE959BD82B56}"/>
      </w:docPartPr>
      <w:docPartBody>
        <w:p w:rsidR="00F72F18" w:rsidRDefault="00E76B7D" w:rsidP="00E76B7D">
          <w:pPr>
            <w:pStyle w:val="DefaultPlaceholder-18540134404"/>
          </w:pPr>
          <w:r w:rsidRPr="00091AA5">
            <w:rPr>
              <w:rFonts w:ascii="Oswald Light" w:hAnsi="Oswald Light"/>
            </w:rPr>
            <w:t>Click or tap here to enter text.</w:t>
          </w:r>
        </w:p>
      </w:docPartBody>
    </w:docPart>
    <w:docPart>
      <w:docPartPr>
        <w:name w:val="2D1E3E07A6FA4B4499378E39741846B5"/>
        <w:category>
          <w:name w:val="General"/>
          <w:gallery w:val="placeholder"/>
        </w:category>
        <w:types>
          <w:type w:val="bbPlcHdr"/>
        </w:types>
        <w:behaviors>
          <w:behavior w:val="content"/>
        </w:behaviors>
        <w:guid w:val="{40B36E2D-06B8-42E6-8677-ADE9BC276653}"/>
      </w:docPartPr>
      <w:docPartBody>
        <w:p w:rsidR="00F72F18" w:rsidRDefault="00FD4B5B" w:rsidP="00FD4B5B">
          <w:pPr>
            <w:pStyle w:val="2D1E3E07A6FA4B4499378E39741846B5"/>
          </w:pPr>
          <w:r w:rsidRPr="00B2191A">
            <w:rPr>
              <w:rStyle w:val="Plassholdertekst"/>
            </w:rPr>
            <w:t>Click here to enter a date.</w:t>
          </w:r>
        </w:p>
      </w:docPartBody>
    </w:docPart>
    <w:docPart>
      <w:docPartPr>
        <w:name w:val="1BC896D191024F259702D7AA39AA2E94"/>
        <w:category>
          <w:name w:val="General"/>
          <w:gallery w:val="placeholder"/>
        </w:category>
        <w:types>
          <w:type w:val="bbPlcHdr"/>
        </w:types>
        <w:behaviors>
          <w:behavior w:val="content"/>
        </w:behaviors>
        <w:guid w:val="{DDB5D015-206D-4DF8-8407-E69BF105BA85}"/>
      </w:docPartPr>
      <w:docPartBody>
        <w:p w:rsidR="00F72F18" w:rsidRDefault="00FD4B5B" w:rsidP="00FD4B5B">
          <w:pPr>
            <w:pStyle w:val="1BC896D191024F259702D7AA39AA2E94"/>
          </w:pPr>
          <w:r w:rsidRPr="007E2EBB">
            <w:rPr>
              <w:rStyle w:val="Plassholdertekst"/>
            </w:rPr>
            <w:t>Click or tap to enter a date.</w:t>
          </w:r>
        </w:p>
      </w:docPartBody>
    </w:docPart>
    <w:docPart>
      <w:docPartPr>
        <w:name w:val="6AE69729D2094EF4A5D7C61FEEDA4070"/>
        <w:category>
          <w:name w:val="General"/>
          <w:gallery w:val="placeholder"/>
        </w:category>
        <w:types>
          <w:type w:val="bbPlcHdr"/>
        </w:types>
        <w:behaviors>
          <w:behavior w:val="content"/>
        </w:behaviors>
        <w:guid w:val="{7C59D3E3-AD8D-498B-BB54-3862E87950EA}"/>
      </w:docPartPr>
      <w:docPartBody>
        <w:p w:rsidR="00E542C5" w:rsidRDefault="00E76B7D" w:rsidP="00E76B7D">
          <w:pPr>
            <w:pStyle w:val="6AE69729D2094EF4A5D7C61FEEDA4070"/>
          </w:pPr>
          <w:r w:rsidRPr="00411704">
            <w:rPr>
              <w:rStyle w:val="Plassholdertekst"/>
            </w:rPr>
            <w:t>Click here to enter text.</w:t>
          </w:r>
        </w:p>
      </w:docPartBody>
    </w:docPart>
    <w:docPart>
      <w:docPartPr>
        <w:name w:val="8369BB9E27D5453CB61AB2293B7F1C2F"/>
        <w:category>
          <w:name w:val="General"/>
          <w:gallery w:val="placeholder"/>
        </w:category>
        <w:types>
          <w:type w:val="bbPlcHdr"/>
        </w:types>
        <w:behaviors>
          <w:behavior w:val="content"/>
        </w:behaviors>
        <w:guid w:val="{CBAA871F-682E-49D6-ABCC-2CAA9718AE42}"/>
      </w:docPartPr>
      <w:docPartBody>
        <w:p w:rsidR="00E542C5" w:rsidRDefault="00E76B7D" w:rsidP="00E76B7D">
          <w:pPr>
            <w:pStyle w:val="8369BB9E27D5453CB61AB2293B7F1C2F4"/>
          </w:pPr>
          <w:r w:rsidRPr="007C50FE">
            <w:rPr>
              <w:rStyle w:val="Plassholdertekst"/>
            </w:rPr>
            <w:t>Klikk her for å skrive inn tekst.</w:t>
          </w:r>
        </w:p>
      </w:docPartBody>
    </w:docPart>
    <w:docPart>
      <w:docPartPr>
        <w:name w:val="07CC1CABF6AF4B54BA6B2BA48A4ABEF0"/>
        <w:category>
          <w:name w:val="General"/>
          <w:gallery w:val="placeholder"/>
        </w:category>
        <w:types>
          <w:type w:val="bbPlcHdr"/>
        </w:types>
        <w:behaviors>
          <w:behavior w:val="content"/>
        </w:behaviors>
        <w:guid w:val="{D75F90FF-3004-4C50-BAC2-769B7523B4D7}"/>
      </w:docPartPr>
      <w:docPartBody>
        <w:p w:rsidR="00E542C5" w:rsidRDefault="00E76B7D" w:rsidP="00E76B7D">
          <w:pPr>
            <w:pStyle w:val="07CC1CABF6AF4B54BA6B2BA48A4ABEF04"/>
          </w:pPr>
          <w:r w:rsidRPr="007C50FE">
            <w:rPr>
              <w:rStyle w:val="Plassholdertekst"/>
            </w:rPr>
            <w:t>Klikk her for å skrive inn tekst.</w:t>
          </w:r>
        </w:p>
      </w:docPartBody>
    </w:docPart>
    <w:docPart>
      <w:docPartPr>
        <w:name w:val="7ABCFB58746A49248CC5451EA7F9AC81"/>
        <w:category>
          <w:name w:val="General"/>
          <w:gallery w:val="placeholder"/>
        </w:category>
        <w:types>
          <w:type w:val="bbPlcHdr"/>
        </w:types>
        <w:behaviors>
          <w:behavior w:val="content"/>
        </w:behaviors>
        <w:guid w:val="{2E4592E4-B28D-49C1-9998-E59A7D03BFC7}"/>
      </w:docPartPr>
      <w:docPartBody>
        <w:p w:rsidR="00E542C5" w:rsidRDefault="00E76B7D" w:rsidP="00E76B7D">
          <w:pPr>
            <w:pStyle w:val="7ABCFB58746A49248CC5451EA7F9AC814"/>
          </w:pPr>
          <w:r w:rsidRPr="007E1034">
            <w:rPr>
              <w:rStyle w:val="Plassholdertekst"/>
            </w:rPr>
            <w:t>Klikk eller trykk her for å skrive inn tekst.</w:t>
          </w:r>
        </w:p>
      </w:docPartBody>
    </w:docPart>
    <w:docPart>
      <w:docPartPr>
        <w:name w:val="CA9916AB409E43E988B8F94F2BBD67EF"/>
        <w:category>
          <w:name w:val="General"/>
          <w:gallery w:val="placeholder"/>
        </w:category>
        <w:types>
          <w:type w:val="bbPlcHdr"/>
        </w:types>
        <w:behaviors>
          <w:behavior w:val="content"/>
        </w:behaviors>
        <w:guid w:val="{6140D68D-4B1C-4883-9F03-2C409E36EF55}"/>
      </w:docPartPr>
      <w:docPartBody>
        <w:p w:rsidR="00E542C5" w:rsidRDefault="00E76B7D" w:rsidP="00E76B7D">
          <w:pPr>
            <w:pStyle w:val="CA9916AB409E43E988B8F94F2BBD67EF1"/>
          </w:pPr>
          <w:r>
            <w:rPr>
              <w:rStyle w:val="Plassholdertekst"/>
            </w:rPr>
            <w:t xml:space="preserve"> </w:t>
          </w:r>
        </w:p>
      </w:docPartBody>
    </w:docPart>
    <w:docPart>
      <w:docPartPr>
        <w:name w:val="3FABB4340F5340648AF9BFBC3F7CDF81"/>
        <w:category>
          <w:name w:val="General"/>
          <w:gallery w:val="placeholder"/>
        </w:category>
        <w:types>
          <w:type w:val="bbPlcHdr"/>
        </w:types>
        <w:behaviors>
          <w:behavior w:val="content"/>
        </w:behaviors>
        <w:guid w:val="{9550E754-F21F-40DC-82EE-3A912D13DAA1}"/>
      </w:docPartPr>
      <w:docPartBody>
        <w:p w:rsidR="00E542C5" w:rsidRDefault="00E76B7D" w:rsidP="00E76B7D">
          <w:pPr>
            <w:pStyle w:val="3FABB4340F5340648AF9BFBC3F7CDF811"/>
          </w:pPr>
          <w:r>
            <w:rPr>
              <w:rStyle w:val="Plassholderteks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swald">
    <w:altName w:val="Arial Narrow"/>
    <w:panose1 w:val="00000500000000000000"/>
    <w:charset w:val="00"/>
    <w:family w:val="auto"/>
    <w:pitch w:val="variable"/>
    <w:sig w:usb0="2000020F"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Oswald Light">
    <w:altName w:val="Arial Narrow"/>
    <w:panose1 w:val="00000400000000000000"/>
    <w:charset w:val="00"/>
    <w:family w:val="auto"/>
    <w:pitch w:val="variable"/>
    <w:sig w:usb0="2000020F" w:usb1="00000000"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A34"/>
    <w:rsid w:val="0001529C"/>
    <w:rsid w:val="0003686E"/>
    <w:rsid w:val="00037B46"/>
    <w:rsid w:val="00041117"/>
    <w:rsid w:val="000470BB"/>
    <w:rsid w:val="00060CA6"/>
    <w:rsid w:val="000B41C3"/>
    <w:rsid w:val="000F6A69"/>
    <w:rsid w:val="00120002"/>
    <w:rsid w:val="00143304"/>
    <w:rsid w:val="00171388"/>
    <w:rsid w:val="001E11E7"/>
    <w:rsid w:val="001E56A7"/>
    <w:rsid w:val="001F394A"/>
    <w:rsid w:val="0020731F"/>
    <w:rsid w:val="002676C8"/>
    <w:rsid w:val="002916A6"/>
    <w:rsid w:val="002C71B6"/>
    <w:rsid w:val="00301450"/>
    <w:rsid w:val="00327420"/>
    <w:rsid w:val="00364B10"/>
    <w:rsid w:val="00372F4F"/>
    <w:rsid w:val="00382312"/>
    <w:rsid w:val="003E7475"/>
    <w:rsid w:val="00403A17"/>
    <w:rsid w:val="00433888"/>
    <w:rsid w:val="0044098C"/>
    <w:rsid w:val="004574B9"/>
    <w:rsid w:val="00474139"/>
    <w:rsid w:val="004C0A54"/>
    <w:rsid w:val="004C573B"/>
    <w:rsid w:val="004D4FE9"/>
    <w:rsid w:val="004D7160"/>
    <w:rsid w:val="00517B9F"/>
    <w:rsid w:val="005343A1"/>
    <w:rsid w:val="00551679"/>
    <w:rsid w:val="005A2B4F"/>
    <w:rsid w:val="005B28B7"/>
    <w:rsid w:val="005F07AC"/>
    <w:rsid w:val="00675381"/>
    <w:rsid w:val="006B7A56"/>
    <w:rsid w:val="006C3965"/>
    <w:rsid w:val="006E0C8D"/>
    <w:rsid w:val="0073006B"/>
    <w:rsid w:val="007366EB"/>
    <w:rsid w:val="0074004F"/>
    <w:rsid w:val="007D319C"/>
    <w:rsid w:val="007D3BE2"/>
    <w:rsid w:val="007F4C27"/>
    <w:rsid w:val="00806781"/>
    <w:rsid w:val="008A11B0"/>
    <w:rsid w:val="008C2F07"/>
    <w:rsid w:val="008D0CDF"/>
    <w:rsid w:val="008D5499"/>
    <w:rsid w:val="008D781F"/>
    <w:rsid w:val="00905772"/>
    <w:rsid w:val="00922E9E"/>
    <w:rsid w:val="00933C75"/>
    <w:rsid w:val="0094009D"/>
    <w:rsid w:val="009417D1"/>
    <w:rsid w:val="00961D9D"/>
    <w:rsid w:val="00965D79"/>
    <w:rsid w:val="00995083"/>
    <w:rsid w:val="009A71C3"/>
    <w:rsid w:val="009B2BC8"/>
    <w:rsid w:val="009D02B5"/>
    <w:rsid w:val="00A02434"/>
    <w:rsid w:val="00A03969"/>
    <w:rsid w:val="00A40D3F"/>
    <w:rsid w:val="00A417FB"/>
    <w:rsid w:val="00A476A7"/>
    <w:rsid w:val="00A556C8"/>
    <w:rsid w:val="00A618AB"/>
    <w:rsid w:val="00A73573"/>
    <w:rsid w:val="00A956C8"/>
    <w:rsid w:val="00AC4ADC"/>
    <w:rsid w:val="00AF7684"/>
    <w:rsid w:val="00B142C7"/>
    <w:rsid w:val="00BC177E"/>
    <w:rsid w:val="00BC5815"/>
    <w:rsid w:val="00C31134"/>
    <w:rsid w:val="00C32ED4"/>
    <w:rsid w:val="00CA4F94"/>
    <w:rsid w:val="00CA793A"/>
    <w:rsid w:val="00CB1C68"/>
    <w:rsid w:val="00CD5BE9"/>
    <w:rsid w:val="00CD7A98"/>
    <w:rsid w:val="00D11D0F"/>
    <w:rsid w:val="00D218FC"/>
    <w:rsid w:val="00D23123"/>
    <w:rsid w:val="00D23164"/>
    <w:rsid w:val="00D30500"/>
    <w:rsid w:val="00D50AA9"/>
    <w:rsid w:val="00D55EE9"/>
    <w:rsid w:val="00D71A34"/>
    <w:rsid w:val="00D96890"/>
    <w:rsid w:val="00DA40B1"/>
    <w:rsid w:val="00DA5769"/>
    <w:rsid w:val="00DA7479"/>
    <w:rsid w:val="00DB6D12"/>
    <w:rsid w:val="00DF038A"/>
    <w:rsid w:val="00E542C5"/>
    <w:rsid w:val="00E6594B"/>
    <w:rsid w:val="00E717A8"/>
    <w:rsid w:val="00E76B7D"/>
    <w:rsid w:val="00EB1770"/>
    <w:rsid w:val="00EB4517"/>
    <w:rsid w:val="00EB5CAA"/>
    <w:rsid w:val="00EB7DB8"/>
    <w:rsid w:val="00ED1647"/>
    <w:rsid w:val="00ED4CB0"/>
    <w:rsid w:val="00EE4138"/>
    <w:rsid w:val="00EF2887"/>
    <w:rsid w:val="00EF6CA5"/>
    <w:rsid w:val="00F3284A"/>
    <w:rsid w:val="00F32B2B"/>
    <w:rsid w:val="00F53532"/>
    <w:rsid w:val="00F70D9A"/>
    <w:rsid w:val="00F72F18"/>
    <w:rsid w:val="00F76FBC"/>
    <w:rsid w:val="00F92A1F"/>
    <w:rsid w:val="00FD4B5B"/>
    <w:rsid w:val="00FF5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319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E76B7D"/>
    <w:rPr>
      <w:color w:val="808080"/>
    </w:rPr>
  </w:style>
  <w:style w:type="paragraph" w:customStyle="1" w:styleId="61ADB5C26D6E4BFC9836512680005605">
    <w:name w:val="61ADB5C26D6E4BFC9836512680005605"/>
    <w:rsid w:val="007D319C"/>
  </w:style>
  <w:style w:type="paragraph" w:customStyle="1" w:styleId="DE511F9149D643A49B00975E6507A8E7">
    <w:name w:val="DE511F9149D643A49B00975E6507A8E7"/>
    <w:rsid w:val="007D319C"/>
  </w:style>
  <w:style w:type="paragraph" w:customStyle="1" w:styleId="BE6324B44517458D96218DC6116BC7A0">
    <w:name w:val="BE6324B44517458D96218DC6116BC7A0"/>
    <w:rsid w:val="00CA4F94"/>
  </w:style>
  <w:style w:type="paragraph" w:customStyle="1" w:styleId="B2D4213EFD9D4DED862F3D846E020BE8">
    <w:name w:val="B2D4213EFD9D4DED862F3D846E020BE8"/>
    <w:rsid w:val="005F07AC"/>
  </w:style>
  <w:style w:type="paragraph" w:customStyle="1" w:styleId="BCE9C38C5D5F41A787CB8649467A9CE6">
    <w:name w:val="BCE9C38C5D5F41A787CB8649467A9CE6"/>
    <w:rsid w:val="005F07AC"/>
  </w:style>
  <w:style w:type="paragraph" w:customStyle="1" w:styleId="5DA992071B08495482C00F42B3C027F2">
    <w:name w:val="5DA992071B08495482C00F42B3C027F2"/>
    <w:rsid w:val="005F07AC"/>
  </w:style>
  <w:style w:type="paragraph" w:customStyle="1" w:styleId="03C3ACDD9F05442B952FA4946510F943">
    <w:name w:val="03C3ACDD9F05442B952FA4946510F943"/>
    <w:rsid w:val="005F07AC"/>
  </w:style>
  <w:style w:type="paragraph" w:customStyle="1" w:styleId="755919820DE042DA8A23764B92323184">
    <w:name w:val="755919820DE042DA8A23764B92323184"/>
    <w:rsid w:val="005F07AC"/>
  </w:style>
  <w:style w:type="paragraph" w:customStyle="1" w:styleId="5B203E71E36E46FCB48702D2CED50AC7">
    <w:name w:val="5B203E71E36E46FCB48702D2CED50AC7"/>
    <w:rsid w:val="005F07AC"/>
  </w:style>
  <w:style w:type="paragraph" w:customStyle="1" w:styleId="08F28D7F3B5A49A697C1BCF5B7B51968">
    <w:name w:val="08F28D7F3B5A49A697C1BCF5B7B51968"/>
    <w:rsid w:val="005F07AC"/>
  </w:style>
  <w:style w:type="paragraph" w:customStyle="1" w:styleId="BD8ED41370F2405DB5AA3C1AF24140AD">
    <w:name w:val="BD8ED41370F2405DB5AA3C1AF24140AD"/>
    <w:rsid w:val="005F07AC"/>
  </w:style>
  <w:style w:type="paragraph" w:customStyle="1" w:styleId="17D487B9FC814C16A09BC3097E5D6629">
    <w:name w:val="17D487B9FC814C16A09BC3097E5D6629"/>
    <w:rsid w:val="005F07AC"/>
  </w:style>
  <w:style w:type="paragraph" w:customStyle="1" w:styleId="45B4C67BA0E140E6A9DEBDA62DE55C78">
    <w:name w:val="45B4C67BA0E140E6A9DEBDA62DE55C78"/>
    <w:rsid w:val="00F32B2B"/>
  </w:style>
  <w:style w:type="paragraph" w:customStyle="1" w:styleId="92CEA37334E64F12B6EE8C451472CA1D">
    <w:name w:val="92CEA37334E64F12B6EE8C451472CA1D"/>
    <w:rsid w:val="00F32B2B"/>
  </w:style>
  <w:style w:type="paragraph" w:customStyle="1" w:styleId="C1BE9BE253F449348F04C7697918520A">
    <w:name w:val="C1BE9BE253F449348F04C7697918520A"/>
    <w:rsid w:val="00F32B2B"/>
  </w:style>
  <w:style w:type="paragraph" w:customStyle="1" w:styleId="D6B996DD194345EA9DEF99FFD8D41C1E">
    <w:name w:val="D6B996DD194345EA9DEF99FFD8D41C1E"/>
    <w:rsid w:val="00F32B2B"/>
  </w:style>
  <w:style w:type="paragraph" w:customStyle="1" w:styleId="51994A09A84E477189266BD98CF36A20">
    <w:name w:val="51994A09A84E477189266BD98CF36A20"/>
    <w:rsid w:val="00F32B2B"/>
  </w:style>
  <w:style w:type="paragraph" w:customStyle="1" w:styleId="0E6A5734D4DE477F91B9CDEA6717047C">
    <w:name w:val="0E6A5734D4DE477F91B9CDEA6717047C"/>
    <w:rsid w:val="00F32B2B"/>
  </w:style>
  <w:style w:type="paragraph" w:customStyle="1" w:styleId="B10ECC6DAB5041EE9FAA37C81E911C99">
    <w:name w:val="B10ECC6DAB5041EE9FAA37C81E911C99"/>
    <w:rsid w:val="00F32B2B"/>
  </w:style>
  <w:style w:type="paragraph" w:customStyle="1" w:styleId="D822C4CD91624699AE024C3C27145531">
    <w:name w:val="D822C4CD91624699AE024C3C27145531"/>
    <w:rsid w:val="00C32ED4"/>
  </w:style>
  <w:style w:type="paragraph" w:customStyle="1" w:styleId="F13C32EE3C804FF2A168A28B0AA43864">
    <w:name w:val="F13C32EE3C804FF2A168A28B0AA43864"/>
    <w:rsid w:val="00C32ED4"/>
  </w:style>
  <w:style w:type="paragraph" w:customStyle="1" w:styleId="E65BC87CED7A4DB591BF7662DCD399FB">
    <w:name w:val="E65BC87CED7A4DB591BF7662DCD399FB"/>
    <w:rsid w:val="00C32ED4"/>
  </w:style>
  <w:style w:type="paragraph" w:customStyle="1" w:styleId="48D57A45DB174315A518C6D4A36A272E">
    <w:name w:val="48D57A45DB174315A518C6D4A36A272E"/>
    <w:rsid w:val="00C32ED4"/>
  </w:style>
  <w:style w:type="paragraph" w:customStyle="1" w:styleId="FCA737C837574470BE81AD6D34E1A102">
    <w:name w:val="FCA737C837574470BE81AD6D34E1A102"/>
    <w:rsid w:val="00C32ED4"/>
  </w:style>
  <w:style w:type="paragraph" w:customStyle="1" w:styleId="C0C7D4AF7D31481ABAFDC57AB89E6CEC">
    <w:name w:val="C0C7D4AF7D31481ABAFDC57AB89E6CEC"/>
    <w:rsid w:val="00C32ED4"/>
  </w:style>
  <w:style w:type="paragraph" w:customStyle="1" w:styleId="24B4DC5314B34FCC9EFC69863B3E3BF8">
    <w:name w:val="24B4DC5314B34FCC9EFC69863B3E3BF8"/>
    <w:rsid w:val="00EF2887"/>
  </w:style>
  <w:style w:type="paragraph" w:customStyle="1" w:styleId="2832B78F60BB4A1FB0A84DAC17841FE2">
    <w:name w:val="2832B78F60BB4A1FB0A84DAC17841FE2"/>
    <w:rsid w:val="00EF2887"/>
  </w:style>
  <w:style w:type="paragraph" w:customStyle="1" w:styleId="CFFE0B43C4124360A0B2E180B6EF168E">
    <w:name w:val="CFFE0B43C4124360A0B2E180B6EF168E"/>
    <w:rsid w:val="00EF2887"/>
  </w:style>
  <w:style w:type="paragraph" w:customStyle="1" w:styleId="CBDE58EDF45F4D6E9B14C84C7F250929">
    <w:name w:val="CBDE58EDF45F4D6E9B14C84C7F250929"/>
    <w:rsid w:val="00EF2887"/>
  </w:style>
  <w:style w:type="paragraph" w:customStyle="1" w:styleId="70F6BD9049A047E28E24C031A9D9F47D">
    <w:name w:val="70F6BD9049A047E28E24C031A9D9F47D"/>
    <w:rsid w:val="00F3284A"/>
  </w:style>
  <w:style w:type="paragraph" w:customStyle="1" w:styleId="9F5D9D9C975B4973884293B8BE416CA7">
    <w:name w:val="9F5D9D9C975B4973884293B8BE416CA7"/>
    <w:rsid w:val="0094009D"/>
  </w:style>
  <w:style w:type="paragraph" w:customStyle="1" w:styleId="3D6AFEC3EBEA43CFA68C1DCFCB373A75">
    <w:name w:val="3D6AFEC3EBEA43CFA68C1DCFCB373A75"/>
    <w:rsid w:val="0094009D"/>
  </w:style>
  <w:style w:type="paragraph" w:customStyle="1" w:styleId="2D44D28B2ED249049E4B7B0B2EFF2D54">
    <w:name w:val="2D44D28B2ED249049E4B7B0B2EFF2D54"/>
    <w:rsid w:val="0094009D"/>
  </w:style>
  <w:style w:type="paragraph" w:customStyle="1" w:styleId="26CF1EF177C145DEB14955CC7FAAA6EA">
    <w:name w:val="26CF1EF177C145DEB14955CC7FAAA6EA"/>
    <w:rsid w:val="0094009D"/>
  </w:style>
  <w:style w:type="paragraph" w:customStyle="1" w:styleId="99C7010518E04597A875370434BD9C39">
    <w:name w:val="99C7010518E04597A875370434BD9C39"/>
    <w:rsid w:val="0094009D"/>
  </w:style>
  <w:style w:type="paragraph" w:customStyle="1" w:styleId="1BC0E797D5A242FE9515F6B18E97F77E">
    <w:name w:val="1BC0E797D5A242FE9515F6B18E97F77E"/>
    <w:rsid w:val="0094009D"/>
  </w:style>
  <w:style w:type="paragraph" w:customStyle="1" w:styleId="58CA692872AC4EB6A7C70F487F3F330A">
    <w:name w:val="58CA692872AC4EB6A7C70F487F3F330A"/>
    <w:rsid w:val="0094009D"/>
  </w:style>
  <w:style w:type="paragraph" w:customStyle="1" w:styleId="C5AA25822454401BB50B6EEA534E90E3">
    <w:name w:val="C5AA25822454401BB50B6EEA534E90E3"/>
    <w:rsid w:val="0094009D"/>
  </w:style>
  <w:style w:type="paragraph" w:customStyle="1" w:styleId="3BC6F5F088CF416DBE9E5A8C9A51E8C6">
    <w:name w:val="3BC6F5F088CF416DBE9E5A8C9A51E8C6"/>
    <w:rsid w:val="0094009D"/>
  </w:style>
  <w:style w:type="paragraph" w:customStyle="1" w:styleId="A679166F6C3D47DC886A088203AA9A0F">
    <w:name w:val="A679166F6C3D47DC886A088203AA9A0F"/>
    <w:rsid w:val="0094009D"/>
  </w:style>
  <w:style w:type="paragraph" w:customStyle="1" w:styleId="31B742EAD84441F7B32C41A15B378DDC">
    <w:name w:val="31B742EAD84441F7B32C41A15B378DDC"/>
    <w:rsid w:val="0094009D"/>
  </w:style>
  <w:style w:type="paragraph" w:customStyle="1" w:styleId="62CFE41C34474619A111C5FC82C1A9BA">
    <w:name w:val="62CFE41C34474619A111C5FC82C1A9BA"/>
    <w:rsid w:val="0094009D"/>
  </w:style>
  <w:style w:type="paragraph" w:customStyle="1" w:styleId="BCD027651B5C42D893A0D9C114D5049C">
    <w:name w:val="BCD027651B5C42D893A0D9C114D5049C"/>
    <w:rsid w:val="0001529C"/>
  </w:style>
  <w:style w:type="paragraph" w:customStyle="1" w:styleId="79F0BE867CF44FFF9CE0E9C796D2E51C">
    <w:name w:val="79F0BE867CF44FFF9CE0E9C796D2E51C"/>
    <w:rsid w:val="0001529C"/>
  </w:style>
  <w:style w:type="paragraph" w:customStyle="1" w:styleId="46BD15DC3BD749638A7572665BDCEFEB">
    <w:name w:val="46BD15DC3BD749638A7572665BDCEFEB"/>
    <w:rsid w:val="00CB1C68"/>
  </w:style>
  <w:style w:type="paragraph" w:customStyle="1" w:styleId="6E93903A1411448C99EB64FFBF4CAFB7">
    <w:name w:val="6E93903A1411448C99EB64FFBF4CAFB7"/>
    <w:rsid w:val="00CB1C68"/>
  </w:style>
  <w:style w:type="paragraph" w:customStyle="1" w:styleId="F3FBC6FF9C944969BA3CB57CC3838E1F">
    <w:name w:val="F3FBC6FF9C944969BA3CB57CC3838E1F"/>
    <w:rsid w:val="00CB1C68"/>
  </w:style>
  <w:style w:type="paragraph" w:customStyle="1" w:styleId="3A4857E816B040E3860329CFB165FCD6">
    <w:name w:val="3A4857E816B040E3860329CFB165FCD6"/>
    <w:rsid w:val="00CB1C68"/>
  </w:style>
  <w:style w:type="paragraph" w:customStyle="1" w:styleId="38484256462D468899B6E06D3A8DD466">
    <w:name w:val="38484256462D468899B6E06D3A8DD466"/>
    <w:rsid w:val="004D7160"/>
    <w:rPr>
      <w:lang w:val="en-US" w:eastAsia="en-US"/>
    </w:rPr>
  </w:style>
  <w:style w:type="paragraph" w:customStyle="1" w:styleId="0A9A42F5D2C94EA796FA4C3B967D44DD">
    <w:name w:val="0A9A42F5D2C94EA796FA4C3B967D44DD"/>
    <w:rsid w:val="004D7160"/>
    <w:rPr>
      <w:lang w:val="en-US" w:eastAsia="en-US"/>
    </w:rPr>
  </w:style>
  <w:style w:type="paragraph" w:customStyle="1" w:styleId="CE0152EE71264133B24176C424AEB0AD">
    <w:name w:val="CE0152EE71264133B24176C424AEB0AD"/>
    <w:rsid w:val="00BC177E"/>
  </w:style>
  <w:style w:type="paragraph" w:customStyle="1" w:styleId="ACAD5A3C77F54C29A0142FC19B669A96">
    <w:name w:val="ACAD5A3C77F54C29A0142FC19B669A96"/>
    <w:rsid w:val="00BC177E"/>
  </w:style>
  <w:style w:type="paragraph" w:customStyle="1" w:styleId="71FBD8EFC97C4A859AE793D3B878C545">
    <w:name w:val="71FBD8EFC97C4A859AE793D3B878C545"/>
    <w:rsid w:val="00BC177E"/>
  </w:style>
  <w:style w:type="paragraph" w:customStyle="1" w:styleId="2C594FBD65A44ED5B61B3E99A53BF942">
    <w:name w:val="2C594FBD65A44ED5B61B3E99A53BF942"/>
    <w:rsid w:val="00BC177E"/>
  </w:style>
  <w:style w:type="paragraph" w:customStyle="1" w:styleId="A2390D26BA4A47DCA261B603AECEC34E">
    <w:name w:val="A2390D26BA4A47DCA261B603AECEC34E"/>
    <w:rsid w:val="00BC177E"/>
  </w:style>
  <w:style w:type="paragraph" w:customStyle="1" w:styleId="B1631AB6537C4881B2AFA01C1AEBF577">
    <w:name w:val="B1631AB6537C4881B2AFA01C1AEBF577"/>
    <w:rsid w:val="00BC177E"/>
  </w:style>
  <w:style w:type="paragraph" w:customStyle="1" w:styleId="5FAEF1889A9145E89D22D0384B3AF14C">
    <w:name w:val="5FAEF1889A9145E89D22D0384B3AF14C"/>
    <w:rsid w:val="00BC177E"/>
  </w:style>
  <w:style w:type="paragraph" w:customStyle="1" w:styleId="03064B22A88E4E7CBBBB3D124AD4E5A9">
    <w:name w:val="03064B22A88E4E7CBBBB3D124AD4E5A9"/>
    <w:rsid w:val="00BC177E"/>
  </w:style>
  <w:style w:type="paragraph" w:customStyle="1" w:styleId="811E17790B4D4D139E3B3879CAFD43CD">
    <w:name w:val="811E17790B4D4D139E3B3879CAFD43CD"/>
    <w:rsid w:val="00BC177E"/>
  </w:style>
  <w:style w:type="paragraph" w:customStyle="1" w:styleId="CD2AED1B4C4648D498E708B58FDAB3F0">
    <w:name w:val="CD2AED1B4C4648D498E708B58FDAB3F0"/>
    <w:rsid w:val="00BC177E"/>
  </w:style>
  <w:style w:type="paragraph" w:customStyle="1" w:styleId="ED04FCC92F9649A58FD5EA58F4444DEA">
    <w:name w:val="ED04FCC92F9649A58FD5EA58F4444DEA"/>
    <w:rsid w:val="00BC177E"/>
  </w:style>
  <w:style w:type="paragraph" w:customStyle="1" w:styleId="961AFEF9F75E43C9BBCE0DFB4EFB9352">
    <w:name w:val="961AFEF9F75E43C9BBCE0DFB4EFB9352"/>
    <w:rsid w:val="00BC177E"/>
  </w:style>
  <w:style w:type="paragraph" w:customStyle="1" w:styleId="544D7B7ED6FF4081BDF626F36DA8431E">
    <w:name w:val="544D7B7ED6FF4081BDF626F36DA8431E"/>
    <w:rsid w:val="00EB4517"/>
  </w:style>
  <w:style w:type="paragraph" w:customStyle="1" w:styleId="BF00D25BE993467781B99D167F9B5259">
    <w:name w:val="BF00D25BE993467781B99D167F9B5259"/>
    <w:rsid w:val="00965D79"/>
  </w:style>
  <w:style w:type="paragraph" w:customStyle="1" w:styleId="402E00F6ACCA46C0823EF15F5A8D2A25">
    <w:name w:val="402E00F6ACCA46C0823EF15F5A8D2A25"/>
    <w:rsid w:val="00965D79"/>
  </w:style>
  <w:style w:type="paragraph" w:customStyle="1" w:styleId="D1CBD2C6D29C427F941EA4ED7C198F3E">
    <w:name w:val="D1CBD2C6D29C427F941EA4ED7C198F3E"/>
    <w:rsid w:val="006B7A56"/>
  </w:style>
  <w:style w:type="paragraph" w:customStyle="1" w:styleId="23A201785815494E872474300A174E60">
    <w:name w:val="23A201785815494E872474300A174E60"/>
    <w:rsid w:val="006B7A56"/>
  </w:style>
  <w:style w:type="paragraph" w:customStyle="1" w:styleId="E7F72C72C3514FAA8ADCD8792552F23F">
    <w:name w:val="E7F72C72C3514FAA8ADCD8792552F23F"/>
    <w:rsid w:val="00FD4B5B"/>
    <w:pPr>
      <w:spacing w:after="160" w:line="259" w:lineRule="auto"/>
    </w:pPr>
  </w:style>
  <w:style w:type="paragraph" w:customStyle="1" w:styleId="F501C63D34CF4F6B9588A88B46AA0F53">
    <w:name w:val="F501C63D34CF4F6B9588A88B46AA0F53"/>
    <w:rsid w:val="00FD4B5B"/>
    <w:pPr>
      <w:spacing w:after="160" w:line="259" w:lineRule="auto"/>
    </w:pPr>
  </w:style>
  <w:style w:type="paragraph" w:customStyle="1" w:styleId="CCB877E9036C49D6A183516E3F4F82A5">
    <w:name w:val="CCB877E9036C49D6A183516E3F4F82A5"/>
    <w:rsid w:val="00FD4B5B"/>
    <w:pPr>
      <w:spacing w:after="160" w:line="259" w:lineRule="auto"/>
    </w:pPr>
  </w:style>
  <w:style w:type="paragraph" w:customStyle="1" w:styleId="D20D492076FB4086BCD6481B8AB3620B">
    <w:name w:val="D20D492076FB4086BCD6481B8AB3620B"/>
    <w:rsid w:val="00FD4B5B"/>
    <w:pPr>
      <w:spacing w:after="160" w:line="259" w:lineRule="auto"/>
    </w:pPr>
  </w:style>
  <w:style w:type="paragraph" w:customStyle="1" w:styleId="A6593C2E56314C428311CBE1ADC70598">
    <w:name w:val="A6593C2E56314C428311CBE1ADC70598"/>
    <w:rsid w:val="00FD4B5B"/>
    <w:pPr>
      <w:spacing w:after="160" w:line="259" w:lineRule="auto"/>
    </w:pPr>
  </w:style>
  <w:style w:type="paragraph" w:customStyle="1" w:styleId="4B0B0208A11849058B9141FD105E6457">
    <w:name w:val="4B0B0208A11849058B9141FD105E6457"/>
    <w:rsid w:val="00FD4B5B"/>
    <w:pPr>
      <w:spacing w:after="160" w:line="259" w:lineRule="auto"/>
    </w:pPr>
  </w:style>
  <w:style w:type="paragraph" w:customStyle="1" w:styleId="985B2DC6980946B8AE523F930FD2F1B2">
    <w:name w:val="985B2DC6980946B8AE523F930FD2F1B2"/>
    <w:rsid w:val="00FD4B5B"/>
    <w:pPr>
      <w:spacing w:after="160" w:line="259" w:lineRule="auto"/>
    </w:pPr>
  </w:style>
  <w:style w:type="paragraph" w:customStyle="1" w:styleId="70C3563DC28546FDB1C0D06FC596C21C">
    <w:name w:val="70C3563DC28546FDB1C0D06FC596C21C"/>
    <w:rsid w:val="00FD4B5B"/>
    <w:pPr>
      <w:spacing w:after="160" w:line="259" w:lineRule="auto"/>
    </w:pPr>
  </w:style>
  <w:style w:type="paragraph" w:customStyle="1" w:styleId="FEC8B99CE176402785FC0DB67848A0CE">
    <w:name w:val="FEC8B99CE176402785FC0DB67848A0CE"/>
    <w:rsid w:val="00FD4B5B"/>
    <w:pPr>
      <w:spacing w:after="160" w:line="259" w:lineRule="auto"/>
    </w:pPr>
  </w:style>
  <w:style w:type="paragraph" w:customStyle="1" w:styleId="4C0C017D56F44EB7B36F6C6162F4C864">
    <w:name w:val="4C0C017D56F44EB7B36F6C6162F4C864"/>
    <w:rsid w:val="00FD4B5B"/>
    <w:pPr>
      <w:spacing w:after="160" w:line="259" w:lineRule="auto"/>
    </w:pPr>
  </w:style>
  <w:style w:type="paragraph" w:customStyle="1" w:styleId="1F4835AC33F344D3A09DCEFB3808FD8F">
    <w:name w:val="1F4835AC33F344D3A09DCEFB3808FD8F"/>
    <w:rsid w:val="00FD4B5B"/>
    <w:pPr>
      <w:spacing w:after="160" w:line="259" w:lineRule="auto"/>
    </w:pPr>
  </w:style>
  <w:style w:type="paragraph" w:customStyle="1" w:styleId="D001FC782E824C558D9ECDE9054DE6DE">
    <w:name w:val="D001FC782E824C558D9ECDE9054DE6DE"/>
    <w:rsid w:val="00FD4B5B"/>
    <w:pPr>
      <w:spacing w:after="160" w:line="259" w:lineRule="auto"/>
    </w:pPr>
  </w:style>
  <w:style w:type="paragraph" w:customStyle="1" w:styleId="7D22952B93E941F78DD0C18FF4BF7857">
    <w:name w:val="7D22952B93E941F78DD0C18FF4BF7857"/>
    <w:rsid w:val="00FD4B5B"/>
    <w:pPr>
      <w:spacing w:after="160" w:line="259" w:lineRule="auto"/>
    </w:pPr>
  </w:style>
  <w:style w:type="paragraph" w:customStyle="1" w:styleId="2D1E3E07A6FA4B4499378E39741846B5">
    <w:name w:val="2D1E3E07A6FA4B4499378E39741846B5"/>
    <w:rsid w:val="00FD4B5B"/>
    <w:pPr>
      <w:spacing w:after="160" w:line="259" w:lineRule="auto"/>
    </w:pPr>
  </w:style>
  <w:style w:type="paragraph" w:customStyle="1" w:styleId="1BC896D191024F259702D7AA39AA2E94">
    <w:name w:val="1BC896D191024F259702D7AA39AA2E94"/>
    <w:rsid w:val="00FD4B5B"/>
    <w:pPr>
      <w:spacing w:after="160" w:line="259" w:lineRule="auto"/>
    </w:pPr>
  </w:style>
  <w:style w:type="paragraph" w:customStyle="1" w:styleId="FD8BAA73E5E64008A0C7D33108EB1805">
    <w:name w:val="FD8BAA73E5E64008A0C7D33108EB1805"/>
    <w:rsid w:val="00E76B7D"/>
    <w:pPr>
      <w:spacing w:after="160" w:line="259" w:lineRule="auto"/>
    </w:pPr>
  </w:style>
  <w:style w:type="paragraph" w:customStyle="1" w:styleId="6AE69729D2094EF4A5D7C61FEEDA4070">
    <w:name w:val="6AE69729D2094EF4A5D7C61FEEDA4070"/>
    <w:rsid w:val="00E76B7D"/>
    <w:pPr>
      <w:spacing w:after="160" w:line="259" w:lineRule="auto"/>
    </w:pPr>
  </w:style>
  <w:style w:type="paragraph" w:customStyle="1" w:styleId="CE0152EE71264133B24176C424AEB0AD1">
    <w:name w:val="CE0152EE71264133B24176C424AEB0AD1"/>
    <w:rsid w:val="00E76B7D"/>
    <w:pPr>
      <w:spacing w:after="0" w:line="260" w:lineRule="atLeast"/>
    </w:pPr>
    <w:rPr>
      <w:rFonts w:ascii="Verdana" w:hAnsi="Verdana"/>
      <w:sz w:val="20"/>
      <w:szCs w:val="24"/>
      <w:lang w:eastAsia="en-US"/>
    </w:rPr>
  </w:style>
  <w:style w:type="paragraph" w:customStyle="1" w:styleId="6EAFD5963C224633B4952DC677EC992B">
    <w:name w:val="6EAFD5963C224633B4952DC677EC992B"/>
    <w:rsid w:val="00E76B7D"/>
    <w:pPr>
      <w:spacing w:after="0" w:line="260" w:lineRule="atLeast"/>
    </w:pPr>
    <w:rPr>
      <w:rFonts w:ascii="Verdana" w:hAnsi="Verdana"/>
      <w:sz w:val="20"/>
      <w:szCs w:val="24"/>
      <w:lang w:eastAsia="en-US"/>
    </w:rPr>
  </w:style>
  <w:style w:type="paragraph" w:customStyle="1" w:styleId="8369BB9E27D5453CB61AB2293B7F1C2F">
    <w:name w:val="8369BB9E27D5453CB61AB2293B7F1C2F"/>
    <w:rsid w:val="00E76B7D"/>
    <w:pPr>
      <w:spacing w:after="0" w:line="260" w:lineRule="atLeast"/>
    </w:pPr>
    <w:rPr>
      <w:rFonts w:ascii="Verdana" w:hAnsi="Verdana"/>
      <w:sz w:val="20"/>
      <w:szCs w:val="24"/>
      <w:lang w:eastAsia="en-US"/>
    </w:rPr>
  </w:style>
  <w:style w:type="paragraph" w:customStyle="1" w:styleId="07CC1CABF6AF4B54BA6B2BA48A4ABEF0">
    <w:name w:val="07CC1CABF6AF4B54BA6B2BA48A4ABEF0"/>
    <w:rsid w:val="00E76B7D"/>
    <w:pPr>
      <w:spacing w:after="0" w:line="260" w:lineRule="atLeast"/>
    </w:pPr>
    <w:rPr>
      <w:rFonts w:ascii="Verdana" w:hAnsi="Verdana"/>
      <w:sz w:val="20"/>
      <w:szCs w:val="24"/>
      <w:lang w:eastAsia="en-US"/>
    </w:rPr>
  </w:style>
  <w:style w:type="paragraph" w:customStyle="1" w:styleId="7ABCFB58746A49248CC5451EA7F9AC81">
    <w:name w:val="7ABCFB58746A49248CC5451EA7F9AC81"/>
    <w:rsid w:val="00E76B7D"/>
    <w:pPr>
      <w:spacing w:after="0" w:line="260" w:lineRule="atLeast"/>
    </w:pPr>
    <w:rPr>
      <w:rFonts w:ascii="Verdana" w:hAnsi="Verdana"/>
      <w:sz w:val="20"/>
      <w:szCs w:val="24"/>
      <w:lang w:eastAsia="en-US"/>
    </w:rPr>
  </w:style>
  <w:style w:type="paragraph" w:customStyle="1" w:styleId="A303E46F463247A08F2616FDCF1A7992">
    <w:name w:val="A303E46F463247A08F2616FDCF1A7992"/>
    <w:rsid w:val="00E76B7D"/>
    <w:pPr>
      <w:spacing w:after="0" w:line="260" w:lineRule="atLeast"/>
    </w:pPr>
    <w:rPr>
      <w:rFonts w:ascii="Verdana" w:hAnsi="Verdana"/>
      <w:sz w:val="20"/>
      <w:szCs w:val="24"/>
      <w:lang w:eastAsia="en-US"/>
    </w:rPr>
  </w:style>
  <w:style w:type="paragraph" w:customStyle="1" w:styleId="DefaultPlaceholder-1854013440">
    <w:name w:val="DefaultPlaceholder_-1854013440"/>
    <w:rsid w:val="00E76B7D"/>
    <w:pPr>
      <w:tabs>
        <w:tab w:val="right" w:pos="9072"/>
      </w:tabs>
      <w:spacing w:after="0" w:line="240" w:lineRule="auto"/>
    </w:pPr>
    <w:rPr>
      <w:rFonts w:ascii="Oswald" w:hAnsi="Oswald"/>
      <w:noProof/>
      <w:sz w:val="34"/>
      <w:szCs w:val="34"/>
    </w:rPr>
  </w:style>
  <w:style w:type="paragraph" w:customStyle="1" w:styleId="CE0152EE71264133B24176C424AEB0AD2">
    <w:name w:val="CE0152EE71264133B24176C424AEB0AD2"/>
    <w:rsid w:val="00E76B7D"/>
    <w:pPr>
      <w:spacing w:after="0" w:line="260" w:lineRule="atLeast"/>
    </w:pPr>
    <w:rPr>
      <w:rFonts w:ascii="Verdana" w:hAnsi="Verdana"/>
      <w:sz w:val="20"/>
      <w:szCs w:val="24"/>
      <w:lang w:eastAsia="en-US"/>
    </w:rPr>
  </w:style>
  <w:style w:type="paragraph" w:customStyle="1" w:styleId="6A6B0B27F5E342EFBDFC05FB7FF2D5FC">
    <w:name w:val="6A6B0B27F5E342EFBDFC05FB7FF2D5FC"/>
    <w:rsid w:val="00E76B7D"/>
    <w:pPr>
      <w:spacing w:after="0" w:line="260" w:lineRule="atLeast"/>
    </w:pPr>
    <w:rPr>
      <w:rFonts w:ascii="Verdana" w:hAnsi="Verdana"/>
      <w:sz w:val="20"/>
      <w:szCs w:val="24"/>
      <w:lang w:eastAsia="en-US"/>
    </w:rPr>
  </w:style>
  <w:style w:type="paragraph" w:customStyle="1" w:styleId="8B8A48C846D443A08AD41EECEB3AF9D3">
    <w:name w:val="8B8A48C846D443A08AD41EECEB3AF9D3"/>
    <w:rsid w:val="00E76B7D"/>
    <w:pPr>
      <w:spacing w:after="0" w:line="260" w:lineRule="atLeast"/>
    </w:pPr>
    <w:rPr>
      <w:rFonts w:ascii="Verdana" w:hAnsi="Verdana"/>
      <w:sz w:val="20"/>
      <w:szCs w:val="24"/>
      <w:lang w:eastAsia="en-US"/>
    </w:rPr>
  </w:style>
  <w:style w:type="paragraph" w:customStyle="1" w:styleId="8369BB9E27D5453CB61AB2293B7F1C2F1">
    <w:name w:val="8369BB9E27D5453CB61AB2293B7F1C2F1"/>
    <w:rsid w:val="00E76B7D"/>
    <w:pPr>
      <w:spacing w:after="0" w:line="260" w:lineRule="atLeast"/>
    </w:pPr>
    <w:rPr>
      <w:rFonts w:ascii="Verdana" w:hAnsi="Verdana"/>
      <w:sz w:val="20"/>
      <w:szCs w:val="24"/>
      <w:lang w:eastAsia="en-US"/>
    </w:rPr>
  </w:style>
  <w:style w:type="paragraph" w:customStyle="1" w:styleId="07CC1CABF6AF4B54BA6B2BA48A4ABEF01">
    <w:name w:val="07CC1CABF6AF4B54BA6B2BA48A4ABEF01"/>
    <w:rsid w:val="00E76B7D"/>
    <w:pPr>
      <w:spacing w:after="0" w:line="260" w:lineRule="atLeast"/>
    </w:pPr>
    <w:rPr>
      <w:rFonts w:ascii="Verdana" w:hAnsi="Verdana"/>
      <w:sz w:val="20"/>
      <w:szCs w:val="24"/>
      <w:lang w:eastAsia="en-US"/>
    </w:rPr>
  </w:style>
  <w:style w:type="paragraph" w:customStyle="1" w:styleId="7ABCFB58746A49248CC5451EA7F9AC811">
    <w:name w:val="7ABCFB58746A49248CC5451EA7F9AC811"/>
    <w:rsid w:val="00E76B7D"/>
    <w:pPr>
      <w:spacing w:after="0" w:line="260" w:lineRule="atLeast"/>
    </w:pPr>
    <w:rPr>
      <w:rFonts w:ascii="Verdana" w:hAnsi="Verdana"/>
      <w:sz w:val="20"/>
      <w:szCs w:val="24"/>
      <w:lang w:eastAsia="en-US"/>
    </w:rPr>
  </w:style>
  <w:style w:type="paragraph" w:customStyle="1" w:styleId="A303E46F463247A08F2616FDCF1A79921">
    <w:name w:val="A303E46F463247A08F2616FDCF1A79921"/>
    <w:rsid w:val="00E76B7D"/>
    <w:pPr>
      <w:spacing w:after="0" w:line="260" w:lineRule="atLeast"/>
    </w:pPr>
    <w:rPr>
      <w:rFonts w:ascii="Verdana" w:hAnsi="Verdana"/>
      <w:sz w:val="20"/>
      <w:szCs w:val="24"/>
      <w:lang w:eastAsia="en-US"/>
    </w:rPr>
  </w:style>
  <w:style w:type="paragraph" w:customStyle="1" w:styleId="DefaultPlaceholder-18540134401">
    <w:name w:val="DefaultPlaceholder_-18540134401"/>
    <w:rsid w:val="00E76B7D"/>
    <w:pPr>
      <w:tabs>
        <w:tab w:val="right" w:pos="9072"/>
      </w:tabs>
      <w:spacing w:after="0" w:line="240" w:lineRule="auto"/>
    </w:pPr>
    <w:rPr>
      <w:rFonts w:ascii="Oswald" w:hAnsi="Oswald"/>
      <w:noProof/>
      <w:sz w:val="34"/>
      <w:szCs w:val="34"/>
    </w:rPr>
  </w:style>
  <w:style w:type="paragraph" w:customStyle="1" w:styleId="CE0152EE71264133B24176C424AEB0AD3">
    <w:name w:val="CE0152EE71264133B24176C424AEB0AD3"/>
    <w:rsid w:val="00E76B7D"/>
    <w:pPr>
      <w:spacing w:after="0" w:line="260" w:lineRule="atLeast"/>
    </w:pPr>
    <w:rPr>
      <w:rFonts w:ascii="Verdana" w:hAnsi="Verdana"/>
      <w:sz w:val="20"/>
      <w:szCs w:val="24"/>
      <w:lang w:eastAsia="en-US"/>
    </w:rPr>
  </w:style>
  <w:style w:type="paragraph" w:customStyle="1" w:styleId="6A6B0B27F5E342EFBDFC05FB7FF2D5FC1">
    <w:name w:val="6A6B0B27F5E342EFBDFC05FB7FF2D5FC1"/>
    <w:rsid w:val="00E76B7D"/>
    <w:pPr>
      <w:spacing w:after="0" w:line="260" w:lineRule="atLeast"/>
    </w:pPr>
    <w:rPr>
      <w:rFonts w:ascii="Verdana" w:hAnsi="Verdana"/>
      <w:sz w:val="20"/>
      <w:szCs w:val="24"/>
      <w:lang w:eastAsia="en-US"/>
    </w:rPr>
  </w:style>
  <w:style w:type="paragraph" w:customStyle="1" w:styleId="8369BB9E27D5453CB61AB2293B7F1C2F2">
    <w:name w:val="8369BB9E27D5453CB61AB2293B7F1C2F2"/>
    <w:rsid w:val="00E76B7D"/>
    <w:pPr>
      <w:spacing w:after="0" w:line="260" w:lineRule="atLeast"/>
    </w:pPr>
    <w:rPr>
      <w:rFonts w:ascii="Verdana" w:hAnsi="Verdana"/>
      <w:sz w:val="20"/>
      <w:szCs w:val="24"/>
      <w:lang w:eastAsia="en-US"/>
    </w:rPr>
  </w:style>
  <w:style w:type="paragraph" w:customStyle="1" w:styleId="07CC1CABF6AF4B54BA6B2BA48A4ABEF02">
    <w:name w:val="07CC1CABF6AF4B54BA6B2BA48A4ABEF02"/>
    <w:rsid w:val="00E76B7D"/>
    <w:pPr>
      <w:spacing w:after="0" w:line="260" w:lineRule="atLeast"/>
    </w:pPr>
    <w:rPr>
      <w:rFonts w:ascii="Verdana" w:hAnsi="Verdana"/>
      <w:sz w:val="20"/>
      <w:szCs w:val="24"/>
      <w:lang w:eastAsia="en-US"/>
    </w:rPr>
  </w:style>
  <w:style w:type="paragraph" w:customStyle="1" w:styleId="7ABCFB58746A49248CC5451EA7F9AC812">
    <w:name w:val="7ABCFB58746A49248CC5451EA7F9AC812"/>
    <w:rsid w:val="00E76B7D"/>
    <w:pPr>
      <w:spacing w:after="0" w:line="260" w:lineRule="atLeast"/>
    </w:pPr>
    <w:rPr>
      <w:rFonts w:ascii="Verdana" w:hAnsi="Verdana"/>
      <w:sz w:val="20"/>
      <w:szCs w:val="24"/>
      <w:lang w:eastAsia="en-US"/>
    </w:rPr>
  </w:style>
  <w:style w:type="paragraph" w:customStyle="1" w:styleId="A303E46F463247A08F2616FDCF1A79922">
    <w:name w:val="A303E46F463247A08F2616FDCF1A79922"/>
    <w:rsid w:val="00E76B7D"/>
    <w:pPr>
      <w:spacing w:after="0" w:line="260" w:lineRule="atLeast"/>
    </w:pPr>
    <w:rPr>
      <w:rFonts w:ascii="Verdana" w:hAnsi="Verdana"/>
      <w:sz w:val="20"/>
      <w:szCs w:val="24"/>
      <w:lang w:eastAsia="en-US"/>
    </w:rPr>
  </w:style>
  <w:style w:type="paragraph" w:customStyle="1" w:styleId="DefaultPlaceholder-18540134402">
    <w:name w:val="DefaultPlaceholder_-18540134402"/>
    <w:rsid w:val="00E76B7D"/>
    <w:pPr>
      <w:tabs>
        <w:tab w:val="right" w:pos="9072"/>
      </w:tabs>
      <w:spacing w:after="0" w:line="240" w:lineRule="auto"/>
    </w:pPr>
    <w:rPr>
      <w:rFonts w:ascii="Oswald" w:hAnsi="Oswald"/>
      <w:noProof/>
      <w:sz w:val="34"/>
      <w:szCs w:val="34"/>
    </w:rPr>
  </w:style>
  <w:style w:type="paragraph" w:customStyle="1" w:styleId="CE0152EE71264133B24176C424AEB0AD4">
    <w:name w:val="CE0152EE71264133B24176C424AEB0AD4"/>
    <w:rsid w:val="00E76B7D"/>
    <w:pPr>
      <w:spacing w:after="0" w:line="260" w:lineRule="atLeast"/>
    </w:pPr>
    <w:rPr>
      <w:rFonts w:ascii="Verdana" w:hAnsi="Verdana"/>
      <w:sz w:val="20"/>
      <w:szCs w:val="24"/>
      <w:lang w:eastAsia="en-US"/>
    </w:rPr>
  </w:style>
  <w:style w:type="paragraph" w:customStyle="1" w:styleId="44B8FFC1CD924DD28E6BA62C25385099">
    <w:name w:val="44B8FFC1CD924DD28E6BA62C25385099"/>
    <w:rsid w:val="00E76B7D"/>
    <w:pPr>
      <w:spacing w:after="0" w:line="260" w:lineRule="atLeast"/>
    </w:pPr>
    <w:rPr>
      <w:rFonts w:ascii="Verdana" w:hAnsi="Verdana"/>
      <w:sz w:val="20"/>
      <w:szCs w:val="24"/>
      <w:lang w:eastAsia="en-US"/>
    </w:rPr>
  </w:style>
  <w:style w:type="paragraph" w:customStyle="1" w:styleId="8369BB9E27D5453CB61AB2293B7F1C2F3">
    <w:name w:val="8369BB9E27D5453CB61AB2293B7F1C2F3"/>
    <w:rsid w:val="00E76B7D"/>
    <w:pPr>
      <w:spacing w:after="0" w:line="260" w:lineRule="atLeast"/>
    </w:pPr>
    <w:rPr>
      <w:rFonts w:ascii="Verdana" w:hAnsi="Verdana"/>
      <w:sz w:val="20"/>
      <w:szCs w:val="24"/>
      <w:lang w:eastAsia="en-US"/>
    </w:rPr>
  </w:style>
  <w:style w:type="paragraph" w:customStyle="1" w:styleId="07CC1CABF6AF4B54BA6B2BA48A4ABEF03">
    <w:name w:val="07CC1CABF6AF4B54BA6B2BA48A4ABEF03"/>
    <w:rsid w:val="00E76B7D"/>
    <w:pPr>
      <w:spacing w:after="0" w:line="260" w:lineRule="atLeast"/>
    </w:pPr>
    <w:rPr>
      <w:rFonts w:ascii="Verdana" w:hAnsi="Verdana"/>
      <w:sz w:val="20"/>
      <w:szCs w:val="24"/>
      <w:lang w:eastAsia="en-US"/>
    </w:rPr>
  </w:style>
  <w:style w:type="paragraph" w:customStyle="1" w:styleId="7ABCFB58746A49248CC5451EA7F9AC813">
    <w:name w:val="7ABCFB58746A49248CC5451EA7F9AC813"/>
    <w:rsid w:val="00E76B7D"/>
    <w:pPr>
      <w:spacing w:after="0" w:line="260" w:lineRule="atLeast"/>
    </w:pPr>
    <w:rPr>
      <w:rFonts w:ascii="Verdana" w:hAnsi="Verdana"/>
      <w:sz w:val="20"/>
      <w:szCs w:val="24"/>
      <w:lang w:eastAsia="en-US"/>
    </w:rPr>
  </w:style>
  <w:style w:type="paragraph" w:customStyle="1" w:styleId="A303E46F463247A08F2616FDCF1A79923">
    <w:name w:val="A303E46F463247A08F2616FDCF1A79923"/>
    <w:rsid w:val="00E76B7D"/>
    <w:pPr>
      <w:spacing w:after="0" w:line="260" w:lineRule="atLeast"/>
    </w:pPr>
    <w:rPr>
      <w:rFonts w:ascii="Verdana" w:hAnsi="Verdana"/>
      <w:sz w:val="20"/>
      <w:szCs w:val="24"/>
      <w:lang w:eastAsia="en-US"/>
    </w:rPr>
  </w:style>
  <w:style w:type="paragraph" w:customStyle="1" w:styleId="DefaultPlaceholder-18540134403">
    <w:name w:val="DefaultPlaceholder_-18540134403"/>
    <w:rsid w:val="00E76B7D"/>
    <w:pPr>
      <w:tabs>
        <w:tab w:val="right" w:pos="9072"/>
      </w:tabs>
      <w:spacing w:after="0" w:line="240" w:lineRule="auto"/>
    </w:pPr>
    <w:rPr>
      <w:rFonts w:ascii="Oswald" w:hAnsi="Oswald"/>
      <w:noProof/>
      <w:sz w:val="34"/>
      <w:szCs w:val="34"/>
    </w:rPr>
  </w:style>
  <w:style w:type="paragraph" w:customStyle="1" w:styleId="CA9916AB409E43E988B8F94F2BBD67EF">
    <w:name w:val="CA9916AB409E43E988B8F94F2BBD67EF"/>
    <w:rsid w:val="00E76B7D"/>
    <w:pPr>
      <w:spacing w:after="160" w:line="259" w:lineRule="auto"/>
    </w:pPr>
  </w:style>
  <w:style w:type="paragraph" w:customStyle="1" w:styleId="3FABB4340F5340648AF9BFBC3F7CDF81">
    <w:name w:val="3FABB4340F5340648AF9BFBC3F7CDF81"/>
    <w:rsid w:val="00E76B7D"/>
    <w:pPr>
      <w:spacing w:after="160" w:line="259" w:lineRule="auto"/>
    </w:pPr>
  </w:style>
  <w:style w:type="paragraph" w:customStyle="1" w:styleId="CE0152EE71264133B24176C424AEB0AD5">
    <w:name w:val="CE0152EE71264133B24176C424AEB0AD5"/>
    <w:rsid w:val="00E76B7D"/>
    <w:pPr>
      <w:spacing w:after="0" w:line="260" w:lineRule="atLeast"/>
    </w:pPr>
    <w:rPr>
      <w:rFonts w:ascii="Verdana" w:hAnsi="Verdana"/>
      <w:sz w:val="20"/>
      <w:szCs w:val="24"/>
      <w:lang w:eastAsia="en-US"/>
    </w:rPr>
  </w:style>
  <w:style w:type="paragraph" w:customStyle="1" w:styleId="3FABB4340F5340648AF9BFBC3F7CDF811">
    <w:name w:val="3FABB4340F5340648AF9BFBC3F7CDF811"/>
    <w:rsid w:val="00E76B7D"/>
    <w:pPr>
      <w:spacing w:after="0" w:line="260" w:lineRule="atLeast"/>
    </w:pPr>
    <w:rPr>
      <w:rFonts w:ascii="Verdana" w:hAnsi="Verdana"/>
      <w:sz w:val="20"/>
      <w:szCs w:val="24"/>
      <w:lang w:eastAsia="en-US"/>
    </w:rPr>
  </w:style>
  <w:style w:type="paragraph" w:customStyle="1" w:styleId="CA9916AB409E43E988B8F94F2BBD67EF1">
    <w:name w:val="CA9916AB409E43E988B8F94F2BBD67EF1"/>
    <w:rsid w:val="00E76B7D"/>
    <w:pPr>
      <w:spacing w:after="0" w:line="260" w:lineRule="atLeast"/>
    </w:pPr>
    <w:rPr>
      <w:rFonts w:ascii="Verdana" w:hAnsi="Verdana"/>
      <w:sz w:val="20"/>
      <w:szCs w:val="24"/>
      <w:lang w:eastAsia="en-US"/>
    </w:rPr>
  </w:style>
  <w:style w:type="paragraph" w:customStyle="1" w:styleId="8369BB9E27D5453CB61AB2293B7F1C2F4">
    <w:name w:val="8369BB9E27D5453CB61AB2293B7F1C2F4"/>
    <w:rsid w:val="00E76B7D"/>
    <w:pPr>
      <w:spacing w:after="0" w:line="260" w:lineRule="atLeast"/>
    </w:pPr>
    <w:rPr>
      <w:rFonts w:ascii="Verdana" w:hAnsi="Verdana"/>
      <w:sz w:val="20"/>
      <w:szCs w:val="24"/>
      <w:lang w:eastAsia="en-US"/>
    </w:rPr>
  </w:style>
  <w:style w:type="paragraph" w:customStyle="1" w:styleId="07CC1CABF6AF4B54BA6B2BA48A4ABEF04">
    <w:name w:val="07CC1CABF6AF4B54BA6B2BA48A4ABEF04"/>
    <w:rsid w:val="00E76B7D"/>
    <w:pPr>
      <w:spacing w:after="0" w:line="260" w:lineRule="atLeast"/>
    </w:pPr>
    <w:rPr>
      <w:rFonts w:ascii="Verdana" w:hAnsi="Verdana"/>
      <w:sz w:val="20"/>
      <w:szCs w:val="24"/>
      <w:lang w:eastAsia="en-US"/>
    </w:rPr>
  </w:style>
  <w:style w:type="paragraph" w:customStyle="1" w:styleId="7ABCFB58746A49248CC5451EA7F9AC814">
    <w:name w:val="7ABCFB58746A49248CC5451EA7F9AC814"/>
    <w:rsid w:val="00E76B7D"/>
    <w:pPr>
      <w:spacing w:after="0" w:line="260" w:lineRule="atLeast"/>
    </w:pPr>
    <w:rPr>
      <w:rFonts w:ascii="Verdana" w:hAnsi="Verdana"/>
      <w:sz w:val="20"/>
      <w:szCs w:val="24"/>
      <w:lang w:eastAsia="en-US"/>
    </w:rPr>
  </w:style>
  <w:style w:type="paragraph" w:customStyle="1" w:styleId="A303E46F463247A08F2616FDCF1A79924">
    <w:name w:val="A303E46F463247A08F2616FDCF1A79924"/>
    <w:rsid w:val="00E76B7D"/>
    <w:pPr>
      <w:spacing w:after="0" w:line="260" w:lineRule="atLeast"/>
    </w:pPr>
    <w:rPr>
      <w:rFonts w:ascii="Verdana" w:hAnsi="Verdana"/>
      <w:sz w:val="20"/>
      <w:szCs w:val="24"/>
      <w:lang w:eastAsia="en-US"/>
    </w:rPr>
  </w:style>
  <w:style w:type="paragraph" w:customStyle="1" w:styleId="DefaultPlaceholder-18540134404">
    <w:name w:val="DefaultPlaceholder_-18540134404"/>
    <w:rsid w:val="00E76B7D"/>
    <w:pPr>
      <w:tabs>
        <w:tab w:val="right" w:pos="9072"/>
      </w:tabs>
      <w:spacing w:after="0" w:line="240" w:lineRule="auto"/>
    </w:pPr>
    <w:rPr>
      <w:rFonts w:ascii="Oswald" w:hAnsi="Oswald"/>
      <w:noProof/>
      <w:sz w:val="34"/>
      <w:szCs w:val="3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templateDesignerVersion="3.1 F" gbs:sourceId="1191605" gbs:entity="Document">
  <gbs:ToActivityContactJOINEX.Name gbs:loadFromGrowBusiness="OnEdit" gbs:entity="ActivityContact" gbs:recno="" gbs:saveInGrowBusiness="False" gbs:connected="true" gbs:key="10000" gbs:joinex="[JOINEX=[ToRole] {!OJEX!}=6]" gbs:dispatchrecipient="true" gbs:removeContentControl="0">KS Midt-Norge</gbs:ToActivityContactJOINEX.Name>
  <gbs:ToActivityContactJOINEX.Name2 gbs:loadFromGrowBusiness="OnEdit" gbs:entity="ActivityContact" gbs:recno="" gbs:saveInGrowBusiness="False" gbs:connected="true" gbs:key="10001" gbs:label="Att:" gbs:dispatchrecipient="true" gbs:removeContentControl="0" gbs:joinex="[JOINEX=[ToRole] {!OJEX!}=6]">
  </gbs:ToActivityContactJOINEX.Name2>
  <gbs:ToActivityContactJOINEX.Address gbs:loadFromGrowBusiness="OnEdit" gbs:entity="ActivityContact" gbs:recno="" gbs:saveInGrowBusiness="False" gbs:connected="true" gbs:key="10002" gbs:dispatchrecipient="true" gbs:removeContentControl="0" gbs:joinex="[JOINEX=[ToRole] {!OJEX!}=6]">Postboks 4715 Sluppen</gbs:ToActivityContactJOINEX.Address>
  <gbs:ToActivityContactJOINEX.Zip gbs:loadFromGrowBusiness="OnEdit" gbs:entity="ActivityContact" gbs:recno="" gbs:saveInGrowBusiness="False" gbs:connected="true" gbs:key="10003" gbs:dispatchrecipient="true" gbs:removeContentControl="0" gbs:joinex="[JOINEX=[ToRole] {!OJEX!}=6]">7468 TRONDHEIM</gbs:ToActivityContactJOINEX.Zip>
  <gbs:ReferenceNo gbs:loadFromGrowBusiness="OnEdit" gbs:entity="Document" gbs:recno="" gbs:saveInGrowBusiness="True" gbs:connected="true" gbs:key="10004" gbs:removeContentControl="0">
  </gbs:ReferenceNo>
  <gbs:DocumentNumber gbs:loadFromGrowBusiness="OnEdit" gbs:entity="Document" gbs:recno="" gbs:saveInGrowBusiness="False" gbs:connected="true" gbs:key="10005" gbs:removeContentControl="0">202015866-1</gbs:DocumentNumber>
  <gbs:ToAuthorization gbs:loadFromGrowBusiness="OnEdit" gbs:entity="Document" gbs:recno="" gbs:saveInGrowBusiness="False" gbs:connected="true" gbs:key="10006">
  </gbs:ToAuthorization>
  <gbs:Lists>
    <gbs:SingleLines>
      <gbs:ToCurrentVersion gbs:name="Vedleggsliste" gbs:removeList="False" gbs:loadFromGrowBusiness="OnEdit" gbs:saveInGrowBusiness="False" gbs:removeContentControl="0" gbs:row-separator="&#10;">
        <gbs:DisplayField gbs:key="10007">
        </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ToActivityContact gbs:name="Kopimottakere" gbs:removeList="False" gbs:loadFromGrowBusiness="OnEdit" gbs:saveInGrowBusiness="False" gbs:removeContentControl="0" gbs:row-separator="&#10;" gbs:field-separator=", ">
        <gbs:DisplayField gbs:key="10008">
        </gbs:DisplayField>
        <gbs:ToActivityContact.Name2/>
        <gbs:Criteria xmlns:gbs="http://www.software-innovation.no/growBusinessDocument" gbs:operator="and">
          <gbs:Criterion gbs:field="::ToRole" gbs:operator="=">8</gbs:Criterion>
        </gbs:Criteria>
        <gbs:ToActivityContact.Name/>
      </gbs:ToActivityContact>
      <gbs:ToActivityContact gbs:name="Mottakerliste" gbs:removeList="False" gbs:row-separator="&#10;" gbs:field-separator=", " gbs:loadFromGrowBusiness="OnEdit" gbs:saveInGrowBusiness="False" gbs:removeContentControl="0">
        <gbs:DisplayField gbs:key="10009">KS Midt-Norge</gbs:DisplayField>
        <gbs:Criteria gbs:operator="and">
          <gbs:Criterion gbs:field="::ToRole" gbs:operator="=">6</gbs:Criterion>
        </gbs:Criteria>
        <gbs:ToActivityContact.Name2/>
        <gbs:ToActivityContact.Name/>
      </gbs:ToActivityContact>
    </gbs:SingleLines>
    <gbs:MultipleLines>
    </gbs:MultipleLines>
  </gbs:Lists>
  <gbs:DocumentDate gbs:loadFromGrowBusiness="OnEdit" gbs:entity="Document" gbs:recno="" gbs:saveInGrowBusiness="True" gbs:connected="true" gbs:key="10010" gbs:removeContentControl="0">2020-05-25T00:00:00</gbs:DocumentDate>
  <gbs:ToOrgUnit.Name gbs:loadFromGrowBusiness="OnProduce" gbs:saveInGrowBusiness="False" gbs:connected="true" gbs:recno="" gbs:entity="" gbs:datatype="string" gbs:key="10011" gbs:removeContentControl="0">Seksjon Næring</gbs:ToOrgUnit.Name>
  <gbs:OurRef.Name gbs:loadFromGrowBusiness="OnProduce" gbs:saveInGrowBusiness="False" gbs:connected="true" gbs:recno="" gbs:entity="" gbs:datatype="string" gbs:key="10012" gbs:removeContentControl="0">Pål Ranes</gbs:OurRef.Name>
  <gbs:OurRef.Title gbs:loadFromGrowBusiness="OnProduce" gbs:saveInGrowBusiness="False" gbs:connected="true" gbs:recno="" gbs:entity="" gbs:datatype="string" gbs:key="10013">Even Ystgård, Seksjonsleder Næring</gbs:OurRef.Title>
  <gbs:ToActivityContactJOINEX.ToAddress.Country.Description gbs:loadFromGrowBusiness="OnEdit" gbs:saveInGrowBusiness="False" gbs:connected="true" gbs:recno="" gbs:entity="" gbs:datatype="string" gbs:key="10014" gbs:removeContentControl="0" gbs:dispatchrecipient="true" gbs:joinex="[JOINEX=[ToRole] {!OJEX!}=6]">Norge</gbs:ToActivityContactJOINEX.ToAddress.Country.Description>
  <gbs:ToActivityContactJOINEX.ToAddress.Country.Description gbs:loadFromGrowBusiness="OnEdit" gbs:saveInGrowBusiness="False" gbs:connected="true" gbs:recno="" gbs:entity="" gbs:datatype="string" gbs:key="10015" gbs:removeContentControl="0" gbs:dispatchrecipient="true" gbs:joinex="[JOINEX=[ToRole] {!OJEX!}=6]">Norge</gbs:ToActivityContactJOINEX.ToAddress.Country.Description>
  <gbs:ToAuthorization gbs:loadFromGrowBusiness="OnEdit" gbs:saveInGrowBusiness="False" gbs:connected="true" gbs:recno="" gbs:entity="" gbs:datatype="string" gbs:key="10016" gbs:removeContentControl="0">
  </gbs:ToAuthorization>
  <gbs:ToActivityContactJOINEX.Name gbs:loadFromGrowBusiness="OnEdit" gbs:saveInGrowBusiness="False" gbs:connected="true" gbs:recno="" gbs:entity="" gbs:datatype="string" gbs:key="10017" gbs:joinex="[JOINEX=[ToRole] {!OJEX!}=8]" gbs:removeContentControl="0">
  </gbs:ToActivityContactJOINEX.Name>
  <gbs:Attachments gbs:loadFromGrowBusiness="OnEdit" gbs:saveInGrowBusiness="False" gbs:connected="true" gbs:recno="" gbs:entity="" gbs:datatype="long" gbs:key="10018" gbs:removeContentControl="0">
  </gbs:Attachments>
  <gbs:Attachments gbs:loadFromGrowBusiness="OnEdit" gbs:saveInGrowBusiness="False" gbs:connected="true" gbs:recno="" gbs:entity="" gbs:datatype="long" gbs:key="10019" gbs:removeContentControl="0">
  </gbs:Attachments>
  <gbs:ToOrgUnit.Name gbs:loadFromGrowBusiness="OnProduce" gbs:saveInGrowBusiness="False" gbs:connected="true" gbs:recno="" gbs:entity="" gbs:datatype="string" gbs:key="10020">Seksjon Næring</gbs:ToOrgUnit.Name>
  <gbs:DocumentNumber gbs:loadFromGrowBusiness="OnProduce" gbs:saveInGrowBusiness="False" gbs:connected="true" gbs:recno="" gbs:entity="" gbs:datatype="string" gbs:key="10021">202015866-1</gbs:DocumentNumber>
  <gbs:OurRef.Name gbs:loadFromGrowBusiness="OnProduce" gbs:saveInGrowBusiness="False" gbs:connected="true" gbs:recno="" gbs:entity="" gbs:datatype="string" gbs:key="10022">Pål Ranes</gbs:OurRef.Name>
  <gbs:OurRef.E-mail gbs:loadFromGrowBusiness="OnProduce" gbs:saveInGrowBusiness="False" gbs:connected="true" gbs:recno="" gbs:entity="" gbs:datatype="string" gbs:key="10023">palra@trondelagfylke.no</gbs:OurRef.E-mail>
  <gbs:OurRef.DirectLine gbs:loadFromGrowBusiness="OnProduce" gbs:saveInGrowBusiness="False" gbs:connected="true" gbs:recno="" gbs:entity="" gbs:datatype="string" gbs:key="10024">
  </gbs:OurRef.DirectLine>
  <gbs:UnofficialTitle gbs:loadFromGrowBusiness="OnProduce" gbs:saveInGrowBusiness="False" gbs:connected="true" gbs:recno="" gbs:entity="" gbs:datatype="string" gbs:key="10025" gbs:removeContentControl="0">Sommerjobb for ungdom 2020 - utlysing</gbs:UnofficialTitle>
  <gbs:OurRef.Name gbs:loadFromGrowBusiness="OnProduce" gbs:saveInGrowBusiness="False" gbs:connected="true" gbs:recno="" gbs:entity="" gbs:datatype="string" gbs:key="10026" gbs:removeContentControl="0">Pål Ranes</gbs:OurRef.Name>
  <gbs:ToOrgUnit.Name gbs:loadFromGrowBusiness="OnProduce" gbs:saveInGrowBusiness="False" gbs:connected="true" gbs:recno="" gbs:entity="" gbs:datatype="string" gbs:key="10027">Seksjon Næring</gbs:ToOrgUnit.Name>
  <gbs:ToActivityContact.ToRequest.DocumentDate gbs:loadFromGrowBusiness="OnProduce" gbs:saveInGrowBusiness="False" gbs:connected="true" gbs:recno="" gbs:entity="" gbs:datatype="date" gbs:key="10028">
  </gbs:ToActivityContact.ToRequest.DocumentDate>
  <gbs:ToOrgUnit.Name2 gbs:loadFromGrowBusiness="OnProduce" gbs:saveInGrowBusiness="False" gbs:connected="true" gbs:recno="" gbs:entity="" gbs:datatype="string" gbs:key="10029">
  </gbs:ToOrgUnit.Name2>
  <gbs:ToOrgUnit.Name gbs:loadFromGrowBusiness="OnProduce" gbs:saveInGrowBusiness="False" gbs:connected="true" gbs:recno="" gbs:entity="" gbs:datatype="string" gbs:key="10030">Seksjon Næring</gbs:ToOrgUnit.Name>
</gbs:GrowBusinessDocument>
</file>

<file path=customXml/item2.xml><?xml version="1.0" encoding="utf-8"?>
<ct:contentTypeSchema xmlns:ct="http://schemas.microsoft.com/office/2006/metadata/contentType" xmlns:ma="http://schemas.microsoft.com/office/2006/metadata/properties/metaAttributes" ct:_="" ma:_="" ma:contentTypeName="Dokument" ma:contentTypeID="0x010100175F52E5D51B7E4A9268FC015F86F68C" ma:contentTypeVersion="13" ma:contentTypeDescription="Opprett et nytt dokument." ma:contentTypeScope="" ma:versionID="c007567a2b96d1aafe7fbff5d4e5d956">
  <xsd:schema xmlns:xsd="http://www.w3.org/2001/XMLSchema" xmlns:xs="http://www.w3.org/2001/XMLSchema" xmlns:p="http://schemas.microsoft.com/office/2006/metadata/properties" xmlns:ns3="0e9ad34d-e4cd-488d-bd52-0e1ad023f70f" xmlns:ns4="5ea9ca54-56b1-4a42-a04e-15cab70bf094" targetNamespace="http://schemas.microsoft.com/office/2006/metadata/properties" ma:root="true" ma:fieldsID="f54503af361ec15918715bc1805609a0" ns3:_="" ns4:_="">
    <xsd:import namespace="0e9ad34d-e4cd-488d-bd52-0e1ad023f70f"/>
    <xsd:import namespace="5ea9ca54-56b1-4a42-a04e-15cab70bf09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9ad34d-e4cd-488d-bd52-0e1ad023f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a9ca54-56b1-4a42-a04e-15cab70bf09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2587-D6E7-40EF-BEF9-E5A3769D00C7}">
  <ds:schemaRefs>
    <ds:schemaRef ds:uri="http://www.software-innovation.no/growBusinessDocument"/>
  </ds:schemaRefs>
</ds:datastoreItem>
</file>

<file path=customXml/itemProps2.xml><?xml version="1.0" encoding="utf-8"?>
<ds:datastoreItem xmlns:ds="http://schemas.openxmlformats.org/officeDocument/2006/customXml" ds:itemID="{012DCB23-184E-4EBE-9F0D-34B93F8C4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9ad34d-e4cd-488d-bd52-0e1ad023f70f"/>
    <ds:schemaRef ds:uri="5ea9ca54-56b1-4a42-a04e-15cab70bf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C23F47-E1E4-4EC0-B980-10E0EFCBA23E}">
  <ds:schemaRefs>
    <ds:schemaRef ds:uri="http://schemas.microsoft.com/sharepoint/v3/contenttype/forms"/>
  </ds:schemaRefs>
</ds:datastoreItem>
</file>

<file path=customXml/itemProps4.xml><?xml version="1.0" encoding="utf-8"?>
<ds:datastoreItem xmlns:ds="http://schemas.openxmlformats.org/officeDocument/2006/customXml" ds:itemID="{F616172D-43B3-4A69-AB0D-1468E5A88A6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2B61712-0386-4B96-8E4A-35454535D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TRFK%20Brev</Template>
  <TotalTime>1</TotalTime>
  <Pages>1</Pages>
  <Words>370</Words>
  <Characters>1966</Characters>
  <Application>Microsoft Office Word</Application>
  <DocSecurity>8</DocSecurity>
  <Lines>16</Lines>
  <Paragraphs>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Software Innovation</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Pål Ranes</dc:creator>
  <cp:lastModifiedBy>Ida Valsø</cp:lastModifiedBy>
  <cp:revision>2</cp:revision>
  <cp:lastPrinted>2019-11-01T08:24:00Z</cp:lastPrinted>
  <dcterms:created xsi:type="dcterms:W3CDTF">2020-05-26T06:53:00Z</dcterms:created>
  <dcterms:modified xsi:type="dcterms:W3CDTF">2020-05-26T06:53:00Z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c:\windows\system32\inetsrv\TRFK Brev.dotm</vt:lpwstr>
  </property>
  <property fmtid="{D5CDD505-2E9C-101B-9397-08002B2CF9AE}" pid="3" name="filePathOneNote">
    <vt:lpwstr>
    </vt:lpwstr>
  </property>
  <property fmtid="{D5CDD505-2E9C-101B-9397-08002B2CF9AE}" pid="4" name="comment">
    <vt:lpwstr>Sommerjobb for ungdom 2020 - utlysing</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trondelag.public360online.com</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1191605</vt:lpwstr>
  </property>
  <property fmtid="{D5CDD505-2E9C-101B-9397-08002B2CF9AE}" pid="13" name="verId">
    <vt:lpwstr>1071429</vt:lpwstr>
  </property>
  <property fmtid="{D5CDD505-2E9C-101B-9397-08002B2CF9AE}" pid="14" name="templateId">
    <vt:lpwstr>200002</vt:lpwstr>
  </property>
  <property fmtid="{D5CDD505-2E9C-101B-9397-08002B2CF9AE}" pid="15" name="createdBy">
    <vt:lpwstr>Pål Ranes</vt:lpwstr>
  </property>
  <property fmtid="{D5CDD505-2E9C-101B-9397-08002B2CF9AE}" pid="16" name="modifiedBy">
    <vt:lpwstr>Pål Ranes</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1577133</vt:lpwstr>
  </property>
  <property fmtid="{D5CDD505-2E9C-101B-9397-08002B2CF9AE}" pid="21" name="currentVerId">
    <vt:lpwstr>1071429</vt:lpwstr>
  </property>
  <property fmtid="{D5CDD505-2E9C-101B-9397-08002B2CF9AE}" pid="22" name="fileName">
    <vt:lpwstr>202015866-1 Sommerjobb for ungdom 2020 - utlysing 1577133_1071429_0.DOCX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y fmtid="{D5CDD505-2E9C-101B-9397-08002B2CF9AE}" pid="26" name="ContentTypeId">
    <vt:lpwstr>0x010100175F52E5D51B7E4A9268FC015F86F68C</vt:lpwstr>
  </property>
</Properties>
</file>