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rutenett"/>
        <w:tblpPr w:leftFromText="142" w:rightFromText="142" w:bottomFromText="284" w:vertAnchor="page" w:horzAnchor="page" w:tblpX="1251" w:tblpY="33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190"/>
        <w:gridCol w:w="4191"/>
      </w:tblGrid>
      <w:tr w:rsidR="000F197D" w:rsidRPr="0049771F" w:rsidTr="000F197D">
        <w:trPr>
          <w:trHeight w:val="1928"/>
        </w:trPr>
        <w:tc>
          <w:tcPr>
            <w:tcW w:w="4190" w:type="dxa"/>
          </w:tcPr>
          <w:p w:rsidR="000F197D" w:rsidRPr="0049771F" w:rsidRDefault="000F197D" w:rsidP="000F197D">
            <w:pPr>
              <w:spacing w:after="0"/>
              <w:contextualSpacing/>
              <w:rPr>
                <w:sz w:val="20"/>
              </w:rPr>
            </w:pPr>
            <w:r w:rsidRPr="00CB53B1">
              <w:rPr>
                <w:noProof/>
                <w:lang w:eastAsia="nb-NO"/>
              </w:rPr>
              <w:drawing>
                <wp:inline distT="0" distB="0" distL="0" distR="0" wp14:anchorId="3ADB5686" wp14:editId="0B932C73">
                  <wp:extent cx="2622550" cy="1917700"/>
                  <wp:effectExtent l="0" t="0" r="6350" b="6350"/>
                  <wp:docPr id="4" name="Bilde 4" descr="C:\Users\johbu.ANSATT\AppData\Local\Microsoft\Windows\INetCache\Content.MSO\3B03CCB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johbu.ANSATT\AppData\Local\Microsoft\Windows\INetCache\Content.MSO\3B03CCB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         </w:t>
            </w:r>
          </w:p>
        </w:tc>
        <w:tc>
          <w:tcPr>
            <w:tcW w:w="4191" w:type="dxa"/>
            <w:vAlign w:val="bottom"/>
          </w:tcPr>
          <w:p w:rsidR="000F197D" w:rsidRPr="0049771F" w:rsidRDefault="000F197D" w:rsidP="00D41312">
            <w:pPr>
              <w:spacing w:after="0"/>
              <w:contextualSpacing/>
              <w:rPr>
                <w:sz w:val="20"/>
              </w:rPr>
            </w:pPr>
            <w:r>
              <w:rPr>
                <w:sz w:val="20"/>
              </w:rPr>
              <w:t xml:space="preserve">             </w:t>
            </w:r>
            <w:r w:rsidRPr="000F197D">
              <w:rPr>
                <w:sz w:val="20"/>
              </w:rPr>
              <w:t xml:space="preserve">CHARLOTTENLUND </w:t>
            </w:r>
            <w:r w:rsidR="00D41312">
              <w:rPr>
                <w:sz w:val="20"/>
              </w:rPr>
              <w:t>09.03</w:t>
            </w:r>
            <w:r w:rsidRPr="000F197D">
              <w:rPr>
                <w:sz w:val="20"/>
              </w:rPr>
              <w:t>.2020</w:t>
            </w:r>
          </w:p>
        </w:tc>
      </w:tr>
      <w:tr w:rsidR="000F197D" w:rsidRPr="0049771F" w:rsidTr="000F197D">
        <w:trPr>
          <w:trHeight w:val="60"/>
        </w:trPr>
        <w:tc>
          <w:tcPr>
            <w:tcW w:w="4190" w:type="dxa"/>
          </w:tcPr>
          <w:p w:rsidR="000F197D" w:rsidRPr="0049771F" w:rsidRDefault="000F197D" w:rsidP="000F197D">
            <w:pPr>
              <w:spacing w:after="0"/>
              <w:contextualSpacing/>
              <w:rPr>
                <w:sz w:val="20"/>
              </w:rPr>
            </w:pPr>
          </w:p>
        </w:tc>
        <w:tc>
          <w:tcPr>
            <w:tcW w:w="4191" w:type="dxa"/>
            <w:vAlign w:val="bottom"/>
          </w:tcPr>
          <w:p w:rsidR="000F197D" w:rsidRPr="0049771F" w:rsidRDefault="000F197D" w:rsidP="000F197D">
            <w:pPr>
              <w:spacing w:after="0"/>
              <w:contextualSpacing/>
              <w:rPr>
                <w:sz w:val="20"/>
              </w:rPr>
            </w:pPr>
          </w:p>
        </w:tc>
      </w:tr>
    </w:tbl>
    <w:p w:rsidR="008C03DC" w:rsidRPr="008C03DC" w:rsidRDefault="008C03DC" w:rsidP="008C03DC"/>
    <w:p w:rsidR="008C03DC" w:rsidRPr="008C03DC" w:rsidRDefault="008C03DC" w:rsidP="008C03DC">
      <w:r w:rsidRPr="008C03DC">
        <w:rPr>
          <w:noProof/>
          <w:lang w:eastAsia="nb-NO"/>
        </w:rPr>
        <w:drawing>
          <wp:inline distT="0" distB="0" distL="0" distR="0" wp14:anchorId="0B424329" wp14:editId="08173B5D">
            <wp:extent cx="5286375" cy="2324100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3DC" w:rsidRPr="008C03DC" w:rsidRDefault="008C03DC" w:rsidP="008C03DC">
      <w:r w:rsidRPr="008C03DC">
        <w:t xml:space="preserve"> </w:t>
      </w:r>
    </w:p>
    <w:p w:rsidR="008C03DC" w:rsidRPr="008C03DC" w:rsidRDefault="008C03DC" w:rsidP="000F197D">
      <w:pPr>
        <w:pStyle w:val="Overskrift1"/>
      </w:pPr>
      <w:r w:rsidRPr="008C03DC">
        <w:t xml:space="preserve"> </w:t>
      </w:r>
      <w:bookmarkStart w:id="0" w:name="_Toc31214609"/>
      <w:bookmarkStart w:id="1" w:name="_Toc34676612"/>
      <w:r w:rsidRPr="008C03DC">
        <w:t>Trøndersk mesterskap CNC-maskineringsfag</w:t>
      </w:r>
      <w:bookmarkEnd w:id="0"/>
      <w:bookmarkEnd w:id="1"/>
      <w:r w:rsidRPr="008C03DC">
        <w:t xml:space="preserve"> </w:t>
      </w:r>
    </w:p>
    <w:p w:rsidR="008C03DC" w:rsidRPr="008C03DC" w:rsidRDefault="008C03DC" w:rsidP="000F197D">
      <w:pPr>
        <w:pStyle w:val="Overskrift1"/>
      </w:pPr>
      <w:bookmarkStart w:id="2" w:name="_Toc31214610"/>
      <w:bookmarkStart w:id="3" w:name="_Toc31214945"/>
      <w:bookmarkStart w:id="4" w:name="_Toc34676613"/>
      <w:r w:rsidRPr="008C03DC">
        <w:t>Fredag 13. mars 2020</w:t>
      </w:r>
      <w:bookmarkEnd w:id="2"/>
      <w:bookmarkEnd w:id="3"/>
      <w:bookmarkEnd w:id="4"/>
      <w:r w:rsidRPr="008C03DC">
        <w:t xml:space="preserve"> </w:t>
      </w:r>
    </w:p>
    <w:p w:rsidR="008C03DC" w:rsidRPr="008C03DC" w:rsidRDefault="008C03DC" w:rsidP="000F197D">
      <w:pPr>
        <w:pStyle w:val="Overskrift1"/>
      </w:pPr>
      <w:bookmarkStart w:id="5" w:name="_Toc31214611"/>
      <w:bookmarkStart w:id="6" w:name="_Toc31214946"/>
      <w:bookmarkStart w:id="7" w:name="_Toc34676614"/>
      <w:r w:rsidRPr="008C03DC">
        <w:t>Kandidat</w:t>
      </w:r>
      <w:r w:rsidR="00EB2309">
        <w:t xml:space="preserve"> </w:t>
      </w:r>
      <w:r w:rsidR="00000B99" w:rsidRPr="008C03DC">
        <w:t xml:space="preserve">NUMMER: </w:t>
      </w:r>
      <w:r w:rsidR="00000B99" w:rsidRPr="008C03DC">
        <w:softHyphen/>
      </w:r>
      <w:r w:rsidR="000F197D">
        <w:softHyphen/>
      </w:r>
      <w:bookmarkEnd w:id="5"/>
      <w:bookmarkEnd w:id="6"/>
      <w:r w:rsidR="00EB2309">
        <w:softHyphen/>
      </w:r>
      <w:r w:rsidR="00EB2309">
        <w:softHyphen/>
      </w:r>
      <w:r w:rsidR="00EB2309">
        <w:softHyphen/>
      </w:r>
      <w:r w:rsidR="00EB2309">
        <w:softHyphen/>
      </w:r>
      <w:r w:rsidR="00EB2309">
        <w:softHyphen/>
      </w:r>
      <w:bookmarkEnd w:id="7"/>
    </w:p>
    <w:p w:rsidR="008C03DC" w:rsidRPr="008C03DC" w:rsidRDefault="008C03DC" w:rsidP="008C03DC">
      <w:r w:rsidRPr="008C03DC">
        <w:t xml:space="preserve"> </w:t>
      </w:r>
    </w:p>
    <w:p w:rsidR="008C03DC" w:rsidRPr="008C03DC" w:rsidRDefault="008C03DC" w:rsidP="008C03DC">
      <w:r w:rsidRPr="008C03DC">
        <w:t xml:space="preserve"> </w:t>
      </w:r>
    </w:p>
    <w:sdt>
      <w:sdtPr>
        <w:rPr>
          <w:rFonts w:ascii="Arial" w:eastAsiaTheme="minorHAnsi" w:hAnsi="Arial" w:cstheme="minorBidi"/>
          <w:color w:val="auto"/>
          <w:sz w:val="24"/>
          <w:szCs w:val="22"/>
          <w:lang w:eastAsia="en-US"/>
        </w:rPr>
        <w:id w:val="-12644596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41312" w:rsidRDefault="00D41312">
          <w:pPr>
            <w:pStyle w:val="Overskriftforinnholdsfortegnelse"/>
          </w:pPr>
          <w:r>
            <w:t>Innhold</w:t>
          </w:r>
        </w:p>
        <w:p w:rsidR="00D41312" w:rsidRDefault="00D41312">
          <w:pPr>
            <w:pStyle w:val="INNH1"/>
            <w:tabs>
              <w:tab w:val="right" w:leader="dot" w:pos="8381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4676612" w:history="1">
            <w:r w:rsidRPr="000C7C78">
              <w:rPr>
                <w:rStyle w:val="Hyperkobling"/>
                <w:noProof/>
              </w:rPr>
              <w:t>Trøndersk mesterskap CNC-maskineringsfag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_Toc34676612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1312" w:rsidRDefault="00D2065F">
          <w:pPr>
            <w:pStyle w:val="INNH1"/>
            <w:tabs>
              <w:tab w:val="right" w:leader="dot" w:pos="8381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34676613" w:history="1">
            <w:r w:rsidR="00D41312" w:rsidRPr="000C7C78">
              <w:rPr>
                <w:rStyle w:val="Hyperkobling"/>
                <w:noProof/>
              </w:rPr>
              <w:t>Fredag 13. mars 2020</w:t>
            </w:r>
            <w:r w:rsidR="00D41312">
              <w:rPr>
                <w:noProof/>
                <w:webHidden/>
              </w:rPr>
              <w:tab/>
            </w:r>
            <w:r w:rsidR="00D41312">
              <w:rPr>
                <w:noProof/>
                <w:webHidden/>
              </w:rPr>
              <w:fldChar w:fldCharType="begin"/>
            </w:r>
            <w:r w:rsidR="00D41312">
              <w:rPr>
                <w:noProof/>
                <w:webHidden/>
              </w:rPr>
              <w:instrText xml:space="preserve"> PAGEREF _Toc34676613 \h </w:instrText>
            </w:r>
            <w:r w:rsidR="00D41312">
              <w:rPr>
                <w:noProof/>
                <w:webHidden/>
              </w:rPr>
            </w:r>
            <w:r w:rsidR="00D41312">
              <w:rPr>
                <w:noProof/>
                <w:webHidden/>
              </w:rPr>
              <w:fldChar w:fldCharType="separate"/>
            </w:r>
            <w:r w:rsidR="00D41312">
              <w:rPr>
                <w:noProof/>
                <w:webHidden/>
              </w:rPr>
              <w:t>1</w:t>
            </w:r>
            <w:r w:rsidR="00D41312">
              <w:rPr>
                <w:noProof/>
                <w:webHidden/>
              </w:rPr>
              <w:fldChar w:fldCharType="end"/>
            </w:r>
          </w:hyperlink>
        </w:p>
        <w:p w:rsidR="00D41312" w:rsidRDefault="00D2065F">
          <w:pPr>
            <w:pStyle w:val="INNH1"/>
            <w:tabs>
              <w:tab w:val="right" w:leader="dot" w:pos="8381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34676614" w:history="1">
            <w:r w:rsidR="00D41312" w:rsidRPr="000C7C78">
              <w:rPr>
                <w:rStyle w:val="Hyperkobling"/>
                <w:noProof/>
              </w:rPr>
              <w:t xml:space="preserve">Kandidat NUMMER: </w:t>
            </w:r>
            <w:r w:rsidR="00D41312">
              <w:rPr>
                <w:noProof/>
                <w:webHidden/>
              </w:rPr>
              <w:tab/>
            </w:r>
            <w:r w:rsidR="00D41312">
              <w:rPr>
                <w:noProof/>
                <w:webHidden/>
              </w:rPr>
              <w:fldChar w:fldCharType="begin"/>
            </w:r>
            <w:r w:rsidR="00D41312">
              <w:rPr>
                <w:noProof/>
                <w:webHidden/>
              </w:rPr>
              <w:instrText xml:space="preserve"> PAGEREF _Toc34676614 \h </w:instrText>
            </w:r>
            <w:r w:rsidR="00D41312">
              <w:rPr>
                <w:noProof/>
                <w:webHidden/>
              </w:rPr>
            </w:r>
            <w:r w:rsidR="00D41312">
              <w:rPr>
                <w:noProof/>
                <w:webHidden/>
              </w:rPr>
              <w:fldChar w:fldCharType="separate"/>
            </w:r>
            <w:r w:rsidR="00D41312">
              <w:rPr>
                <w:noProof/>
                <w:webHidden/>
              </w:rPr>
              <w:t>1</w:t>
            </w:r>
            <w:r w:rsidR="00D41312">
              <w:rPr>
                <w:noProof/>
                <w:webHidden/>
              </w:rPr>
              <w:fldChar w:fldCharType="end"/>
            </w:r>
          </w:hyperlink>
        </w:p>
        <w:p w:rsidR="00D41312" w:rsidRDefault="00D2065F">
          <w:pPr>
            <w:pStyle w:val="INNH2"/>
            <w:tabs>
              <w:tab w:val="right" w:leader="dot" w:pos="8381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34676615" w:history="1">
            <w:r w:rsidR="00D41312" w:rsidRPr="000C7C78">
              <w:rPr>
                <w:rStyle w:val="Hyperkobling"/>
                <w:noProof/>
              </w:rPr>
              <w:t>Innledning</w:t>
            </w:r>
            <w:r w:rsidR="00D41312">
              <w:rPr>
                <w:noProof/>
                <w:webHidden/>
              </w:rPr>
              <w:tab/>
            </w:r>
            <w:r w:rsidR="00D41312">
              <w:rPr>
                <w:noProof/>
                <w:webHidden/>
              </w:rPr>
              <w:fldChar w:fldCharType="begin"/>
            </w:r>
            <w:r w:rsidR="00D41312">
              <w:rPr>
                <w:noProof/>
                <w:webHidden/>
              </w:rPr>
              <w:instrText xml:space="preserve"> PAGEREF _Toc34676615 \h </w:instrText>
            </w:r>
            <w:r w:rsidR="00D41312">
              <w:rPr>
                <w:noProof/>
                <w:webHidden/>
              </w:rPr>
            </w:r>
            <w:r w:rsidR="00D41312">
              <w:rPr>
                <w:noProof/>
                <w:webHidden/>
              </w:rPr>
              <w:fldChar w:fldCharType="separate"/>
            </w:r>
            <w:r w:rsidR="00D41312">
              <w:rPr>
                <w:noProof/>
                <w:webHidden/>
              </w:rPr>
              <w:t>2</w:t>
            </w:r>
            <w:r w:rsidR="00D41312">
              <w:rPr>
                <w:noProof/>
                <w:webHidden/>
              </w:rPr>
              <w:fldChar w:fldCharType="end"/>
            </w:r>
          </w:hyperlink>
        </w:p>
        <w:p w:rsidR="00D41312" w:rsidRDefault="00D2065F">
          <w:pPr>
            <w:pStyle w:val="INNH2"/>
            <w:tabs>
              <w:tab w:val="right" w:leader="dot" w:pos="8381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34676616" w:history="1">
            <w:r w:rsidR="00D41312" w:rsidRPr="000C7C78">
              <w:rPr>
                <w:rStyle w:val="Hyperkobling"/>
                <w:noProof/>
              </w:rPr>
              <w:t>Veiledning og instruks til deltakerne</w:t>
            </w:r>
            <w:r w:rsidR="00D41312">
              <w:rPr>
                <w:noProof/>
                <w:webHidden/>
              </w:rPr>
              <w:tab/>
            </w:r>
            <w:r w:rsidR="00D41312">
              <w:rPr>
                <w:noProof/>
                <w:webHidden/>
              </w:rPr>
              <w:fldChar w:fldCharType="begin"/>
            </w:r>
            <w:r w:rsidR="00D41312">
              <w:rPr>
                <w:noProof/>
                <w:webHidden/>
              </w:rPr>
              <w:instrText xml:space="preserve"> PAGEREF _Toc34676616 \h </w:instrText>
            </w:r>
            <w:r w:rsidR="00D41312">
              <w:rPr>
                <w:noProof/>
                <w:webHidden/>
              </w:rPr>
            </w:r>
            <w:r w:rsidR="00D41312">
              <w:rPr>
                <w:noProof/>
                <w:webHidden/>
              </w:rPr>
              <w:fldChar w:fldCharType="separate"/>
            </w:r>
            <w:r w:rsidR="00D41312">
              <w:rPr>
                <w:noProof/>
                <w:webHidden/>
              </w:rPr>
              <w:t>3</w:t>
            </w:r>
            <w:r w:rsidR="00D41312">
              <w:rPr>
                <w:noProof/>
                <w:webHidden/>
              </w:rPr>
              <w:fldChar w:fldCharType="end"/>
            </w:r>
          </w:hyperlink>
        </w:p>
        <w:p w:rsidR="00D41312" w:rsidRDefault="00D2065F">
          <w:pPr>
            <w:pStyle w:val="INNH2"/>
            <w:tabs>
              <w:tab w:val="right" w:leader="dot" w:pos="8381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34676617" w:history="1">
            <w:r w:rsidR="00D41312" w:rsidRPr="000C7C78">
              <w:rPr>
                <w:rStyle w:val="Hyperkobling"/>
                <w:noProof/>
              </w:rPr>
              <w:t>Beskrivelse av oppgaven</w:t>
            </w:r>
            <w:r w:rsidR="00D41312">
              <w:rPr>
                <w:noProof/>
                <w:webHidden/>
              </w:rPr>
              <w:tab/>
            </w:r>
            <w:r w:rsidR="00D41312">
              <w:rPr>
                <w:noProof/>
                <w:webHidden/>
              </w:rPr>
              <w:fldChar w:fldCharType="begin"/>
            </w:r>
            <w:r w:rsidR="00D41312">
              <w:rPr>
                <w:noProof/>
                <w:webHidden/>
              </w:rPr>
              <w:instrText xml:space="preserve"> PAGEREF _Toc34676617 \h </w:instrText>
            </w:r>
            <w:r w:rsidR="00D41312">
              <w:rPr>
                <w:noProof/>
                <w:webHidden/>
              </w:rPr>
            </w:r>
            <w:r w:rsidR="00D41312">
              <w:rPr>
                <w:noProof/>
                <w:webHidden/>
              </w:rPr>
              <w:fldChar w:fldCharType="separate"/>
            </w:r>
            <w:r w:rsidR="00D41312">
              <w:rPr>
                <w:noProof/>
                <w:webHidden/>
              </w:rPr>
              <w:t>3</w:t>
            </w:r>
            <w:r w:rsidR="00D41312">
              <w:rPr>
                <w:noProof/>
                <w:webHidden/>
              </w:rPr>
              <w:fldChar w:fldCharType="end"/>
            </w:r>
          </w:hyperlink>
        </w:p>
        <w:p w:rsidR="00D41312" w:rsidRDefault="00D2065F">
          <w:pPr>
            <w:pStyle w:val="INNH3"/>
            <w:tabs>
              <w:tab w:val="right" w:leader="dot" w:pos="8381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34676618" w:history="1">
            <w:r w:rsidR="00D41312" w:rsidRPr="000C7C78">
              <w:rPr>
                <w:rStyle w:val="Hyperkobling"/>
                <w:bCs/>
                <w:noProof/>
              </w:rPr>
              <w:t>Konkurranse regler i CNC maskineringsfaget.</w:t>
            </w:r>
            <w:r w:rsidR="00D41312">
              <w:rPr>
                <w:noProof/>
                <w:webHidden/>
              </w:rPr>
              <w:tab/>
            </w:r>
            <w:r w:rsidR="00D41312">
              <w:rPr>
                <w:noProof/>
                <w:webHidden/>
              </w:rPr>
              <w:fldChar w:fldCharType="begin"/>
            </w:r>
            <w:r w:rsidR="00D41312">
              <w:rPr>
                <w:noProof/>
                <w:webHidden/>
              </w:rPr>
              <w:instrText xml:space="preserve"> PAGEREF _Toc34676618 \h </w:instrText>
            </w:r>
            <w:r w:rsidR="00D41312">
              <w:rPr>
                <w:noProof/>
                <w:webHidden/>
              </w:rPr>
            </w:r>
            <w:r w:rsidR="00D41312">
              <w:rPr>
                <w:noProof/>
                <w:webHidden/>
              </w:rPr>
              <w:fldChar w:fldCharType="separate"/>
            </w:r>
            <w:r w:rsidR="00D41312">
              <w:rPr>
                <w:noProof/>
                <w:webHidden/>
              </w:rPr>
              <w:t>3</w:t>
            </w:r>
            <w:r w:rsidR="00D41312">
              <w:rPr>
                <w:noProof/>
                <w:webHidden/>
              </w:rPr>
              <w:fldChar w:fldCharType="end"/>
            </w:r>
          </w:hyperlink>
        </w:p>
        <w:p w:rsidR="00D41312" w:rsidRDefault="00D2065F">
          <w:pPr>
            <w:pStyle w:val="INNH2"/>
            <w:tabs>
              <w:tab w:val="right" w:leader="dot" w:pos="8381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34676619" w:history="1">
            <w:r w:rsidR="00D41312" w:rsidRPr="000C7C78">
              <w:rPr>
                <w:rStyle w:val="Hyperkobling"/>
                <w:noProof/>
              </w:rPr>
              <w:t>Oppmøte og gjennomføring</w:t>
            </w:r>
            <w:r w:rsidR="00D41312">
              <w:rPr>
                <w:noProof/>
                <w:webHidden/>
              </w:rPr>
              <w:tab/>
            </w:r>
            <w:r w:rsidR="00D41312">
              <w:rPr>
                <w:noProof/>
                <w:webHidden/>
              </w:rPr>
              <w:fldChar w:fldCharType="begin"/>
            </w:r>
            <w:r w:rsidR="00D41312">
              <w:rPr>
                <w:noProof/>
                <w:webHidden/>
              </w:rPr>
              <w:instrText xml:space="preserve"> PAGEREF _Toc34676619 \h </w:instrText>
            </w:r>
            <w:r w:rsidR="00D41312">
              <w:rPr>
                <w:noProof/>
                <w:webHidden/>
              </w:rPr>
            </w:r>
            <w:r w:rsidR="00D41312">
              <w:rPr>
                <w:noProof/>
                <w:webHidden/>
              </w:rPr>
              <w:fldChar w:fldCharType="separate"/>
            </w:r>
            <w:r w:rsidR="00D41312">
              <w:rPr>
                <w:noProof/>
                <w:webHidden/>
              </w:rPr>
              <w:t>3</w:t>
            </w:r>
            <w:r w:rsidR="00D41312">
              <w:rPr>
                <w:noProof/>
                <w:webHidden/>
              </w:rPr>
              <w:fldChar w:fldCharType="end"/>
            </w:r>
          </w:hyperlink>
        </w:p>
        <w:p w:rsidR="00D41312" w:rsidRDefault="00D2065F">
          <w:pPr>
            <w:pStyle w:val="INNH2"/>
            <w:tabs>
              <w:tab w:val="right" w:leader="dot" w:pos="8381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34676620" w:history="1">
            <w:r w:rsidR="00D41312" w:rsidRPr="000C7C78">
              <w:rPr>
                <w:rStyle w:val="Hyperkobling"/>
                <w:noProof/>
              </w:rPr>
              <w:t>Utstyr som benyttes til oppgavene</w:t>
            </w:r>
            <w:r w:rsidR="00D41312">
              <w:rPr>
                <w:noProof/>
                <w:webHidden/>
              </w:rPr>
              <w:tab/>
            </w:r>
            <w:r w:rsidR="00D41312">
              <w:rPr>
                <w:noProof/>
                <w:webHidden/>
              </w:rPr>
              <w:fldChar w:fldCharType="begin"/>
            </w:r>
            <w:r w:rsidR="00D41312">
              <w:rPr>
                <w:noProof/>
                <w:webHidden/>
              </w:rPr>
              <w:instrText xml:space="preserve"> PAGEREF _Toc34676620 \h </w:instrText>
            </w:r>
            <w:r w:rsidR="00D41312">
              <w:rPr>
                <w:noProof/>
                <w:webHidden/>
              </w:rPr>
            </w:r>
            <w:r w:rsidR="00D41312">
              <w:rPr>
                <w:noProof/>
                <w:webHidden/>
              </w:rPr>
              <w:fldChar w:fldCharType="separate"/>
            </w:r>
            <w:r w:rsidR="00D41312">
              <w:rPr>
                <w:noProof/>
                <w:webHidden/>
              </w:rPr>
              <w:t>4</w:t>
            </w:r>
            <w:r w:rsidR="00D41312">
              <w:rPr>
                <w:noProof/>
                <w:webHidden/>
              </w:rPr>
              <w:fldChar w:fldCharType="end"/>
            </w:r>
          </w:hyperlink>
        </w:p>
        <w:p w:rsidR="00D41312" w:rsidRDefault="00D2065F">
          <w:pPr>
            <w:pStyle w:val="INNH2"/>
            <w:tabs>
              <w:tab w:val="right" w:leader="dot" w:pos="8381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34676621" w:history="1">
            <w:r w:rsidR="00D41312" w:rsidRPr="000C7C78">
              <w:rPr>
                <w:rStyle w:val="Hyperkobling"/>
                <w:noProof/>
              </w:rPr>
              <w:t>Foredrag med NTNU Revolve kl.1100</w:t>
            </w:r>
            <w:r w:rsidR="00D41312">
              <w:rPr>
                <w:noProof/>
                <w:webHidden/>
              </w:rPr>
              <w:tab/>
            </w:r>
            <w:r w:rsidR="00D41312">
              <w:rPr>
                <w:noProof/>
                <w:webHidden/>
              </w:rPr>
              <w:fldChar w:fldCharType="begin"/>
            </w:r>
            <w:r w:rsidR="00D41312">
              <w:rPr>
                <w:noProof/>
                <w:webHidden/>
              </w:rPr>
              <w:instrText xml:space="preserve"> PAGEREF _Toc34676621 \h </w:instrText>
            </w:r>
            <w:r w:rsidR="00D41312">
              <w:rPr>
                <w:noProof/>
                <w:webHidden/>
              </w:rPr>
            </w:r>
            <w:r w:rsidR="00D41312">
              <w:rPr>
                <w:noProof/>
                <w:webHidden/>
              </w:rPr>
              <w:fldChar w:fldCharType="separate"/>
            </w:r>
            <w:r w:rsidR="00D41312">
              <w:rPr>
                <w:noProof/>
                <w:webHidden/>
              </w:rPr>
              <w:t>5</w:t>
            </w:r>
            <w:r w:rsidR="00D41312">
              <w:rPr>
                <w:noProof/>
                <w:webHidden/>
              </w:rPr>
              <w:fldChar w:fldCharType="end"/>
            </w:r>
          </w:hyperlink>
        </w:p>
        <w:p w:rsidR="00D41312" w:rsidRDefault="00D2065F">
          <w:pPr>
            <w:pStyle w:val="INNH2"/>
            <w:tabs>
              <w:tab w:val="right" w:leader="dot" w:pos="8381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34676622" w:history="1">
            <w:r w:rsidR="00D41312" w:rsidRPr="000C7C78">
              <w:rPr>
                <w:rStyle w:val="Hyperkobling"/>
                <w:noProof/>
              </w:rPr>
              <w:t>Oppgave 1</w:t>
            </w:r>
            <w:r w:rsidR="00D41312">
              <w:rPr>
                <w:noProof/>
                <w:webHidden/>
              </w:rPr>
              <w:tab/>
            </w:r>
            <w:r w:rsidR="00D41312">
              <w:rPr>
                <w:noProof/>
                <w:webHidden/>
              </w:rPr>
              <w:fldChar w:fldCharType="begin"/>
            </w:r>
            <w:r w:rsidR="00D41312">
              <w:rPr>
                <w:noProof/>
                <w:webHidden/>
              </w:rPr>
              <w:instrText xml:space="preserve"> PAGEREF _Toc34676622 \h </w:instrText>
            </w:r>
            <w:r w:rsidR="00D41312">
              <w:rPr>
                <w:noProof/>
                <w:webHidden/>
              </w:rPr>
            </w:r>
            <w:r w:rsidR="00D41312">
              <w:rPr>
                <w:noProof/>
                <w:webHidden/>
              </w:rPr>
              <w:fldChar w:fldCharType="separate"/>
            </w:r>
            <w:r w:rsidR="00D41312">
              <w:rPr>
                <w:noProof/>
                <w:webHidden/>
              </w:rPr>
              <w:t>6</w:t>
            </w:r>
            <w:r w:rsidR="00D41312">
              <w:rPr>
                <w:noProof/>
                <w:webHidden/>
              </w:rPr>
              <w:fldChar w:fldCharType="end"/>
            </w:r>
          </w:hyperlink>
        </w:p>
        <w:p w:rsidR="00D41312" w:rsidRDefault="00D2065F">
          <w:pPr>
            <w:pStyle w:val="INNH2"/>
            <w:tabs>
              <w:tab w:val="right" w:leader="dot" w:pos="8381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34676623" w:history="1">
            <w:r w:rsidR="00D41312" w:rsidRPr="000C7C78">
              <w:rPr>
                <w:rStyle w:val="Hyperkobling"/>
                <w:noProof/>
              </w:rPr>
              <w:t>Oppgave 2</w:t>
            </w:r>
            <w:r w:rsidR="00D41312">
              <w:rPr>
                <w:noProof/>
                <w:webHidden/>
              </w:rPr>
              <w:tab/>
            </w:r>
            <w:r w:rsidR="00D41312">
              <w:rPr>
                <w:noProof/>
                <w:webHidden/>
              </w:rPr>
              <w:fldChar w:fldCharType="begin"/>
            </w:r>
            <w:r w:rsidR="00D41312">
              <w:rPr>
                <w:noProof/>
                <w:webHidden/>
              </w:rPr>
              <w:instrText xml:space="preserve"> PAGEREF _Toc34676623 \h </w:instrText>
            </w:r>
            <w:r w:rsidR="00D41312">
              <w:rPr>
                <w:noProof/>
                <w:webHidden/>
              </w:rPr>
            </w:r>
            <w:r w:rsidR="00D41312">
              <w:rPr>
                <w:noProof/>
                <w:webHidden/>
              </w:rPr>
              <w:fldChar w:fldCharType="separate"/>
            </w:r>
            <w:r w:rsidR="00D41312">
              <w:rPr>
                <w:noProof/>
                <w:webHidden/>
              </w:rPr>
              <w:t>8</w:t>
            </w:r>
            <w:r w:rsidR="00D41312">
              <w:rPr>
                <w:noProof/>
                <w:webHidden/>
              </w:rPr>
              <w:fldChar w:fldCharType="end"/>
            </w:r>
          </w:hyperlink>
        </w:p>
        <w:p w:rsidR="00D41312" w:rsidRDefault="00D2065F">
          <w:pPr>
            <w:pStyle w:val="INNH2"/>
            <w:tabs>
              <w:tab w:val="right" w:leader="dot" w:pos="8381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34676624" w:history="1">
            <w:r w:rsidR="00D41312" w:rsidRPr="000C7C78">
              <w:rPr>
                <w:rStyle w:val="Hyperkobling"/>
                <w:noProof/>
              </w:rPr>
              <w:t>Oppgave 3</w:t>
            </w:r>
            <w:r w:rsidR="00D41312">
              <w:rPr>
                <w:noProof/>
                <w:webHidden/>
              </w:rPr>
              <w:tab/>
            </w:r>
            <w:r w:rsidR="00D41312">
              <w:rPr>
                <w:noProof/>
                <w:webHidden/>
              </w:rPr>
              <w:fldChar w:fldCharType="begin"/>
            </w:r>
            <w:r w:rsidR="00D41312">
              <w:rPr>
                <w:noProof/>
                <w:webHidden/>
              </w:rPr>
              <w:instrText xml:space="preserve"> PAGEREF _Toc34676624 \h </w:instrText>
            </w:r>
            <w:r w:rsidR="00D41312">
              <w:rPr>
                <w:noProof/>
                <w:webHidden/>
              </w:rPr>
            </w:r>
            <w:r w:rsidR="00D41312">
              <w:rPr>
                <w:noProof/>
                <w:webHidden/>
              </w:rPr>
              <w:fldChar w:fldCharType="separate"/>
            </w:r>
            <w:r w:rsidR="00D41312">
              <w:rPr>
                <w:noProof/>
                <w:webHidden/>
              </w:rPr>
              <w:t>10</w:t>
            </w:r>
            <w:r w:rsidR="00D41312">
              <w:rPr>
                <w:noProof/>
                <w:webHidden/>
              </w:rPr>
              <w:fldChar w:fldCharType="end"/>
            </w:r>
          </w:hyperlink>
        </w:p>
        <w:p w:rsidR="00D41312" w:rsidRDefault="00D2065F">
          <w:pPr>
            <w:pStyle w:val="INNH3"/>
            <w:tabs>
              <w:tab w:val="right" w:leader="dot" w:pos="8381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34676625" w:history="1">
            <w:r w:rsidR="00D41312">
              <w:rPr>
                <w:noProof/>
                <w:webHidden/>
              </w:rPr>
              <w:tab/>
            </w:r>
            <w:r w:rsidR="00D41312">
              <w:rPr>
                <w:noProof/>
                <w:webHidden/>
              </w:rPr>
              <w:fldChar w:fldCharType="begin"/>
            </w:r>
            <w:r w:rsidR="00D41312">
              <w:rPr>
                <w:noProof/>
                <w:webHidden/>
              </w:rPr>
              <w:instrText xml:space="preserve"> PAGEREF _Toc34676625 \h </w:instrText>
            </w:r>
            <w:r w:rsidR="00D41312">
              <w:rPr>
                <w:noProof/>
                <w:webHidden/>
              </w:rPr>
            </w:r>
            <w:r w:rsidR="00D41312">
              <w:rPr>
                <w:noProof/>
                <w:webHidden/>
              </w:rPr>
              <w:fldChar w:fldCharType="separate"/>
            </w:r>
            <w:r w:rsidR="00D41312">
              <w:rPr>
                <w:noProof/>
                <w:webHidden/>
              </w:rPr>
              <w:t>10</w:t>
            </w:r>
            <w:r w:rsidR="00D41312">
              <w:rPr>
                <w:noProof/>
                <w:webHidden/>
              </w:rPr>
              <w:fldChar w:fldCharType="end"/>
            </w:r>
          </w:hyperlink>
        </w:p>
        <w:p w:rsidR="00D41312" w:rsidRDefault="00D2065F">
          <w:pPr>
            <w:pStyle w:val="INNH2"/>
            <w:tabs>
              <w:tab w:val="right" w:leader="dot" w:pos="8381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34676626" w:history="1">
            <w:r w:rsidR="00D41312" w:rsidRPr="000C7C78">
              <w:rPr>
                <w:rStyle w:val="Hyperkobling"/>
                <w:noProof/>
              </w:rPr>
              <w:t>Formler:</w:t>
            </w:r>
            <w:r w:rsidR="00D41312">
              <w:rPr>
                <w:noProof/>
                <w:webHidden/>
              </w:rPr>
              <w:tab/>
            </w:r>
            <w:r w:rsidR="00D41312">
              <w:rPr>
                <w:noProof/>
                <w:webHidden/>
              </w:rPr>
              <w:fldChar w:fldCharType="begin"/>
            </w:r>
            <w:r w:rsidR="00D41312">
              <w:rPr>
                <w:noProof/>
                <w:webHidden/>
              </w:rPr>
              <w:instrText xml:space="preserve"> PAGEREF _Toc34676626 \h </w:instrText>
            </w:r>
            <w:r w:rsidR="00D41312">
              <w:rPr>
                <w:noProof/>
                <w:webHidden/>
              </w:rPr>
            </w:r>
            <w:r w:rsidR="00D41312">
              <w:rPr>
                <w:noProof/>
                <w:webHidden/>
              </w:rPr>
              <w:fldChar w:fldCharType="separate"/>
            </w:r>
            <w:r w:rsidR="00D41312">
              <w:rPr>
                <w:noProof/>
                <w:webHidden/>
              </w:rPr>
              <w:t>12</w:t>
            </w:r>
            <w:r w:rsidR="00D41312">
              <w:rPr>
                <w:noProof/>
                <w:webHidden/>
              </w:rPr>
              <w:fldChar w:fldCharType="end"/>
            </w:r>
          </w:hyperlink>
        </w:p>
        <w:p w:rsidR="00D41312" w:rsidRDefault="00D2065F">
          <w:pPr>
            <w:pStyle w:val="INNH2"/>
            <w:tabs>
              <w:tab w:val="right" w:leader="dot" w:pos="8381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34676627" w:history="1">
            <w:r w:rsidR="00D41312" w:rsidRPr="000C7C78">
              <w:rPr>
                <w:rStyle w:val="Hyperkobling"/>
                <w:noProof/>
              </w:rPr>
              <w:t>------------------Konkurranse slutt ----------------------</w:t>
            </w:r>
            <w:r w:rsidR="00D41312">
              <w:rPr>
                <w:noProof/>
                <w:webHidden/>
              </w:rPr>
              <w:tab/>
            </w:r>
            <w:r w:rsidR="00D41312">
              <w:rPr>
                <w:noProof/>
                <w:webHidden/>
              </w:rPr>
              <w:fldChar w:fldCharType="begin"/>
            </w:r>
            <w:r w:rsidR="00D41312">
              <w:rPr>
                <w:noProof/>
                <w:webHidden/>
              </w:rPr>
              <w:instrText xml:space="preserve"> PAGEREF _Toc34676627 \h </w:instrText>
            </w:r>
            <w:r w:rsidR="00D41312">
              <w:rPr>
                <w:noProof/>
                <w:webHidden/>
              </w:rPr>
            </w:r>
            <w:r w:rsidR="00D41312">
              <w:rPr>
                <w:noProof/>
                <w:webHidden/>
              </w:rPr>
              <w:fldChar w:fldCharType="separate"/>
            </w:r>
            <w:r w:rsidR="00D41312">
              <w:rPr>
                <w:noProof/>
                <w:webHidden/>
              </w:rPr>
              <w:t>12</w:t>
            </w:r>
            <w:r w:rsidR="00D41312">
              <w:rPr>
                <w:noProof/>
                <w:webHidden/>
              </w:rPr>
              <w:fldChar w:fldCharType="end"/>
            </w:r>
          </w:hyperlink>
        </w:p>
        <w:p w:rsidR="00D41312" w:rsidRDefault="00D2065F">
          <w:pPr>
            <w:pStyle w:val="INNH2"/>
            <w:tabs>
              <w:tab w:val="right" w:leader="dot" w:pos="8381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34676628" w:history="1">
            <w:r w:rsidR="00D41312" w:rsidRPr="000C7C78">
              <w:rPr>
                <w:rStyle w:val="Hyperkobling"/>
                <w:noProof/>
              </w:rPr>
              <w:t>Kladd:</w:t>
            </w:r>
            <w:r w:rsidR="00D41312">
              <w:rPr>
                <w:noProof/>
                <w:webHidden/>
              </w:rPr>
              <w:tab/>
            </w:r>
            <w:r w:rsidR="00D41312">
              <w:rPr>
                <w:noProof/>
                <w:webHidden/>
              </w:rPr>
              <w:fldChar w:fldCharType="begin"/>
            </w:r>
            <w:r w:rsidR="00D41312">
              <w:rPr>
                <w:noProof/>
                <w:webHidden/>
              </w:rPr>
              <w:instrText xml:space="preserve"> PAGEREF _Toc34676628 \h </w:instrText>
            </w:r>
            <w:r w:rsidR="00D41312">
              <w:rPr>
                <w:noProof/>
                <w:webHidden/>
              </w:rPr>
            </w:r>
            <w:r w:rsidR="00D41312">
              <w:rPr>
                <w:noProof/>
                <w:webHidden/>
              </w:rPr>
              <w:fldChar w:fldCharType="separate"/>
            </w:r>
            <w:r w:rsidR="00D41312">
              <w:rPr>
                <w:noProof/>
                <w:webHidden/>
              </w:rPr>
              <w:t>12</w:t>
            </w:r>
            <w:r w:rsidR="00D41312">
              <w:rPr>
                <w:noProof/>
                <w:webHidden/>
              </w:rPr>
              <w:fldChar w:fldCharType="end"/>
            </w:r>
          </w:hyperlink>
        </w:p>
        <w:p w:rsidR="00D41312" w:rsidRDefault="00D41312">
          <w:r>
            <w:rPr>
              <w:b/>
              <w:bCs/>
            </w:rPr>
            <w:fldChar w:fldCharType="end"/>
          </w:r>
        </w:p>
      </w:sdtContent>
    </w:sdt>
    <w:p w:rsidR="00140B25" w:rsidRDefault="008C03DC" w:rsidP="00554D1E">
      <w:r w:rsidRPr="008C03DC">
        <w:t xml:space="preserve"> </w:t>
      </w:r>
    </w:p>
    <w:p w:rsidR="008C03DC" w:rsidRDefault="008C03DC" w:rsidP="00206996">
      <w:pPr>
        <w:rPr>
          <w:vertAlign w:val="subscript"/>
        </w:rPr>
      </w:pPr>
      <w:r w:rsidRPr="008C03DC">
        <w:t xml:space="preserve"> </w:t>
      </w:r>
      <w:r w:rsidRPr="008C03DC">
        <w:rPr>
          <w:vertAlign w:val="subscript"/>
        </w:rPr>
        <w:t xml:space="preserve"> </w:t>
      </w:r>
    </w:p>
    <w:p w:rsidR="00D2065F" w:rsidRDefault="00D2065F" w:rsidP="00206996">
      <w:pPr>
        <w:rPr>
          <w:vertAlign w:val="subscript"/>
        </w:rPr>
      </w:pPr>
    </w:p>
    <w:p w:rsidR="00D2065F" w:rsidRDefault="00D2065F" w:rsidP="00206996">
      <w:pPr>
        <w:rPr>
          <w:vertAlign w:val="subscript"/>
        </w:rPr>
      </w:pPr>
    </w:p>
    <w:p w:rsidR="00D2065F" w:rsidRDefault="00D2065F" w:rsidP="00206996">
      <w:pPr>
        <w:rPr>
          <w:vertAlign w:val="subscript"/>
        </w:rPr>
      </w:pPr>
    </w:p>
    <w:p w:rsidR="008C03DC" w:rsidRPr="008C03DC" w:rsidRDefault="008C03DC" w:rsidP="008C03DC"/>
    <w:p w:rsidR="008C03DC" w:rsidRPr="008C03DC" w:rsidRDefault="008C03DC" w:rsidP="008C03DC"/>
    <w:p w:rsidR="008C03DC" w:rsidRPr="008C03DC" w:rsidRDefault="008C03DC" w:rsidP="008C03DC"/>
    <w:p w:rsidR="008C03DC" w:rsidRPr="00206996" w:rsidRDefault="008C03DC" w:rsidP="00206996">
      <w:pPr>
        <w:pStyle w:val="Overskrift2"/>
      </w:pPr>
      <w:bookmarkStart w:id="8" w:name="_Toc34676615"/>
      <w:r w:rsidRPr="00206996">
        <w:lastRenderedPageBreak/>
        <w:t>Innledning</w:t>
      </w:r>
      <w:bookmarkEnd w:id="8"/>
      <w:r w:rsidRPr="00206996">
        <w:t xml:space="preserve"> </w:t>
      </w:r>
    </w:p>
    <w:p w:rsidR="008C03DC" w:rsidRPr="008C03DC" w:rsidRDefault="008C03DC" w:rsidP="00206996">
      <w:r w:rsidRPr="008C03DC">
        <w:t>Velkommen til Trøndersk mesterskap i CNC-maskineringsfag.</w:t>
      </w:r>
    </w:p>
    <w:p w:rsidR="008C03DC" w:rsidRPr="008C03DC" w:rsidRDefault="008C03DC" w:rsidP="00206996">
      <w:r w:rsidRPr="008C03DC">
        <w:t xml:space="preserve">Oppgaven er utarbeidet av faglærere ved Charlottenlund vgs. Oppgavene tar utgangspunkt i læreplanen for VG2 industriteknologi, i fagene Produksjon. Reparasjon og vedlikehold og Dokumentasjon og kvalitet. </w:t>
      </w:r>
    </w:p>
    <w:p w:rsidR="008C03DC" w:rsidRPr="008C03DC" w:rsidRDefault="008C03DC" w:rsidP="00206996">
      <w:r w:rsidRPr="008C03DC">
        <w:t>Konkurransen vil gjennomføres med tilskuere tilstede.</w:t>
      </w:r>
    </w:p>
    <w:p w:rsidR="008C03DC" w:rsidRPr="008C03DC" w:rsidRDefault="008C03DC" w:rsidP="008C03DC"/>
    <w:p w:rsidR="008C03DC" w:rsidRPr="00206996" w:rsidRDefault="008C03DC" w:rsidP="00206996">
      <w:pPr>
        <w:pStyle w:val="Overskrift2"/>
      </w:pPr>
      <w:bookmarkStart w:id="9" w:name="_Toc34676616"/>
      <w:r w:rsidRPr="00206996">
        <w:t>Veiledning og instruks til deltakerne</w:t>
      </w:r>
      <w:bookmarkEnd w:id="9"/>
      <w:r w:rsidRPr="00206996">
        <w:t xml:space="preserve">  </w:t>
      </w:r>
    </w:p>
    <w:p w:rsidR="008C03DC" w:rsidRPr="00206996" w:rsidRDefault="00E57649" w:rsidP="00206996">
      <w:pPr>
        <w:rPr>
          <w:color w:val="FF0000"/>
        </w:rPr>
      </w:pPr>
      <w:r w:rsidRPr="00206996">
        <w:rPr>
          <w:color w:val="FF0000"/>
        </w:rPr>
        <w:t>Denne</w:t>
      </w:r>
      <w:r w:rsidR="008C03DC" w:rsidRPr="00206996">
        <w:rPr>
          <w:color w:val="FF0000"/>
        </w:rPr>
        <w:t xml:space="preserve"> oppgave</w:t>
      </w:r>
      <w:r w:rsidRPr="00206996">
        <w:rPr>
          <w:color w:val="FF0000"/>
        </w:rPr>
        <w:t>n</w:t>
      </w:r>
      <w:r w:rsidR="008C03DC" w:rsidRPr="00206996">
        <w:rPr>
          <w:color w:val="FF0000"/>
        </w:rPr>
        <w:t xml:space="preserve"> gjøres tilgjengelig for deltakerne </w:t>
      </w:r>
      <w:r w:rsidR="00716E65" w:rsidRPr="00206996">
        <w:rPr>
          <w:color w:val="FF0000"/>
        </w:rPr>
        <w:t>3 uker før</w:t>
      </w:r>
      <w:r w:rsidR="008C03DC" w:rsidRPr="00206996">
        <w:rPr>
          <w:color w:val="FF0000"/>
        </w:rPr>
        <w:t xml:space="preserve"> konkurransen. </w:t>
      </w:r>
    </w:p>
    <w:p w:rsidR="00E57649" w:rsidRPr="00206996" w:rsidRDefault="00E57649" w:rsidP="00206996">
      <w:pPr>
        <w:rPr>
          <w:color w:val="FF0000"/>
        </w:rPr>
      </w:pPr>
      <w:r w:rsidRPr="00206996">
        <w:rPr>
          <w:color w:val="FF0000"/>
        </w:rPr>
        <w:t xml:space="preserve">NB! </w:t>
      </w:r>
      <w:r w:rsidR="00716E65" w:rsidRPr="00206996">
        <w:rPr>
          <w:color w:val="FF0000"/>
        </w:rPr>
        <w:t xml:space="preserve">Konkurranse oppgaven blir tilgjengelig på dagen. </w:t>
      </w:r>
    </w:p>
    <w:p w:rsidR="008C03DC" w:rsidRPr="00206996" w:rsidRDefault="008C03DC" w:rsidP="00206996">
      <w:pPr>
        <w:rPr>
          <w:color w:val="FF0000"/>
        </w:rPr>
      </w:pPr>
      <w:r w:rsidRPr="00206996">
        <w:rPr>
          <w:color w:val="FF0000"/>
        </w:rPr>
        <w:t xml:space="preserve">Spørsmål om oppgaver, utstyr og organisering kan sendes til </w:t>
      </w:r>
      <w:r w:rsidR="000F197D" w:rsidRPr="00206996">
        <w:rPr>
          <w:color w:val="FF0000"/>
        </w:rPr>
        <w:t xml:space="preserve">      </w:t>
      </w:r>
      <w:r w:rsidRPr="00206996">
        <w:rPr>
          <w:color w:val="FF0000"/>
          <w:u w:val="single"/>
        </w:rPr>
        <w:t>johbu@trondelagfylke.no</w:t>
      </w:r>
      <w:r w:rsidRPr="00206996">
        <w:rPr>
          <w:color w:val="FF0000"/>
        </w:rPr>
        <w:t xml:space="preserve">  </w:t>
      </w:r>
    </w:p>
    <w:p w:rsidR="008C03DC" w:rsidRPr="008C03DC" w:rsidRDefault="008C03DC" w:rsidP="00206996">
      <w:r w:rsidRPr="008C03DC">
        <w:rPr>
          <w:b/>
          <w:i/>
        </w:rPr>
        <w:t xml:space="preserve"> </w:t>
      </w:r>
    </w:p>
    <w:p w:rsidR="008C03DC" w:rsidRPr="008C03DC" w:rsidRDefault="008C03DC" w:rsidP="008C03DC">
      <w:r w:rsidRPr="008C03DC">
        <w:t xml:space="preserve"> </w:t>
      </w:r>
    </w:p>
    <w:p w:rsidR="008C03DC" w:rsidRPr="00206996" w:rsidRDefault="008C03DC" w:rsidP="00206996">
      <w:pPr>
        <w:pStyle w:val="Overskrift2"/>
      </w:pPr>
      <w:bookmarkStart w:id="10" w:name="_Toc34676617"/>
      <w:r w:rsidRPr="00206996">
        <w:t>Beskrivelse av oppgaven</w:t>
      </w:r>
      <w:bookmarkEnd w:id="10"/>
      <w:r w:rsidRPr="00206996">
        <w:t xml:space="preserve"> </w:t>
      </w:r>
    </w:p>
    <w:p w:rsidR="008C03DC" w:rsidRDefault="009121B6" w:rsidP="000F197D">
      <w:pPr>
        <w:pStyle w:val="Overskrift3"/>
        <w:rPr>
          <w:bCs/>
        </w:rPr>
      </w:pPr>
      <w:bookmarkStart w:id="11" w:name="_Toc34676618"/>
      <w:r>
        <w:rPr>
          <w:bCs/>
        </w:rPr>
        <w:t>Konkurranse regler</w:t>
      </w:r>
      <w:r w:rsidR="008C03DC" w:rsidRPr="008C03DC">
        <w:rPr>
          <w:bCs/>
        </w:rPr>
        <w:t xml:space="preserve"> i CNC </w:t>
      </w:r>
      <w:r>
        <w:rPr>
          <w:bCs/>
        </w:rPr>
        <w:t>maskineringsfaget.</w:t>
      </w:r>
      <w:bookmarkEnd w:id="11"/>
    </w:p>
    <w:p w:rsidR="003E51B7" w:rsidRDefault="003E51B7" w:rsidP="003E51B7">
      <w:pPr>
        <w:pStyle w:val="Listeavsnitt"/>
        <w:numPr>
          <w:ilvl w:val="0"/>
          <w:numId w:val="6"/>
        </w:numPr>
      </w:pPr>
      <w:r>
        <w:t>S</w:t>
      </w:r>
      <w:r w:rsidR="00140B25">
        <w:t>oftware kan ikke brukes utenom det som blir utgitt.</w:t>
      </w:r>
    </w:p>
    <w:p w:rsidR="003E51B7" w:rsidRDefault="003E51B7" w:rsidP="003E51B7">
      <w:pPr>
        <w:pStyle w:val="Listeavsnitt"/>
        <w:numPr>
          <w:ilvl w:val="0"/>
          <w:numId w:val="6"/>
        </w:numPr>
      </w:pPr>
      <w:r>
        <w:t>PC utstyr utleveres på konkurransedagen.</w:t>
      </w:r>
    </w:p>
    <w:p w:rsidR="003E51B7" w:rsidRDefault="003E51B7" w:rsidP="003E51B7">
      <w:pPr>
        <w:pStyle w:val="Listeavsnitt"/>
        <w:numPr>
          <w:ilvl w:val="0"/>
          <w:numId w:val="6"/>
        </w:numPr>
      </w:pPr>
      <w:r>
        <w:t>Oppgave 1 og 2 gjøres i selve oppgaven.</w:t>
      </w:r>
    </w:p>
    <w:p w:rsidR="003E51B7" w:rsidRDefault="003E51B7" w:rsidP="003E51B7">
      <w:pPr>
        <w:pStyle w:val="Listeavsnitt"/>
        <w:numPr>
          <w:ilvl w:val="0"/>
          <w:numId w:val="6"/>
        </w:numPr>
      </w:pPr>
      <w:r>
        <w:t>Oppgave 3 legges på minnepinne med kandidatnummer.</w:t>
      </w:r>
    </w:p>
    <w:p w:rsidR="003E51B7" w:rsidRDefault="003E51B7" w:rsidP="003E51B7">
      <w:pPr>
        <w:pStyle w:val="Listeavsnitt"/>
        <w:numPr>
          <w:ilvl w:val="0"/>
          <w:numId w:val="6"/>
        </w:numPr>
      </w:pPr>
      <w:r>
        <w:t>Oppgave 3 skrives i notisblokk eller i Word.</w:t>
      </w:r>
    </w:p>
    <w:p w:rsidR="005469B5" w:rsidRPr="003E51B7" w:rsidRDefault="005469B5" w:rsidP="003E51B7">
      <w:pPr>
        <w:pStyle w:val="Listeavsnitt"/>
        <w:numPr>
          <w:ilvl w:val="0"/>
          <w:numId w:val="6"/>
        </w:numPr>
      </w:pPr>
      <w:r>
        <w:t>Solid Edge er installert på PC.</w:t>
      </w:r>
    </w:p>
    <w:p w:rsidR="008C03DC" w:rsidRPr="008C03DC" w:rsidRDefault="008C03DC" w:rsidP="00206996"/>
    <w:p w:rsidR="00554D1E" w:rsidRDefault="00140B25" w:rsidP="00554D1E">
      <w:r>
        <w:t xml:space="preserve">Det er fritt fram </w:t>
      </w:r>
      <w:r w:rsidR="008C03DC" w:rsidRPr="008C03DC">
        <w:t>å bruke verkstedhåndboka ved gjennomføring.</w:t>
      </w:r>
    </w:p>
    <w:p w:rsidR="00554D1E" w:rsidRDefault="00554D1E" w:rsidP="00206996">
      <w:pPr>
        <w:pStyle w:val="Overskrift2"/>
        <w:rPr>
          <w:rFonts w:ascii="Arial" w:eastAsiaTheme="minorHAnsi" w:hAnsi="Arial" w:cstheme="minorBidi"/>
          <w:b w:val="0"/>
          <w:szCs w:val="22"/>
        </w:rPr>
      </w:pPr>
    </w:p>
    <w:p w:rsidR="00554D1E" w:rsidRDefault="00554D1E" w:rsidP="00206996">
      <w:pPr>
        <w:pStyle w:val="Overskrift2"/>
        <w:rPr>
          <w:rFonts w:ascii="Arial" w:eastAsiaTheme="minorHAnsi" w:hAnsi="Arial" w:cstheme="minorBidi"/>
          <w:b w:val="0"/>
          <w:szCs w:val="22"/>
        </w:rPr>
      </w:pPr>
    </w:p>
    <w:p w:rsidR="00D2065F" w:rsidRDefault="00D2065F" w:rsidP="00D2065F"/>
    <w:p w:rsidR="00D2065F" w:rsidRPr="00D2065F" w:rsidRDefault="00D2065F" w:rsidP="00D2065F"/>
    <w:p w:rsidR="00E57649" w:rsidRPr="00206996" w:rsidRDefault="00E57649" w:rsidP="00206996">
      <w:pPr>
        <w:pStyle w:val="Overskrift2"/>
      </w:pPr>
      <w:bookmarkStart w:id="12" w:name="_Toc34676619"/>
      <w:r w:rsidRPr="00206996">
        <w:lastRenderedPageBreak/>
        <w:t>Oppmøte og gjennomføring</w:t>
      </w:r>
      <w:bookmarkEnd w:id="12"/>
    </w:p>
    <w:p w:rsidR="00E57649" w:rsidRPr="00E57649" w:rsidRDefault="00E57649" w:rsidP="00E57649"/>
    <w:p w:rsidR="00E57649" w:rsidRPr="008C03DC" w:rsidRDefault="00E57649" w:rsidP="00206996">
      <w:r w:rsidRPr="008C03DC">
        <w:t>Oppmøte ved Charlottenlund vgs. senest kl.0945.Fredag den 13 mars. 2020.</w:t>
      </w:r>
    </w:p>
    <w:p w:rsidR="00E57649" w:rsidRPr="008C03DC" w:rsidRDefault="00E57649" w:rsidP="00206996">
      <w:r w:rsidRPr="008C03DC">
        <w:t>Konkurransen starter kl. 1000. og slutter kl. 1230.</w:t>
      </w:r>
    </w:p>
    <w:p w:rsidR="00E57649" w:rsidRPr="008C03DC" w:rsidRDefault="00E57649" w:rsidP="00206996">
      <w:r w:rsidRPr="008C03DC">
        <w:t>Eleven er selv ansvarlig for å være tilst</w:t>
      </w:r>
      <w:r w:rsidR="007E05C3">
        <w:t>ede ved start</w:t>
      </w:r>
      <w:r w:rsidRPr="008C03DC">
        <w:t>.</w:t>
      </w:r>
    </w:p>
    <w:p w:rsidR="00E57649" w:rsidRPr="008C03DC" w:rsidRDefault="00E57649" w:rsidP="00206996">
      <w:r w:rsidRPr="008C03DC">
        <w:t>1230 til 1330 Bedømmelse av oppgaven</w:t>
      </w:r>
      <w:r w:rsidR="007E05C3">
        <w:t>e</w:t>
      </w:r>
      <w:r w:rsidRPr="008C03DC">
        <w:t>.</w:t>
      </w:r>
    </w:p>
    <w:p w:rsidR="00E57649" w:rsidRDefault="007E05C3" w:rsidP="00206996">
      <w:r>
        <w:t xml:space="preserve">Ca. Kl. </w:t>
      </w:r>
      <w:r w:rsidR="00E57649" w:rsidRPr="008C03DC">
        <w:t xml:space="preserve">1400 </w:t>
      </w:r>
      <w:r w:rsidR="00E57649">
        <w:t>Offentliggjøring av r</w:t>
      </w:r>
      <w:r w:rsidR="00E57649" w:rsidRPr="008C03DC">
        <w:t>esultater og p</w:t>
      </w:r>
      <w:r w:rsidR="00E57649">
        <w:t>remiering.</w:t>
      </w:r>
    </w:p>
    <w:p w:rsidR="00E57649" w:rsidRDefault="00E57649" w:rsidP="00E57649"/>
    <w:p w:rsidR="00E57649" w:rsidRPr="00206996" w:rsidRDefault="00E57649" w:rsidP="00206996">
      <w:pPr>
        <w:pStyle w:val="Overskrift2"/>
      </w:pPr>
      <w:bookmarkStart w:id="13" w:name="_Toc34676620"/>
      <w:r w:rsidRPr="00206996">
        <w:t>Utstyr som benyttes til oppgavene</w:t>
      </w:r>
      <w:bookmarkEnd w:id="13"/>
    </w:p>
    <w:p w:rsidR="00E57649" w:rsidRPr="008C03DC" w:rsidRDefault="00E57649" w:rsidP="00E57649">
      <w:pPr>
        <w:pStyle w:val="Overskrift3"/>
      </w:pPr>
    </w:p>
    <w:p w:rsidR="00E57649" w:rsidRPr="008C03DC" w:rsidRDefault="00E57649" w:rsidP="00206996">
      <w:r w:rsidRPr="008C03DC">
        <w:t xml:space="preserve">Det utleveres nødvendig </w:t>
      </w:r>
      <w:r w:rsidR="007E05C3">
        <w:t>hjelpemiddel</w:t>
      </w:r>
      <w:r w:rsidRPr="008C03DC">
        <w:t xml:space="preserve"> ved konkurransestart.</w:t>
      </w:r>
    </w:p>
    <w:p w:rsidR="00E57649" w:rsidRPr="008C03DC" w:rsidRDefault="00E57649" w:rsidP="00554D1E">
      <w:r w:rsidRPr="008C03DC">
        <w:t xml:space="preserve">Bedømming av deltakerne </w:t>
      </w:r>
    </w:p>
    <w:p w:rsidR="00E57649" w:rsidRDefault="00E57649" w:rsidP="00206996">
      <w:r w:rsidRPr="008C03DC">
        <w:t>Dommer/e vil bedømmes besvarelsen etter at følgende poengsum.</w:t>
      </w:r>
      <w:r>
        <w:t xml:space="preserve"> Dommer</w:t>
      </w:r>
      <w:r w:rsidR="009D12B3">
        <w:t>/e</w:t>
      </w:r>
      <w:r>
        <w:t xml:space="preserve"> er suveren i bedømmelsen og</w:t>
      </w:r>
      <w:r w:rsidR="009D12B3">
        <w:t xml:space="preserve"> vurderingen</w:t>
      </w:r>
      <w:r>
        <w:t xml:space="preserve"> kan ikke påklages.</w:t>
      </w:r>
    </w:p>
    <w:p w:rsidR="00E57649" w:rsidRPr="00BC1562" w:rsidRDefault="00E57649" w:rsidP="00E57649"/>
    <w:tbl>
      <w:tblPr>
        <w:tblStyle w:val="Tabellrutenett"/>
        <w:tblW w:w="0" w:type="auto"/>
        <w:tblInd w:w="-4" w:type="dxa"/>
        <w:tblLook w:val="04A0" w:firstRow="1" w:lastRow="0" w:firstColumn="1" w:lastColumn="0" w:noHBand="0" w:noVBand="1"/>
      </w:tblPr>
      <w:tblGrid>
        <w:gridCol w:w="1722"/>
        <w:gridCol w:w="1697"/>
        <w:gridCol w:w="1404"/>
        <w:gridCol w:w="1543"/>
        <w:gridCol w:w="2019"/>
      </w:tblGrid>
      <w:tr w:rsidR="006F33EE" w:rsidRPr="008C03DC" w:rsidTr="00EA358A">
        <w:tc>
          <w:tcPr>
            <w:tcW w:w="1752" w:type="dxa"/>
          </w:tcPr>
          <w:p w:rsidR="00E57649" w:rsidRPr="008C03DC" w:rsidRDefault="00E57649" w:rsidP="00EA358A">
            <w:r w:rsidRPr="008C03DC">
              <w:t>Oppgave</w:t>
            </w:r>
          </w:p>
        </w:tc>
        <w:tc>
          <w:tcPr>
            <w:tcW w:w="1734" w:type="dxa"/>
          </w:tcPr>
          <w:p w:rsidR="00E57649" w:rsidRPr="008C03DC" w:rsidRDefault="00E57649" w:rsidP="00EA358A">
            <w:r w:rsidRPr="008C03DC">
              <w:t>Vurdering</w:t>
            </w:r>
          </w:p>
        </w:tc>
        <w:tc>
          <w:tcPr>
            <w:tcW w:w="1191" w:type="dxa"/>
          </w:tcPr>
          <w:p w:rsidR="00E57649" w:rsidRDefault="00E57649" w:rsidP="00EA358A">
            <w:r w:rsidRPr="008C03DC">
              <w:t>Poeng</w:t>
            </w:r>
            <w:r>
              <w:t xml:space="preserve"> skjæredata</w:t>
            </w:r>
          </w:p>
          <w:p w:rsidR="006F33EE" w:rsidRPr="008C03DC" w:rsidRDefault="006F33EE" w:rsidP="00EA358A">
            <w:r>
              <w:t>1-3</w:t>
            </w:r>
          </w:p>
        </w:tc>
        <w:tc>
          <w:tcPr>
            <w:tcW w:w="1579" w:type="dxa"/>
          </w:tcPr>
          <w:p w:rsidR="00E57649" w:rsidRDefault="00E57649" w:rsidP="00EA358A">
            <w:r>
              <w:t>Poeng program</w:t>
            </w:r>
          </w:p>
          <w:p w:rsidR="006F33EE" w:rsidRPr="008C03DC" w:rsidRDefault="006F33EE" w:rsidP="00EA358A">
            <w:r>
              <w:t>1-6</w:t>
            </w:r>
          </w:p>
        </w:tc>
        <w:tc>
          <w:tcPr>
            <w:tcW w:w="2129" w:type="dxa"/>
          </w:tcPr>
          <w:p w:rsidR="00E57649" w:rsidRDefault="00E57649" w:rsidP="00EA358A">
            <w:r>
              <w:t>Sum</w:t>
            </w:r>
          </w:p>
        </w:tc>
      </w:tr>
      <w:tr w:rsidR="006F33EE" w:rsidRPr="008C03DC" w:rsidTr="00EA358A">
        <w:tc>
          <w:tcPr>
            <w:tcW w:w="1752" w:type="dxa"/>
          </w:tcPr>
          <w:p w:rsidR="00E57649" w:rsidRPr="008C03DC" w:rsidRDefault="00E57649" w:rsidP="00EA358A">
            <w:r w:rsidRPr="008C03DC">
              <w:t>1</w:t>
            </w:r>
          </w:p>
        </w:tc>
        <w:tc>
          <w:tcPr>
            <w:tcW w:w="1734" w:type="dxa"/>
          </w:tcPr>
          <w:p w:rsidR="00E57649" w:rsidRPr="008C03DC" w:rsidRDefault="00E57649" w:rsidP="00EA358A">
            <w:r w:rsidRPr="008C03DC">
              <w:t>1-6</w:t>
            </w:r>
          </w:p>
        </w:tc>
        <w:tc>
          <w:tcPr>
            <w:tcW w:w="1191" w:type="dxa"/>
          </w:tcPr>
          <w:p w:rsidR="00E57649" w:rsidRPr="008C03DC" w:rsidRDefault="005366F1" w:rsidP="00EA358A">
            <w:r>
              <w:t>----------</w:t>
            </w:r>
          </w:p>
        </w:tc>
        <w:tc>
          <w:tcPr>
            <w:tcW w:w="1579" w:type="dxa"/>
          </w:tcPr>
          <w:p w:rsidR="00E57649" w:rsidRPr="008C03DC" w:rsidRDefault="00E57649" w:rsidP="00EA358A"/>
        </w:tc>
        <w:tc>
          <w:tcPr>
            <w:tcW w:w="2129" w:type="dxa"/>
          </w:tcPr>
          <w:p w:rsidR="00E57649" w:rsidRPr="008C03DC" w:rsidRDefault="00E57649" w:rsidP="00EA358A"/>
        </w:tc>
      </w:tr>
      <w:tr w:rsidR="006F33EE" w:rsidRPr="008C03DC" w:rsidTr="00EA358A">
        <w:tc>
          <w:tcPr>
            <w:tcW w:w="1752" w:type="dxa"/>
          </w:tcPr>
          <w:p w:rsidR="00E57649" w:rsidRPr="008C03DC" w:rsidRDefault="00E57649" w:rsidP="00EA358A">
            <w:r w:rsidRPr="008C03DC">
              <w:t>2</w:t>
            </w:r>
          </w:p>
        </w:tc>
        <w:tc>
          <w:tcPr>
            <w:tcW w:w="1734" w:type="dxa"/>
          </w:tcPr>
          <w:p w:rsidR="00E57649" w:rsidRPr="008C03DC" w:rsidRDefault="00E57649" w:rsidP="00EA358A">
            <w:r w:rsidRPr="008C03DC">
              <w:t>1-6</w:t>
            </w:r>
          </w:p>
        </w:tc>
        <w:tc>
          <w:tcPr>
            <w:tcW w:w="1191" w:type="dxa"/>
          </w:tcPr>
          <w:p w:rsidR="00E57649" w:rsidRPr="008C03DC" w:rsidRDefault="005366F1" w:rsidP="00EA358A">
            <w:r>
              <w:t>----------</w:t>
            </w:r>
          </w:p>
        </w:tc>
        <w:tc>
          <w:tcPr>
            <w:tcW w:w="1579" w:type="dxa"/>
          </w:tcPr>
          <w:p w:rsidR="00E57649" w:rsidRPr="008C03DC" w:rsidRDefault="00E57649" w:rsidP="00EA358A"/>
        </w:tc>
        <w:tc>
          <w:tcPr>
            <w:tcW w:w="2129" w:type="dxa"/>
          </w:tcPr>
          <w:p w:rsidR="00E57649" w:rsidRPr="008C03DC" w:rsidRDefault="00E57649" w:rsidP="00EA358A"/>
        </w:tc>
      </w:tr>
      <w:tr w:rsidR="006F33EE" w:rsidRPr="008C03DC" w:rsidTr="00EA358A">
        <w:tc>
          <w:tcPr>
            <w:tcW w:w="1752" w:type="dxa"/>
          </w:tcPr>
          <w:p w:rsidR="00E57649" w:rsidRPr="008C03DC" w:rsidRDefault="00E57649" w:rsidP="00EA358A">
            <w:r w:rsidRPr="008C03DC">
              <w:t>3</w:t>
            </w:r>
          </w:p>
        </w:tc>
        <w:tc>
          <w:tcPr>
            <w:tcW w:w="1734" w:type="dxa"/>
          </w:tcPr>
          <w:p w:rsidR="00E57649" w:rsidRPr="008C03DC" w:rsidRDefault="00E57649" w:rsidP="00EA358A">
            <w:r w:rsidRPr="008C03DC">
              <w:t>1-6</w:t>
            </w:r>
          </w:p>
        </w:tc>
        <w:tc>
          <w:tcPr>
            <w:tcW w:w="1191" w:type="dxa"/>
          </w:tcPr>
          <w:p w:rsidR="00E57649" w:rsidRPr="008C03DC" w:rsidRDefault="00E57649" w:rsidP="00EA358A"/>
        </w:tc>
        <w:tc>
          <w:tcPr>
            <w:tcW w:w="1579" w:type="dxa"/>
          </w:tcPr>
          <w:p w:rsidR="00E57649" w:rsidRPr="008C03DC" w:rsidRDefault="00E57649" w:rsidP="00EA358A"/>
        </w:tc>
        <w:tc>
          <w:tcPr>
            <w:tcW w:w="2129" w:type="dxa"/>
          </w:tcPr>
          <w:p w:rsidR="00E57649" w:rsidRPr="008C03DC" w:rsidRDefault="00E57649" w:rsidP="00EA358A"/>
        </w:tc>
      </w:tr>
      <w:tr w:rsidR="006F33EE" w:rsidRPr="008C03DC" w:rsidTr="00EA358A">
        <w:tc>
          <w:tcPr>
            <w:tcW w:w="1752" w:type="dxa"/>
          </w:tcPr>
          <w:p w:rsidR="00E57649" w:rsidRPr="008C03DC" w:rsidRDefault="00E57649" w:rsidP="00EA358A">
            <w:r w:rsidRPr="008C03DC">
              <w:t>Poen</w:t>
            </w:r>
            <w:r>
              <w:t>g</w:t>
            </w:r>
            <w:r w:rsidRPr="008C03DC">
              <w:t>sum</w:t>
            </w:r>
          </w:p>
        </w:tc>
        <w:tc>
          <w:tcPr>
            <w:tcW w:w="1734" w:type="dxa"/>
          </w:tcPr>
          <w:p w:rsidR="00E57649" w:rsidRPr="008C03DC" w:rsidRDefault="005366F1" w:rsidP="00EA358A">
            <w:r>
              <w:t>6-21</w:t>
            </w:r>
          </w:p>
        </w:tc>
        <w:tc>
          <w:tcPr>
            <w:tcW w:w="1191" w:type="dxa"/>
          </w:tcPr>
          <w:p w:rsidR="00E57649" w:rsidRPr="008C03DC" w:rsidRDefault="00E57649" w:rsidP="00EA358A"/>
        </w:tc>
        <w:tc>
          <w:tcPr>
            <w:tcW w:w="1579" w:type="dxa"/>
          </w:tcPr>
          <w:p w:rsidR="00E57649" w:rsidRPr="008C03DC" w:rsidRDefault="00E57649" w:rsidP="00EA358A"/>
        </w:tc>
        <w:tc>
          <w:tcPr>
            <w:tcW w:w="2129" w:type="dxa"/>
          </w:tcPr>
          <w:p w:rsidR="00E57649" w:rsidRPr="008C03DC" w:rsidRDefault="00E57649" w:rsidP="00EA358A"/>
        </w:tc>
      </w:tr>
    </w:tbl>
    <w:p w:rsidR="00D41312" w:rsidRDefault="00D41312" w:rsidP="00D41312"/>
    <w:p w:rsidR="00D41312" w:rsidRDefault="00D41312" w:rsidP="00D41312"/>
    <w:p w:rsidR="00D41312" w:rsidRDefault="00D41312" w:rsidP="00D41312"/>
    <w:p w:rsidR="00D41312" w:rsidRPr="00D41312" w:rsidRDefault="00D41312" w:rsidP="00D41312">
      <w:pPr>
        <w:pStyle w:val="Overskrift2"/>
      </w:pPr>
      <w:bookmarkStart w:id="14" w:name="_Toc34676621"/>
      <w:r w:rsidRPr="00D41312">
        <w:lastRenderedPageBreak/>
        <w:t xml:space="preserve">Foredrag med NTNU </w:t>
      </w:r>
      <w:proofErr w:type="spellStart"/>
      <w:r w:rsidRPr="00D41312">
        <w:t>Revolve</w:t>
      </w:r>
      <w:proofErr w:type="spellEnd"/>
      <w:r w:rsidRPr="00D41312">
        <w:t xml:space="preserve"> kl.1100</w:t>
      </w:r>
      <w:bookmarkEnd w:id="14"/>
      <w:r w:rsidRPr="00D41312">
        <w:t xml:space="preserve"> </w:t>
      </w:r>
    </w:p>
    <w:p w:rsidR="00D41312" w:rsidRDefault="00D41312" w:rsidP="00D41312"/>
    <w:p w:rsidR="00D41312" w:rsidRPr="00D41312" w:rsidRDefault="00D41312" w:rsidP="00D41312">
      <w:r>
        <w:t xml:space="preserve">Velkommen til foredrag med bilbyggerne fra NTNU </w:t>
      </w:r>
      <w:proofErr w:type="spellStart"/>
      <w:r>
        <w:t>Revolve</w:t>
      </w:r>
      <w:proofErr w:type="spellEnd"/>
      <w:r>
        <w:t>.  Ønsker spesielt deltagende klasser velkommen.</w:t>
      </w:r>
    </w:p>
    <w:p w:rsidR="00D41312" w:rsidRDefault="00D41312" w:rsidP="00D41312">
      <w:r>
        <w:rPr>
          <w:noProof/>
          <w:lang w:eastAsia="nb-NO"/>
        </w:rPr>
        <w:drawing>
          <wp:inline distT="0" distB="0" distL="0" distR="0" wp14:anchorId="478E17B9">
            <wp:extent cx="4725035" cy="3206750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312" w:rsidRDefault="00D41312" w:rsidP="00D41312"/>
    <w:p w:rsidR="00D41312" w:rsidRDefault="00D41312" w:rsidP="00D41312"/>
    <w:p w:rsidR="00D41312" w:rsidRDefault="00D41312" w:rsidP="00D41312"/>
    <w:p w:rsidR="00D41312" w:rsidRDefault="00D41312" w:rsidP="00D41312"/>
    <w:p w:rsidR="00D41312" w:rsidRDefault="00D41312" w:rsidP="00D41312"/>
    <w:p w:rsidR="00D41312" w:rsidRDefault="00D41312" w:rsidP="00D41312"/>
    <w:p w:rsidR="00D41312" w:rsidRDefault="00D41312" w:rsidP="00D41312"/>
    <w:p w:rsidR="00D41312" w:rsidRDefault="00D41312" w:rsidP="00D41312"/>
    <w:p w:rsidR="00D41312" w:rsidRDefault="00D41312" w:rsidP="00206996">
      <w:pPr>
        <w:pStyle w:val="Overskrift2"/>
      </w:pPr>
    </w:p>
    <w:p w:rsidR="00D41312" w:rsidRDefault="00D41312" w:rsidP="00206996">
      <w:pPr>
        <w:pStyle w:val="Overskrift2"/>
      </w:pPr>
    </w:p>
    <w:p w:rsidR="008C03DC" w:rsidRPr="00206996" w:rsidRDefault="008C03DC" w:rsidP="00206996">
      <w:pPr>
        <w:pStyle w:val="Overskrift2"/>
      </w:pPr>
      <w:bookmarkStart w:id="15" w:name="_Toc34676622"/>
      <w:r w:rsidRPr="00206996">
        <w:t>Oppgave 1</w:t>
      </w:r>
      <w:bookmarkEnd w:id="15"/>
      <w:r w:rsidRPr="00206996">
        <w:t xml:space="preserve">  </w:t>
      </w:r>
    </w:p>
    <w:p w:rsidR="008C03DC" w:rsidRPr="008C03DC" w:rsidRDefault="008C03DC" w:rsidP="00206996">
      <w:r w:rsidRPr="008C03DC">
        <w:t>Tegn opp detaljens ut</w:t>
      </w:r>
      <w:r w:rsidR="00BC1562">
        <w:t>seende med følgende koordinater på vedlagt koordinat skjema.</w:t>
      </w:r>
    </w:p>
    <w:p w:rsidR="008C03DC" w:rsidRPr="008C03DC" w:rsidRDefault="008C03DC" w:rsidP="008C03DC"/>
    <w:p w:rsidR="008C03DC" w:rsidRPr="00BC1562" w:rsidRDefault="008C03DC" w:rsidP="008C03DC">
      <w:pPr>
        <w:rPr>
          <w:b/>
          <w:szCs w:val="24"/>
        </w:rPr>
      </w:pPr>
      <w:r w:rsidRPr="00BC1562">
        <w:rPr>
          <w:b/>
          <w:szCs w:val="24"/>
        </w:rPr>
        <w:t>1= X50 Y0</w:t>
      </w:r>
    </w:p>
    <w:p w:rsidR="008C03DC" w:rsidRPr="00BC1562" w:rsidRDefault="008C03DC" w:rsidP="008C03DC">
      <w:pPr>
        <w:rPr>
          <w:b/>
          <w:szCs w:val="24"/>
        </w:rPr>
      </w:pPr>
      <w:r w:rsidRPr="00BC1562">
        <w:rPr>
          <w:b/>
          <w:szCs w:val="24"/>
        </w:rPr>
        <w:t>2= X30 Y40</w:t>
      </w:r>
    </w:p>
    <w:p w:rsidR="008C03DC" w:rsidRPr="00BC1562" w:rsidRDefault="008C03DC" w:rsidP="008C03DC">
      <w:pPr>
        <w:rPr>
          <w:b/>
          <w:szCs w:val="24"/>
        </w:rPr>
      </w:pPr>
      <w:r w:rsidRPr="00BC1562">
        <w:rPr>
          <w:b/>
          <w:szCs w:val="24"/>
        </w:rPr>
        <w:t>3= X-30 Y40</w:t>
      </w:r>
    </w:p>
    <w:p w:rsidR="008C03DC" w:rsidRPr="00BC1562" w:rsidRDefault="008C03DC" w:rsidP="008C03DC">
      <w:pPr>
        <w:rPr>
          <w:b/>
          <w:szCs w:val="24"/>
        </w:rPr>
      </w:pPr>
      <w:r w:rsidRPr="00BC1562">
        <w:rPr>
          <w:b/>
          <w:szCs w:val="24"/>
        </w:rPr>
        <w:t>4= X-30 Y0</w:t>
      </w:r>
    </w:p>
    <w:p w:rsidR="008C03DC" w:rsidRPr="00BC1562" w:rsidRDefault="008C03DC" w:rsidP="008C03DC">
      <w:pPr>
        <w:rPr>
          <w:b/>
          <w:szCs w:val="24"/>
        </w:rPr>
      </w:pPr>
      <w:r w:rsidRPr="00BC1562">
        <w:rPr>
          <w:b/>
          <w:szCs w:val="24"/>
        </w:rPr>
        <w:t>5= X-50 Y0</w:t>
      </w:r>
    </w:p>
    <w:p w:rsidR="008C03DC" w:rsidRPr="00BC1562" w:rsidRDefault="008C03DC" w:rsidP="008C03DC">
      <w:pPr>
        <w:rPr>
          <w:b/>
          <w:szCs w:val="24"/>
        </w:rPr>
      </w:pPr>
      <w:r w:rsidRPr="00BC1562">
        <w:rPr>
          <w:b/>
          <w:szCs w:val="24"/>
        </w:rPr>
        <w:t>6= X-50 Y-30</w:t>
      </w:r>
    </w:p>
    <w:p w:rsidR="008C03DC" w:rsidRPr="00BC1562" w:rsidRDefault="008C03DC" w:rsidP="008C03DC">
      <w:pPr>
        <w:rPr>
          <w:b/>
          <w:szCs w:val="24"/>
        </w:rPr>
      </w:pPr>
      <w:r w:rsidRPr="00BC1562">
        <w:rPr>
          <w:b/>
          <w:szCs w:val="24"/>
        </w:rPr>
        <w:t xml:space="preserve">7= X50 Y-30 </w:t>
      </w:r>
    </w:p>
    <w:p w:rsidR="008C03DC" w:rsidRPr="008C03DC" w:rsidRDefault="000F197D" w:rsidP="008C03DC">
      <w:r>
        <w:rPr>
          <w:noProof/>
          <w:lang w:eastAsia="nb-NO"/>
        </w:rPr>
        <w:lastRenderedPageBreak/>
        <w:drawing>
          <wp:inline distT="0" distB="0" distL="0" distR="0" wp14:anchorId="6A39B07F">
            <wp:extent cx="5457190" cy="5857240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585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03DC" w:rsidRPr="008C03DC" w:rsidRDefault="008C03DC" w:rsidP="008C03DC"/>
    <w:p w:rsidR="008C03DC" w:rsidRPr="008C03DC" w:rsidRDefault="008C03DC" w:rsidP="008C03DC"/>
    <w:p w:rsidR="008C03DC" w:rsidRPr="008C03DC" w:rsidRDefault="008C03DC" w:rsidP="008C03DC"/>
    <w:p w:rsidR="008C03DC" w:rsidRPr="008C03DC" w:rsidRDefault="008C03DC" w:rsidP="008C03DC"/>
    <w:p w:rsidR="008C03DC" w:rsidRPr="00206996" w:rsidRDefault="008C03DC" w:rsidP="00206996">
      <w:pPr>
        <w:pStyle w:val="Overskrift2"/>
      </w:pPr>
      <w:bookmarkStart w:id="16" w:name="_Toc34676623"/>
      <w:r w:rsidRPr="00206996">
        <w:lastRenderedPageBreak/>
        <w:t>Oppgave 2</w:t>
      </w:r>
      <w:bookmarkEnd w:id="16"/>
      <w:r w:rsidRPr="00206996">
        <w:t xml:space="preserve">  </w:t>
      </w:r>
      <w:r w:rsidRPr="00206996">
        <w:tab/>
        <w:t xml:space="preserve"> </w:t>
      </w:r>
    </w:p>
    <w:p w:rsidR="008C03DC" w:rsidRPr="008C03DC" w:rsidRDefault="008C03DC" w:rsidP="008C03DC">
      <w:pPr>
        <w:rPr>
          <w:b/>
        </w:rPr>
      </w:pPr>
    </w:p>
    <w:p w:rsidR="008C03DC" w:rsidRPr="008C03DC" w:rsidRDefault="008C03DC" w:rsidP="008C03DC">
      <w:pPr>
        <w:rPr>
          <w:b/>
        </w:rPr>
      </w:pPr>
    </w:p>
    <w:p w:rsidR="008C03DC" w:rsidRPr="008C03DC" w:rsidRDefault="008C03DC" w:rsidP="00206996">
      <w:r w:rsidRPr="008C03DC">
        <w:t>Tegn inn profilen etter følgende program:</w:t>
      </w:r>
    </w:p>
    <w:p w:rsidR="008C03DC" w:rsidRPr="008C03DC" w:rsidRDefault="008C03DC" w:rsidP="008C03DC">
      <w:pPr>
        <w:rPr>
          <w:b/>
        </w:rPr>
      </w:pPr>
    </w:p>
    <w:p w:rsidR="008C03DC" w:rsidRPr="00BC1562" w:rsidRDefault="008C03DC" w:rsidP="008C03DC">
      <w:pPr>
        <w:rPr>
          <w:b/>
          <w:sz w:val="22"/>
        </w:rPr>
      </w:pPr>
      <w:r w:rsidRPr="00BC1562">
        <w:rPr>
          <w:b/>
          <w:sz w:val="22"/>
        </w:rPr>
        <w:t>G00 G54</w:t>
      </w:r>
    </w:p>
    <w:p w:rsidR="008C03DC" w:rsidRPr="00BC1562" w:rsidRDefault="008C03DC" w:rsidP="008C03DC">
      <w:pPr>
        <w:rPr>
          <w:b/>
          <w:sz w:val="22"/>
        </w:rPr>
      </w:pPr>
      <w:r w:rsidRPr="00BC1562">
        <w:rPr>
          <w:b/>
          <w:sz w:val="22"/>
        </w:rPr>
        <w:t>X-20. Y50. Z50. F150 S1200 T01</w:t>
      </w:r>
    </w:p>
    <w:p w:rsidR="008C03DC" w:rsidRPr="00BC1562" w:rsidRDefault="008C03DC" w:rsidP="008C03DC">
      <w:pPr>
        <w:rPr>
          <w:b/>
          <w:sz w:val="22"/>
        </w:rPr>
      </w:pPr>
      <w:r w:rsidRPr="00BC1562">
        <w:rPr>
          <w:b/>
          <w:sz w:val="22"/>
        </w:rPr>
        <w:t>G43 H01 Z50.</w:t>
      </w:r>
    </w:p>
    <w:p w:rsidR="008C03DC" w:rsidRPr="00BC1562" w:rsidRDefault="008C03DC" w:rsidP="008C03DC">
      <w:pPr>
        <w:rPr>
          <w:b/>
          <w:sz w:val="22"/>
        </w:rPr>
      </w:pPr>
      <w:r w:rsidRPr="00BC1562">
        <w:rPr>
          <w:b/>
          <w:sz w:val="22"/>
        </w:rPr>
        <w:t>G41 X54. Y24.</w:t>
      </w:r>
    </w:p>
    <w:p w:rsidR="008C03DC" w:rsidRPr="00BC1562" w:rsidRDefault="008C03DC" w:rsidP="008C03DC">
      <w:pPr>
        <w:rPr>
          <w:b/>
          <w:sz w:val="22"/>
        </w:rPr>
      </w:pPr>
      <w:r w:rsidRPr="00BC1562">
        <w:rPr>
          <w:b/>
          <w:sz w:val="22"/>
        </w:rPr>
        <w:t>Z3. M03</w:t>
      </w:r>
    </w:p>
    <w:p w:rsidR="008C03DC" w:rsidRPr="00BC1562" w:rsidRDefault="008C03DC" w:rsidP="008C03DC">
      <w:pPr>
        <w:rPr>
          <w:b/>
          <w:sz w:val="22"/>
        </w:rPr>
      </w:pPr>
      <w:r w:rsidRPr="00BC1562">
        <w:rPr>
          <w:b/>
          <w:sz w:val="22"/>
        </w:rPr>
        <w:t>G01 Z-5.</w:t>
      </w:r>
    </w:p>
    <w:p w:rsidR="008C03DC" w:rsidRPr="00BC1562" w:rsidRDefault="008C03DC" w:rsidP="008C03DC">
      <w:pPr>
        <w:rPr>
          <w:b/>
          <w:sz w:val="22"/>
        </w:rPr>
      </w:pPr>
      <w:r w:rsidRPr="00BC1562">
        <w:rPr>
          <w:b/>
          <w:sz w:val="22"/>
        </w:rPr>
        <w:t>X33. Y-2.</w:t>
      </w:r>
    </w:p>
    <w:p w:rsidR="008C03DC" w:rsidRPr="00BC1562" w:rsidRDefault="008C03DC" w:rsidP="008C03DC">
      <w:pPr>
        <w:rPr>
          <w:b/>
          <w:sz w:val="22"/>
        </w:rPr>
      </w:pPr>
      <w:r w:rsidRPr="00BC1562">
        <w:rPr>
          <w:b/>
          <w:sz w:val="22"/>
        </w:rPr>
        <w:t>G00 X5.</w:t>
      </w:r>
    </w:p>
    <w:p w:rsidR="008C03DC" w:rsidRPr="00BC1562" w:rsidRDefault="008C03DC" w:rsidP="008C03DC">
      <w:pPr>
        <w:rPr>
          <w:b/>
          <w:sz w:val="22"/>
        </w:rPr>
      </w:pPr>
      <w:r w:rsidRPr="00BC1562">
        <w:rPr>
          <w:b/>
          <w:sz w:val="22"/>
        </w:rPr>
        <w:t>G01 Y45.</w:t>
      </w:r>
    </w:p>
    <w:p w:rsidR="008C03DC" w:rsidRPr="00BC1562" w:rsidRDefault="008C03DC" w:rsidP="008C03DC">
      <w:pPr>
        <w:rPr>
          <w:b/>
          <w:sz w:val="22"/>
        </w:rPr>
      </w:pPr>
      <w:r w:rsidRPr="00BC1562">
        <w:rPr>
          <w:b/>
          <w:sz w:val="22"/>
        </w:rPr>
        <w:t>X45.</w:t>
      </w:r>
    </w:p>
    <w:p w:rsidR="008C03DC" w:rsidRPr="00BC1562" w:rsidRDefault="008C03DC" w:rsidP="008C03DC">
      <w:pPr>
        <w:rPr>
          <w:b/>
          <w:sz w:val="22"/>
        </w:rPr>
      </w:pPr>
      <w:r w:rsidRPr="00BC1562">
        <w:rPr>
          <w:b/>
          <w:sz w:val="22"/>
        </w:rPr>
        <w:t>Y20.</w:t>
      </w:r>
    </w:p>
    <w:p w:rsidR="008C03DC" w:rsidRPr="00BC1562" w:rsidRDefault="008C03DC" w:rsidP="008C03DC">
      <w:pPr>
        <w:rPr>
          <w:b/>
          <w:sz w:val="22"/>
        </w:rPr>
      </w:pPr>
      <w:r w:rsidRPr="00BC1562">
        <w:rPr>
          <w:b/>
          <w:sz w:val="22"/>
        </w:rPr>
        <w:t>X33. Y5.</w:t>
      </w:r>
    </w:p>
    <w:p w:rsidR="008C03DC" w:rsidRPr="00BC1562" w:rsidRDefault="008C03DC" w:rsidP="008C03DC">
      <w:pPr>
        <w:rPr>
          <w:b/>
          <w:sz w:val="22"/>
        </w:rPr>
      </w:pPr>
      <w:r w:rsidRPr="00BC1562">
        <w:rPr>
          <w:b/>
          <w:sz w:val="22"/>
        </w:rPr>
        <w:t>X-5.</w:t>
      </w:r>
    </w:p>
    <w:p w:rsidR="008C03DC" w:rsidRPr="00BC1562" w:rsidRDefault="008C03DC" w:rsidP="008C03DC">
      <w:pPr>
        <w:rPr>
          <w:b/>
          <w:sz w:val="22"/>
        </w:rPr>
      </w:pPr>
      <w:r w:rsidRPr="00BC1562">
        <w:rPr>
          <w:b/>
          <w:sz w:val="22"/>
        </w:rPr>
        <w:t>G00 Z50.</w:t>
      </w:r>
    </w:p>
    <w:p w:rsidR="008C03DC" w:rsidRPr="00BC1562" w:rsidRDefault="008C03DC" w:rsidP="008C03DC">
      <w:pPr>
        <w:rPr>
          <w:b/>
          <w:sz w:val="22"/>
        </w:rPr>
      </w:pPr>
      <w:r w:rsidRPr="00BC1562">
        <w:rPr>
          <w:b/>
          <w:sz w:val="22"/>
        </w:rPr>
        <w:t>G40 X-20. Y50.</w:t>
      </w:r>
    </w:p>
    <w:p w:rsidR="008C03DC" w:rsidRPr="00BC1562" w:rsidRDefault="008C03DC" w:rsidP="008C03DC">
      <w:pPr>
        <w:rPr>
          <w:b/>
          <w:sz w:val="22"/>
        </w:rPr>
      </w:pPr>
      <w:r w:rsidRPr="00BC1562">
        <w:rPr>
          <w:b/>
          <w:sz w:val="22"/>
        </w:rPr>
        <w:t>M30</w:t>
      </w:r>
    </w:p>
    <w:p w:rsidR="008C03DC" w:rsidRPr="008C03DC" w:rsidRDefault="008C03DC" w:rsidP="008C03DC">
      <w:pPr>
        <w:rPr>
          <w:b/>
        </w:rPr>
      </w:pPr>
    </w:p>
    <w:p w:rsidR="008C03DC" w:rsidRPr="008C03DC" w:rsidRDefault="008C03DC" w:rsidP="008C03DC">
      <w:pPr>
        <w:rPr>
          <w:b/>
        </w:rPr>
      </w:pPr>
    </w:p>
    <w:p w:rsidR="008C03DC" w:rsidRPr="008C03DC" w:rsidRDefault="00D2065F" w:rsidP="008C03DC">
      <w:pPr>
        <w:rPr>
          <w:b/>
        </w:rPr>
      </w:pPr>
      <w:r>
        <w:rPr>
          <w:b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2.65pt;margin-top:0;width:429.15pt;height:460.8pt;z-index:251659264" o:allowincell="f">
            <v:imagedata r:id="rId13" o:title="" cropbottom="2144f" cropleft="15315f" cropright="17008f"/>
            <w10:wrap type="topAndBottom"/>
          </v:shape>
          <o:OLEObject Type="Embed" ProgID="AutoCAD.Drawing.14" ShapeID="_x0000_s1027" DrawAspect="Content" ObjectID="_1645359677" r:id="rId14"/>
        </w:object>
      </w:r>
    </w:p>
    <w:p w:rsidR="008C03DC" w:rsidRPr="008C03DC" w:rsidRDefault="008C03DC" w:rsidP="008C03DC"/>
    <w:p w:rsidR="008C03DC" w:rsidRPr="008C03DC" w:rsidRDefault="008C03DC" w:rsidP="008C03DC"/>
    <w:p w:rsidR="008C03DC" w:rsidRPr="008C03DC" w:rsidRDefault="008C03DC" w:rsidP="008C03DC"/>
    <w:p w:rsidR="008C03DC" w:rsidRPr="008C03DC" w:rsidRDefault="008C03DC" w:rsidP="008C03DC">
      <w:bookmarkStart w:id="17" w:name="_GoBack"/>
      <w:bookmarkEnd w:id="17"/>
    </w:p>
    <w:p w:rsidR="008C03DC" w:rsidRPr="00206996" w:rsidRDefault="008C03DC" w:rsidP="00206996">
      <w:pPr>
        <w:pStyle w:val="Overskrift2"/>
      </w:pPr>
      <w:bookmarkStart w:id="18" w:name="_Toc34676624"/>
      <w:r w:rsidRPr="00206996">
        <w:lastRenderedPageBreak/>
        <w:t>Oppgave 3</w:t>
      </w:r>
      <w:bookmarkEnd w:id="18"/>
      <w:r w:rsidRPr="00206996">
        <w:t xml:space="preserve">  </w:t>
      </w:r>
    </w:p>
    <w:p w:rsidR="008C03DC" w:rsidRPr="008C03DC" w:rsidRDefault="008C03DC" w:rsidP="008C03DC">
      <w:pPr>
        <w:rPr>
          <w:b/>
        </w:rPr>
      </w:pPr>
    </w:p>
    <w:p w:rsidR="008C03DC" w:rsidRPr="008C03DC" w:rsidRDefault="008C03DC" w:rsidP="00206996">
      <w:r w:rsidRPr="008C03DC">
        <w:t>Lag et CNC program rundt profilen under</w:t>
      </w:r>
      <w:r w:rsidR="00140B25">
        <w:t xml:space="preserve"> utvendig</w:t>
      </w:r>
      <w:r w:rsidRPr="008C03DC">
        <w:t xml:space="preserve">. Inngang og utgang kjøres en bue med radius 20. </w:t>
      </w:r>
      <w:r w:rsidR="00BC1562">
        <w:t>Her blir også parameterne du</w:t>
      </w:r>
      <w:r w:rsidR="00206996">
        <w:t xml:space="preserve"> bruker vurderes.</w:t>
      </w:r>
    </w:p>
    <w:p w:rsidR="008C03DC" w:rsidRPr="008C03DC" w:rsidRDefault="008C03DC" w:rsidP="008C03DC">
      <w:pPr>
        <w:rPr>
          <w:b/>
        </w:rPr>
      </w:pPr>
    </w:p>
    <w:p w:rsidR="008C03DC" w:rsidRPr="008C03DC" w:rsidRDefault="008C03DC" w:rsidP="008C03DC">
      <w:pPr>
        <w:rPr>
          <w:b/>
        </w:rPr>
      </w:pPr>
    </w:p>
    <w:p w:rsidR="008C03DC" w:rsidRPr="008C03DC" w:rsidRDefault="008C03DC" w:rsidP="00206996">
      <w:r w:rsidRPr="008C03DC">
        <w:t>Platetykkelse 10.</w:t>
      </w:r>
    </w:p>
    <w:p w:rsidR="008C03DC" w:rsidRDefault="008C03DC" w:rsidP="00206996">
      <w:r w:rsidRPr="008C03DC">
        <w:t>Ikke ta hensyn til fastspenning, men lag program rundt hele profilen.</w:t>
      </w:r>
    </w:p>
    <w:p w:rsidR="00452738" w:rsidRPr="00452738" w:rsidRDefault="00452738" w:rsidP="00206996">
      <w:r>
        <w:t>Profilen er vannskjært med et til</w:t>
      </w:r>
      <w:r w:rsidR="009D12B3">
        <w:t>l</w:t>
      </w:r>
      <w:r>
        <w:t>egg på 3mm rundt.</w:t>
      </w:r>
    </w:p>
    <w:p w:rsidR="008C03DC" w:rsidRPr="008C03DC" w:rsidRDefault="008C03DC" w:rsidP="00206996">
      <w:r w:rsidRPr="008C03DC">
        <w:t xml:space="preserve">Materiale </w:t>
      </w:r>
      <w:r w:rsidR="00BC1562">
        <w:t>S 235 JRG.</w:t>
      </w:r>
    </w:p>
    <w:p w:rsidR="008C03DC" w:rsidRDefault="008C03DC" w:rsidP="00206996"/>
    <w:p w:rsidR="00BC1562" w:rsidRDefault="00BC1562" w:rsidP="00206996"/>
    <w:p w:rsidR="00FD1F4D" w:rsidRDefault="00BC1562" w:rsidP="00206996">
      <w:r>
        <w:t>Oppgitt verktøy for oppgaven:</w:t>
      </w:r>
      <w:r w:rsidR="00FD1F4D">
        <w:t xml:space="preserve">   </w:t>
      </w:r>
    </w:p>
    <w:p w:rsidR="00FD1F4D" w:rsidRPr="00FD1F4D" w:rsidRDefault="00FD1F4D" w:rsidP="00FD1F4D">
      <w:pPr>
        <w:pStyle w:val="Overskrift3"/>
      </w:pPr>
      <w:r>
        <w:t xml:space="preserve">   </w:t>
      </w:r>
      <w:bookmarkStart w:id="19" w:name="_Toc31214957"/>
      <w:bookmarkStart w:id="20" w:name="_Toc34676625"/>
      <w:r w:rsidR="00902B12" w:rsidRPr="00902B12">
        <w:rPr>
          <w:noProof/>
          <w:lang w:eastAsia="nb-NO"/>
        </w:rPr>
        <w:drawing>
          <wp:inline distT="0" distB="0" distL="0" distR="0">
            <wp:extent cx="3917950" cy="1162050"/>
            <wp:effectExtent l="0" t="0" r="6350" b="0"/>
            <wp:docPr id="11" name="Bilde 11" descr="C:\Users\johbu.ANSATT\AppData\Local\Microsoft\Windows\INetCache\Content.MSO\82C13BC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ohbu.ANSATT\AppData\Local\Microsoft\Windows\INetCache\Content.MSO\82C13BC0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9"/>
      <w:bookmarkEnd w:id="20"/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06996" w:rsidRDefault="00206996" w:rsidP="00206996">
      <w:r>
        <w:t>Parameter fres:</w:t>
      </w:r>
    </w:p>
    <w:p w:rsidR="00BC1562" w:rsidRDefault="00902B12" w:rsidP="00206996">
      <w:r>
        <w:t>Kutt diameter 16mm.</w:t>
      </w:r>
    </w:p>
    <w:p w:rsidR="00902B12" w:rsidRDefault="00902B12" w:rsidP="00206996">
      <w:r>
        <w:t>Kuttlengde   26mm.</w:t>
      </w:r>
    </w:p>
    <w:p w:rsidR="00554D1E" w:rsidRDefault="00902B12" w:rsidP="00206996">
      <w:r>
        <w:t>4 skjær.</w:t>
      </w:r>
      <w:r w:rsidR="00206996">
        <w:t xml:space="preserve"> HM.</w:t>
      </w:r>
    </w:p>
    <w:p w:rsidR="00554D1E" w:rsidRDefault="00554D1E" w:rsidP="00206996"/>
    <w:p w:rsidR="00452738" w:rsidRDefault="00BC1562" w:rsidP="00206996">
      <w:r>
        <w:t>Parameter</w:t>
      </w:r>
      <w:r w:rsidR="00452738">
        <w:t xml:space="preserve"> oppgitt</w:t>
      </w:r>
    </w:p>
    <w:p w:rsidR="00452738" w:rsidRDefault="00D2065F" w:rsidP="00206996">
      <w:pPr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 xml:space="preserve">  f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</m:oMath>
      <w:r w:rsidR="00452738">
        <w:rPr>
          <w:sz w:val="28"/>
          <w:szCs w:val="28"/>
        </w:rPr>
        <w:t xml:space="preserve"> = </w:t>
      </w:r>
      <w:r w:rsidR="00452738" w:rsidRPr="00206996">
        <w:rPr>
          <w:b/>
          <w:sz w:val="28"/>
          <w:szCs w:val="28"/>
        </w:rPr>
        <w:t>0.09</w:t>
      </w:r>
    </w:p>
    <w:p w:rsidR="00452738" w:rsidRDefault="00D2065F" w:rsidP="00206996">
      <w:pPr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 xml:space="preserve">   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p</m:t>
            </m:r>
          </m:sub>
        </m:sSub>
      </m:oMath>
      <w:r w:rsidR="00452738">
        <w:rPr>
          <w:sz w:val="28"/>
          <w:szCs w:val="28"/>
        </w:rPr>
        <w:t>=</w:t>
      </w:r>
      <w:r w:rsidR="00452738" w:rsidRPr="00206996">
        <w:rPr>
          <w:b/>
          <w:sz w:val="28"/>
          <w:szCs w:val="28"/>
        </w:rPr>
        <w:t>20</w:t>
      </w:r>
    </w:p>
    <w:p w:rsidR="00452738" w:rsidRPr="00452738" w:rsidRDefault="00452738" w:rsidP="00206996"/>
    <w:p w:rsidR="008C03DC" w:rsidRPr="00E57649" w:rsidRDefault="00452738" w:rsidP="00206996">
      <w:pPr>
        <w:rPr>
          <w:b/>
          <w:sz w:val="28"/>
          <w:szCs w:val="28"/>
        </w:rPr>
      </w:pPr>
      <w:r>
        <w:t xml:space="preserve">   </w:t>
      </w: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c</m:t>
            </m:r>
          </m:sub>
        </m:sSub>
      </m:oMath>
      <w:r>
        <w:rPr>
          <w:rFonts w:eastAsiaTheme="minorEastAsia"/>
          <w:b/>
          <w:sz w:val="28"/>
          <w:szCs w:val="28"/>
        </w:rPr>
        <w:t xml:space="preserve"> =120 </w:t>
      </w:r>
    </w:p>
    <w:p w:rsidR="008C03DC" w:rsidRPr="008C03DC" w:rsidRDefault="008C03DC" w:rsidP="008C03DC">
      <w:r w:rsidRPr="008C03DC">
        <w:t xml:space="preserve"> </w:t>
      </w:r>
      <w:r w:rsidR="00206996">
        <w:rPr>
          <w:noProof/>
          <w:lang w:eastAsia="nb-NO"/>
        </w:rPr>
        <w:drawing>
          <wp:inline distT="0" distB="0" distL="0" distR="0" wp14:anchorId="3083D935">
            <wp:extent cx="5676265" cy="4952365"/>
            <wp:effectExtent l="0" t="0" r="635" b="635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495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7649" w:rsidRDefault="00E57649" w:rsidP="008C03DC">
      <w:pPr>
        <w:rPr>
          <w:b/>
          <w:sz w:val="28"/>
          <w:szCs w:val="28"/>
        </w:rPr>
      </w:pPr>
    </w:p>
    <w:p w:rsidR="00E57649" w:rsidRDefault="00206996" w:rsidP="00206996">
      <w:pPr>
        <w:pStyle w:val="Overskrift2"/>
      </w:pPr>
      <w:bookmarkStart w:id="21" w:name="_Toc34676626"/>
      <w:r w:rsidRPr="00206996">
        <w:lastRenderedPageBreak/>
        <w:t>Formler:</w:t>
      </w:r>
      <w:bookmarkEnd w:id="21"/>
    </w:p>
    <w:p w:rsidR="00206996" w:rsidRPr="00206996" w:rsidRDefault="00206996" w:rsidP="00206996">
      <w:r>
        <w:rPr>
          <w:noProof/>
          <w:lang w:eastAsia="nb-NO"/>
        </w:rPr>
        <w:drawing>
          <wp:inline distT="0" distB="0" distL="0" distR="0">
            <wp:extent cx="5054860" cy="2101958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rmler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860" cy="210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D1E" w:rsidRDefault="00554D1E" w:rsidP="00206996">
      <w:pPr>
        <w:pStyle w:val="Overskrift2"/>
      </w:pPr>
    </w:p>
    <w:p w:rsidR="00554D1E" w:rsidRDefault="00554D1E" w:rsidP="00206996">
      <w:pPr>
        <w:pStyle w:val="Overskrift2"/>
      </w:pPr>
      <w:bookmarkStart w:id="22" w:name="_Toc31214959"/>
      <w:bookmarkStart w:id="23" w:name="_Toc34676627"/>
      <w:r w:rsidRPr="00554D1E">
        <w:t>------------------Konkurranse slutt ----------------------</w:t>
      </w:r>
      <w:bookmarkEnd w:id="22"/>
      <w:bookmarkEnd w:id="23"/>
    </w:p>
    <w:p w:rsidR="00554D1E" w:rsidRDefault="00554D1E" w:rsidP="00206996">
      <w:pPr>
        <w:pStyle w:val="Overskrift2"/>
      </w:pPr>
    </w:p>
    <w:p w:rsidR="00554D1E" w:rsidRDefault="00554D1E" w:rsidP="00206996">
      <w:pPr>
        <w:pStyle w:val="Overskrift2"/>
      </w:pPr>
    </w:p>
    <w:p w:rsidR="00EB2309" w:rsidRDefault="00554D1E" w:rsidP="00554D1E">
      <w:pPr>
        <w:pStyle w:val="Overskrift2"/>
      </w:pPr>
      <w:bookmarkStart w:id="24" w:name="_Toc34676628"/>
      <w:r w:rsidRPr="00554D1E">
        <w:t>Kladd:</w:t>
      </w:r>
      <w:bookmarkEnd w:id="24"/>
    </w:p>
    <w:p w:rsidR="008C03DC" w:rsidRPr="00554D1E" w:rsidRDefault="008C03DC" w:rsidP="00554D1E">
      <w:pPr>
        <w:pStyle w:val="Overskrift2"/>
      </w:pPr>
      <w:r w:rsidRPr="00554D1E">
        <w:br w:type="page"/>
      </w:r>
    </w:p>
    <w:p w:rsidR="008C03DC" w:rsidRPr="008C03DC" w:rsidRDefault="008C03DC" w:rsidP="008C03DC"/>
    <w:p w:rsidR="008C03DC" w:rsidRPr="008C03DC" w:rsidRDefault="008C03DC" w:rsidP="008C03DC">
      <w:r w:rsidRPr="008C03DC">
        <w:t xml:space="preserve"> </w:t>
      </w:r>
    </w:p>
    <w:p w:rsidR="008C03DC" w:rsidRPr="008C03DC" w:rsidRDefault="008C03DC" w:rsidP="008C03DC">
      <w:r w:rsidRPr="008C03DC">
        <w:t xml:space="preserve"> </w:t>
      </w:r>
    </w:p>
    <w:p w:rsidR="008C03DC" w:rsidRPr="008C03DC" w:rsidRDefault="008C03DC" w:rsidP="008C03DC">
      <w:r w:rsidRPr="008C03DC">
        <w:t xml:space="preserve"> </w:t>
      </w:r>
    </w:p>
    <w:p w:rsidR="008C03DC" w:rsidRPr="008C03DC" w:rsidRDefault="008C03DC" w:rsidP="008C03DC">
      <w:r w:rsidRPr="008C03DC">
        <w:t xml:space="preserve"> </w:t>
      </w:r>
    </w:p>
    <w:p w:rsidR="008C03DC" w:rsidRPr="008C03DC" w:rsidRDefault="008C03DC" w:rsidP="008C03DC">
      <w:r w:rsidRPr="008C03DC">
        <w:t xml:space="preserve"> </w:t>
      </w:r>
    </w:p>
    <w:p w:rsidR="008C03DC" w:rsidRPr="008C03DC" w:rsidRDefault="008C03DC" w:rsidP="008C03DC">
      <w:r w:rsidRPr="008C03DC">
        <w:t xml:space="preserve"> </w:t>
      </w:r>
    </w:p>
    <w:p w:rsidR="008C03DC" w:rsidRPr="008C03DC" w:rsidRDefault="008C03DC" w:rsidP="008C03DC">
      <w:r w:rsidRPr="008C03DC">
        <w:t xml:space="preserve"> </w:t>
      </w:r>
    </w:p>
    <w:p w:rsidR="008C03DC" w:rsidRPr="008C03DC" w:rsidRDefault="008C03DC" w:rsidP="008C03DC">
      <w:r w:rsidRPr="008C03DC">
        <w:t xml:space="preserve"> </w:t>
      </w:r>
    </w:p>
    <w:p w:rsidR="008C03DC" w:rsidRPr="008C03DC" w:rsidRDefault="008C03DC" w:rsidP="008C03DC">
      <w:r w:rsidRPr="008C03DC">
        <w:t xml:space="preserve"> </w:t>
      </w:r>
    </w:p>
    <w:p w:rsidR="008C03DC" w:rsidRPr="008C03DC" w:rsidRDefault="008C03DC" w:rsidP="008C03DC">
      <w:r w:rsidRPr="008C03DC">
        <w:t xml:space="preserve"> </w:t>
      </w:r>
    </w:p>
    <w:p w:rsidR="008C03DC" w:rsidRPr="008C03DC" w:rsidRDefault="008C03DC" w:rsidP="008C03DC">
      <w:r w:rsidRPr="008C03DC">
        <w:t xml:space="preserve">  </w:t>
      </w:r>
    </w:p>
    <w:p w:rsidR="008C03DC" w:rsidRPr="008C03DC" w:rsidRDefault="008C03DC" w:rsidP="008C03DC">
      <w:r w:rsidRPr="008C03DC">
        <w:t xml:space="preserve"> </w:t>
      </w:r>
    </w:p>
    <w:p w:rsidR="008C03DC" w:rsidRPr="008C03DC" w:rsidRDefault="008C03DC" w:rsidP="008C03DC">
      <w:r w:rsidRPr="008C03DC">
        <w:t xml:space="preserve"> </w:t>
      </w:r>
    </w:p>
    <w:p w:rsidR="008C03DC" w:rsidRPr="008C03DC" w:rsidRDefault="008C03DC" w:rsidP="008C03DC">
      <w:r w:rsidRPr="008C03DC">
        <w:t xml:space="preserve"> </w:t>
      </w:r>
    </w:p>
    <w:p w:rsidR="008C03DC" w:rsidRPr="008C03DC" w:rsidRDefault="008C03DC" w:rsidP="008C03DC">
      <w:r w:rsidRPr="008C03DC">
        <w:t xml:space="preserve"> </w:t>
      </w:r>
    </w:p>
    <w:p w:rsidR="008C03DC" w:rsidRPr="008C03DC" w:rsidRDefault="008C03DC" w:rsidP="008C03DC">
      <w:r w:rsidRPr="008C03DC">
        <w:t xml:space="preserve"> </w:t>
      </w:r>
    </w:p>
    <w:p w:rsidR="008C03DC" w:rsidRPr="008C03DC" w:rsidRDefault="008C03DC" w:rsidP="008C03DC">
      <w:r w:rsidRPr="008C03DC">
        <w:t xml:space="preserve"> </w:t>
      </w:r>
    </w:p>
    <w:p w:rsidR="008C03DC" w:rsidRPr="008C03DC" w:rsidRDefault="008C03DC" w:rsidP="008C03DC">
      <w:r w:rsidRPr="008C03DC">
        <w:t xml:space="preserve"> </w:t>
      </w:r>
    </w:p>
    <w:p w:rsidR="008C03DC" w:rsidRPr="008C03DC" w:rsidRDefault="008C03DC" w:rsidP="008C03DC">
      <w:r w:rsidRPr="008C03DC">
        <w:t xml:space="preserve"> </w:t>
      </w:r>
    </w:p>
    <w:p w:rsidR="008C03DC" w:rsidRPr="008C03DC" w:rsidRDefault="008C03DC" w:rsidP="008C03DC">
      <w:r w:rsidRPr="008C03DC">
        <w:t xml:space="preserve"> </w:t>
      </w:r>
    </w:p>
    <w:p w:rsidR="008C03DC" w:rsidRPr="008C03DC" w:rsidRDefault="008C03DC" w:rsidP="008C03DC">
      <w:r w:rsidRPr="008C03DC">
        <w:t xml:space="preserve"> </w:t>
      </w:r>
    </w:p>
    <w:p w:rsidR="008C03DC" w:rsidRPr="008C03DC" w:rsidRDefault="008C03DC" w:rsidP="008C03DC">
      <w:r w:rsidRPr="008C03DC">
        <w:t xml:space="preserve"> </w:t>
      </w:r>
    </w:p>
    <w:p w:rsidR="008C03DC" w:rsidRPr="008C03DC" w:rsidRDefault="008C03DC" w:rsidP="008C03DC">
      <w:r w:rsidRPr="008C03DC">
        <w:lastRenderedPageBreak/>
        <w:t xml:space="preserve"> </w:t>
      </w:r>
    </w:p>
    <w:p w:rsidR="008C03DC" w:rsidRPr="008C03DC" w:rsidRDefault="008C03DC" w:rsidP="008C03DC"/>
    <w:p w:rsidR="008C03DC" w:rsidRPr="008C03DC" w:rsidRDefault="008C03DC" w:rsidP="008C03DC"/>
    <w:p w:rsidR="008C03DC" w:rsidRPr="008C03DC" w:rsidRDefault="008C03DC" w:rsidP="008C03DC">
      <w:r w:rsidRPr="008C03DC">
        <w:t xml:space="preserve"> </w:t>
      </w:r>
    </w:p>
    <w:p w:rsidR="008C03DC" w:rsidRDefault="008C03DC" w:rsidP="008C03DC"/>
    <w:p w:rsidR="008C03DC" w:rsidRPr="00432DF5" w:rsidRDefault="008C03DC" w:rsidP="008C03DC"/>
    <w:sectPr w:rsidR="008C03DC" w:rsidRPr="00432DF5" w:rsidSect="00603096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3175" w:right="1701" w:bottom="1814" w:left="1814" w:header="765" w:footer="7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711D" w:rsidRDefault="00E2711D" w:rsidP="00C61677">
      <w:pPr>
        <w:spacing w:after="0"/>
      </w:pPr>
      <w:r>
        <w:separator/>
      </w:r>
    </w:p>
  </w:endnote>
  <w:endnote w:type="continuationSeparator" w:id="0">
    <w:p w:rsidR="00E2711D" w:rsidRDefault="00E2711D" w:rsidP="00C616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63500971"/>
      <w:docPartObj>
        <w:docPartGallery w:val="Page Numbers (Bottom of Page)"/>
        <w:docPartUnique/>
      </w:docPartObj>
    </w:sdtPr>
    <w:sdtEndPr/>
    <w:sdtContent>
      <w:p w:rsidR="00EB2309" w:rsidRDefault="00EB2309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33F0">
          <w:rPr>
            <w:noProof/>
          </w:rPr>
          <w:t>14</w:t>
        </w:r>
        <w:r>
          <w:fldChar w:fldCharType="end"/>
        </w:r>
      </w:p>
    </w:sdtContent>
  </w:sdt>
  <w:p w:rsidR="00BC1562" w:rsidRDefault="00BC1562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1677" w:rsidRDefault="00C61677" w:rsidP="00603096">
    <w:pPr>
      <w:pStyle w:val="Bunntekst"/>
      <w:spacing w:after="80"/>
    </w:pPr>
    <w:r w:rsidRPr="00C61677">
      <w:rPr>
        <w:b/>
      </w:rPr>
      <w:t>Postadresse:</w:t>
    </w:r>
    <w:r>
      <w:t xml:space="preserve"> Fylke</w:t>
    </w:r>
    <w:r w:rsidR="0049771F">
      <w:t>t</w:t>
    </w:r>
    <w:r>
      <w:t xml:space="preserve">s hus, Postboks 2560, 7735 Steinkjer </w:t>
    </w:r>
  </w:p>
  <w:p w:rsidR="00C61677" w:rsidRDefault="00C61677" w:rsidP="00C61677">
    <w:pPr>
      <w:pStyle w:val="Bunntekst"/>
    </w:pPr>
    <w:r w:rsidRPr="00C61677">
      <w:rPr>
        <w:b/>
      </w:rPr>
      <w:t>Telefon:</w:t>
    </w:r>
    <w:r>
      <w:t xml:space="preserve"> 74 17 40 00 | </w:t>
    </w:r>
    <w:r w:rsidRPr="00C61677">
      <w:rPr>
        <w:b/>
      </w:rPr>
      <w:t>Epost:</w:t>
    </w:r>
    <w:r>
      <w:t xml:space="preserve"> postmottak@trondelagfylke.no| </w:t>
    </w:r>
    <w:r w:rsidRPr="00C61677">
      <w:rPr>
        <w:b/>
      </w:rPr>
      <w:t>Org.nr:</w:t>
    </w:r>
    <w:r>
      <w:t xml:space="preserve"> 817 920 632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711D" w:rsidRDefault="00E2711D" w:rsidP="00C61677">
      <w:pPr>
        <w:spacing w:after="0"/>
      </w:pPr>
      <w:r>
        <w:separator/>
      </w:r>
    </w:p>
  </w:footnote>
  <w:footnote w:type="continuationSeparator" w:id="0">
    <w:p w:rsidR="00E2711D" w:rsidRDefault="00E2711D" w:rsidP="00C616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189" w:rsidRDefault="00777189">
    <w:pPr>
      <w:pStyle w:val="Topptekst"/>
    </w:pPr>
    <w:r w:rsidRPr="00777189">
      <w:rPr>
        <w:noProof/>
        <w:lang w:eastAsia="nb-NO"/>
      </w:rPr>
      <w:drawing>
        <wp:anchor distT="0" distB="0" distL="114300" distR="114300" simplePos="0" relativeHeight="251662336" behindDoc="1" locked="0" layoutInCell="1" allowOverlap="1" wp14:anchorId="13139B3D" wp14:editId="723736DB">
          <wp:simplePos x="0" y="0"/>
          <wp:positionH relativeFrom="page">
            <wp:posOffset>6130925</wp:posOffset>
          </wp:positionH>
          <wp:positionV relativeFrom="page">
            <wp:posOffset>0</wp:posOffset>
          </wp:positionV>
          <wp:extent cx="1429385" cy="1148715"/>
          <wp:effectExtent l="0" t="0" r="0" b="0"/>
          <wp:wrapNone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FK Brevark enkel utforming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9385" cy="1148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77189">
      <w:rPr>
        <w:noProof/>
        <w:lang w:eastAsia="nb-NO"/>
      </w:rPr>
      <w:drawing>
        <wp:anchor distT="0" distB="0" distL="114300" distR="114300" simplePos="0" relativeHeight="251663360" behindDoc="1" locked="0" layoutInCell="1" allowOverlap="1" wp14:anchorId="7FD1C74B" wp14:editId="2DD7787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244725" cy="1148715"/>
          <wp:effectExtent l="0" t="0" r="3175" b="0"/>
          <wp:wrapNone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FK Brevark enkel utforming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4725" cy="1148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1677" w:rsidRDefault="00603096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6130925</wp:posOffset>
          </wp:positionH>
          <wp:positionV relativeFrom="page">
            <wp:posOffset>0</wp:posOffset>
          </wp:positionV>
          <wp:extent cx="1429385" cy="1148715"/>
          <wp:effectExtent l="0" t="0" r="0" b="0"/>
          <wp:wrapNone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FK Brevark enkel utforming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9385" cy="1148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nb-NO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244725" cy="1148715"/>
          <wp:effectExtent l="0" t="0" r="3175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FK Brevark enkel utforming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4725" cy="1148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4247EA"/>
    <w:multiLevelType w:val="hybridMultilevel"/>
    <w:tmpl w:val="5E28C09A"/>
    <w:lvl w:ilvl="0" w:tplc="0414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 w15:restartNumberingAfterBreak="0">
    <w:nsid w:val="22443E9A"/>
    <w:multiLevelType w:val="hybridMultilevel"/>
    <w:tmpl w:val="BD90E0DA"/>
    <w:lvl w:ilvl="0" w:tplc="04140001">
      <w:start w:val="1"/>
      <w:numFmt w:val="bullet"/>
      <w:lvlText w:val=""/>
      <w:lvlJc w:val="left"/>
      <w:pPr>
        <w:ind w:left="70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2" w15:restartNumberingAfterBreak="0">
    <w:nsid w:val="259B5853"/>
    <w:multiLevelType w:val="hybridMultilevel"/>
    <w:tmpl w:val="8318B8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4C0548"/>
    <w:multiLevelType w:val="hybridMultilevel"/>
    <w:tmpl w:val="91CE2BCE"/>
    <w:lvl w:ilvl="0" w:tplc="04140001">
      <w:start w:val="1"/>
      <w:numFmt w:val="bullet"/>
      <w:lvlText w:val=""/>
      <w:lvlJc w:val="left"/>
      <w:pPr>
        <w:ind w:left="70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4" w15:restartNumberingAfterBreak="0">
    <w:nsid w:val="3B2114D2"/>
    <w:multiLevelType w:val="hybridMultilevel"/>
    <w:tmpl w:val="CC9CF3F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ED54A2"/>
    <w:multiLevelType w:val="hybridMultilevel"/>
    <w:tmpl w:val="43DE03CE"/>
    <w:lvl w:ilvl="0" w:tplc="04140001">
      <w:start w:val="1"/>
      <w:numFmt w:val="bullet"/>
      <w:lvlText w:val=""/>
      <w:lvlJc w:val="left"/>
      <w:pPr>
        <w:ind w:left="70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3DC"/>
    <w:rsid w:val="00000B99"/>
    <w:rsid w:val="000F197D"/>
    <w:rsid w:val="00140B25"/>
    <w:rsid w:val="00186989"/>
    <w:rsid w:val="00206996"/>
    <w:rsid w:val="003A5272"/>
    <w:rsid w:val="003B2A60"/>
    <w:rsid w:val="003C33F0"/>
    <w:rsid w:val="003E51B7"/>
    <w:rsid w:val="00432DF5"/>
    <w:rsid w:val="00452738"/>
    <w:rsid w:val="0049771F"/>
    <w:rsid w:val="004A5C57"/>
    <w:rsid w:val="004B7076"/>
    <w:rsid w:val="005366F1"/>
    <w:rsid w:val="005469B5"/>
    <w:rsid w:val="00554D1E"/>
    <w:rsid w:val="00603096"/>
    <w:rsid w:val="006F33EE"/>
    <w:rsid w:val="00716E65"/>
    <w:rsid w:val="00743499"/>
    <w:rsid w:val="00772D84"/>
    <w:rsid w:val="00777189"/>
    <w:rsid w:val="007B1E67"/>
    <w:rsid w:val="007E05C3"/>
    <w:rsid w:val="008C03DC"/>
    <w:rsid w:val="00902B12"/>
    <w:rsid w:val="009121B6"/>
    <w:rsid w:val="0091326B"/>
    <w:rsid w:val="009D12B3"/>
    <w:rsid w:val="00B4118D"/>
    <w:rsid w:val="00BC1562"/>
    <w:rsid w:val="00C61677"/>
    <w:rsid w:val="00CB53B1"/>
    <w:rsid w:val="00D0123B"/>
    <w:rsid w:val="00D070A4"/>
    <w:rsid w:val="00D2065F"/>
    <w:rsid w:val="00D41312"/>
    <w:rsid w:val="00E2711D"/>
    <w:rsid w:val="00E314CB"/>
    <w:rsid w:val="00E57649"/>
    <w:rsid w:val="00E85235"/>
    <w:rsid w:val="00EB2309"/>
    <w:rsid w:val="00FD1F4D"/>
    <w:rsid w:val="00FD5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70A7013"/>
  <w15:chartTrackingRefBased/>
  <w15:docId w15:val="{3B7E10D0-D744-46D0-AAA7-DFDF343FB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06996"/>
    <w:pPr>
      <w:spacing w:after="240" w:line="240" w:lineRule="atLeast"/>
    </w:pPr>
    <w:rPr>
      <w:rFonts w:ascii="Arial" w:hAnsi="Arial"/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6167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caps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C61677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C61677"/>
    <w:pPr>
      <w:keepNext/>
      <w:keepLines/>
      <w:spacing w:before="240" w:after="0"/>
      <w:outlineLvl w:val="2"/>
    </w:pPr>
    <w:rPr>
      <w:rFonts w:asciiTheme="majorHAnsi" w:eastAsiaTheme="majorEastAsia" w:hAnsiTheme="majorHAnsi" w:cstheme="majorBidi"/>
      <w:b/>
      <w:sz w:val="20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C61677"/>
    <w:rPr>
      <w:rFonts w:asciiTheme="majorHAnsi" w:eastAsiaTheme="majorEastAsia" w:hAnsiTheme="majorHAnsi" w:cstheme="majorBidi"/>
      <w:b/>
      <w:caps/>
      <w:sz w:val="28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C61677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C61677"/>
    <w:rPr>
      <w:rFonts w:asciiTheme="majorHAnsi" w:eastAsiaTheme="majorEastAsia" w:hAnsiTheme="majorHAnsi" w:cstheme="majorBidi"/>
      <w:b/>
      <w:sz w:val="20"/>
      <w:szCs w:val="24"/>
    </w:rPr>
  </w:style>
  <w:style w:type="paragraph" w:styleId="Bunntekst">
    <w:name w:val="footer"/>
    <w:basedOn w:val="Normal"/>
    <w:link w:val="BunntekstTegn"/>
    <w:uiPriority w:val="99"/>
    <w:rsid w:val="00C61677"/>
    <w:pPr>
      <w:tabs>
        <w:tab w:val="center" w:pos="4536"/>
        <w:tab w:val="right" w:pos="9072"/>
      </w:tabs>
      <w:spacing w:after="0"/>
      <w:jc w:val="center"/>
    </w:pPr>
    <w:rPr>
      <w:color w:val="808080" w:themeColor="background1" w:themeShade="80"/>
      <w:sz w:val="16"/>
    </w:rPr>
  </w:style>
  <w:style w:type="character" w:customStyle="1" w:styleId="BunntekstTegn">
    <w:name w:val="Bunntekst Tegn"/>
    <w:basedOn w:val="Standardskriftforavsnitt"/>
    <w:link w:val="Bunntekst"/>
    <w:uiPriority w:val="99"/>
    <w:rsid w:val="00C61677"/>
    <w:rPr>
      <w:color w:val="808080" w:themeColor="background1" w:themeShade="80"/>
      <w:sz w:val="16"/>
    </w:rPr>
  </w:style>
  <w:style w:type="paragraph" w:styleId="Topptekst">
    <w:name w:val="header"/>
    <w:basedOn w:val="Normal"/>
    <w:link w:val="TopptekstTegn"/>
    <w:uiPriority w:val="99"/>
    <w:semiHidden/>
    <w:rsid w:val="00C61677"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C61677"/>
    <w:rPr>
      <w:sz w:val="18"/>
    </w:rPr>
  </w:style>
  <w:style w:type="character" w:styleId="Utheving">
    <w:name w:val="Emphasis"/>
    <w:basedOn w:val="Standardskriftforavsnitt"/>
    <w:uiPriority w:val="20"/>
    <w:qFormat/>
    <w:rsid w:val="00603096"/>
    <w:rPr>
      <w:rFonts w:ascii="Cambria" w:hAnsi="Cambria"/>
      <w:i/>
      <w:iCs/>
    </w:rPr>
  </w:style>
  <w:style w:type="table" w:styleId="Tabellrutenett">
    <w:name w:val="Table Grid"/>
    <w:basedOn w:val="Vanligtabell"/>
    <w:uiPriority w:val="39"/>
    <w:rsid w:val="006030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ssholdertekst">
    <w:name w:val="Placeholder Text"/>
    <w:basedOn w:val="Standardskriftforavsnitt"/>
    <w:uiPriority w:val="99"/>
    <w:semiHidden/>
    <w:rsid w:val="00432DF5"/>
    <w:rPr>
      <w:color w:val="808080"/>
    </w:rPr>
  </w:style>
  <w:style w:type="character" w:styleId="Sterk">
    <w:name w:val="Strong"/>
    <w:basedOn w:val="Standardskriftforavsnitt"/>
    <w:uiPriority w:val="22"/>
    <w:qFormat/>
    <w:rsid w:val="00432DF5"/>
    <w:rPr>
      <w:b/>
      <w:bCs/>
    </w:rPr>
  </w:style>
  <w:style w:type="paragraph" w:styleId="Listeavsnitt">
    <w:name w:val="List Paragraph"/>
    <w:basedOn w:val="Normal"/>
    <w:uiPriority w:val="34"/>
    <w:semiHidden/>
    <w:qFormat/>
    <w:rsid w:val="00432DF5"/>
    <w:pPr>
      <w:ind w:left="720"/>
      <w:contextualSpacing/>
    </w:p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206996"/>
    <w:pPr>
      <w:spacing w:before="240" w:after="0" w:line="259" w:lineRule="auto"/>
      <w:outlineLvl w:val="9"/>
    </w:pPr>
    <w:rPr>
      <w:b w:val="0"/>
      <w:caps w:val="0"/>
      <w:color w:val="BFA500" w:themeColor="accent1" w:themeShade="BF"/>
      <w:sz w:val="32"/>
      <w:lang w:eastAsia="nb-NO"/>
    </w:rPr>
  </w:style>
  <w:style w:type="paragraph" w:styleId="INNH1">
    <w:name w:val="toc 1"/>
    <w:basedOn w:val="Normal"/>
    <w:next w:val="Normal"/>
    <w:autoRedefine/>
    <w:uiPriority w:val="39"/>
    <w:rsid w:val="00206996"/>
    <w:pPr>
      <w:spacing w:after="100"/>
    </w:pPr>
  </w:style>
  <w:style w:type="paragraph" w:styleId="INNH2">
    <w:name w:val="toc 2"/>
    <w:basedOn w:val="Normal"/>
    <w:next w:val="Normal"/>
    <w:autoRedefine/>
    <w:uiPriority w:val="39"/>
    <w:rsid w:val="00206996"/>
    <w:pPr>
      <w:spacing w:after="100"/>
      <w:ind w:left="180"/>
    </w:pPr>
  </w:style>
  <w:style w:type="paragraph" w:styleId="INNH3">
    <w:name w:val="toc 3"/>
    <w:basedOn w:val="Normal"/>
    <w:next w:val="Normal"/>
    <w:autoRedefine/>
    <w:uiPriority w:val="39"/>
    <w:rsid w:val="00206996"/>
    <w:pPr>
      <w:spacing w:after="100"/>
      <w:ind w:left="360"/>
    </w:pPr>
  </w:style>
  <w:style w:type="character" w:styleId="Hyperkobling">
    <w:name w:val="Hyperlink"/>
    <w:basedOn w:val="Standardskriftforavsnitt"/>
    <w:uiPriority w:val="99"/>
    <w:unhideWhenUsed/>
    <w:rsid w:val="0020699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TRFK\Maler\TRFK_Brevmal.dotx" TargetMode="External"/></Relationships>
</file>

<file path=word/theme/theme1.xml><?xml version="1.0" encoding="utf-8"?>
<a:theme xmlns:a="http://schemas.openxmlformats.org/drawingml/2006/main" name="Office-tema">
  <a:themeElements>
    <a:clrScheme name="TFK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DD00"/>
      </a:accent1>
      <a:accent2>
        <a:srgbClr val="018A92"/>
      </a:accent2>
      <a:accent3>
        <a:srgbClr val="CDC9AF"/>
      </a:accent3>
      <a:accent4>
        <a:srgbClr val="E35205"/>
      </a:accent4>
      <a:accent5>
        <a:srgbClr val="004052"/>
      </a:accent5>
      <a:accent6>
        <a:srgbClr val="000000"/>
      </a:accent6>
      <a:hlink>
        <a:srgbClr val="0563C1"/>
      </a:hlink>
      <a:folHlink>
        <a:srgbClr val="954F72"/>
      </a:folHlink>
    </a:clrScheme>
    <a:fontScheme name="Egendefinert 13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root>
</root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1BB05B-8A68-4E2E-8F08-D685F7845E8F}">
  <ds:schemaRefs/>
</ds:datastoreItem>
</file>

<file path=customXml/itemProps2.xml><?xml version="1.0" encoding="utf-8"?>
<ds:datastoreItem xmlns:ds="http://schemas.openxmlformats.org/officeDocument/2006/customXml" ds:itemID="{1E20132F-C9E2-4D6B-8C41-B6EE7CED1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TRFK_Brevmal</Template>
  <TotalTime>2</TotalTime>
  <Pages>14</Pages>
  <Words>771</Words>
  <Characters>4088</Characters>
  <Application>Microsoft Office Word</Application>
  <DocSecurity>4</DocSecurity>
  <Lines>34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Kåre Busklein</dc:creator>
  <cp:keywords/>
  <dc:description/>
  <cp:lastModifiedBy>André Bakeng</cp:lastModifiedBy>
  <cp:revision>2</cp:revision>
  <cp:lastPrinted>2020-01-30T08:54:00Z</cp:lastPrinted>
  <dcterms:created xsi:type="dcterms:W3CDTF">2020-03-10T14:35:00Z</dcterms:created>
  <dcterms:modified xsi:type="dcterms:W3CDTF">2020-03-10T14:35:00Z</dcterms:modified>
</cp:coreProperties>
</file>