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12CA45" w14:textId="734CE153" w:rsidR="00CC5D07" w:rsidRDefault="00756004" w:rsidP="001E0EA0">
      <w:pPr>
        <w:pStyle w:val="Tittel"/>
        <w:tabs>
          <w:tab w:val="left" w:pos="7610"/>
        </w:tabs>
        <w:rPr>
          <w:color w:val="1F4E79" w:themeColor="accent1" w:themeShade="80"/>
          <w:sz w:val="72"/>
          <w:szCs w:val="72"/>
          <w:lang w:val="nb-NO"/>
        </w:rPr>
      </w:pPr>
      <w:r>
        <w:rPr>
          <w:color w:val="1F4E79" w:themeColor="accent1" w:themeShade="80"/>
          <w:sz w:val="72"/>
          <w:szCs w:val="72"/>
          <w:lang w:val="nb-NO"/>
        </w:rPr>
        <w:t>Fylkesmesterskap 2019</w:t>
      </w:r>
      <w:r w:rsidR="001E0EA0" w:rsidRPr="001E0EA0">
        <w:rPr>
          <w:color w:val="1F4E79" w:themeColor="accent1" w:themeShade="80"/>
          <w:sz w:val="72"/>
          <w:szCs w:val="72"/>
          <w:lang w:val="nb-NO"/>
        </w:rPr>
        <w:t xml:space="preserve"> </w:t>
      </w:r>
    </w:p>
    <w:p w14:paraId="1443B45C" w14:textId="109BB120" w:rsidR="00CC5D07" w:rsidRDefault="000625D9" w:rsidP="001E0EA0">
      <w:pPr>
        <w:pStyle w:val="Tittel"/>
        <w:tabs>
          <w:tab w:val="left" w:pos="7610"/>
        </w:tabs>
        <w:rPr>
          <w:color w:val="1F4E79" w:themeColor="accent1" w:themeShade="80"/>
          <w:sz w:val="72"/>
          <w:szCs w:val="72"/>
          <w:lang w:val="nb-NO"/>
        </w:rPr>
      </w:pPr>
      <w:r>
        <w:rPr>
          <w:noProof/>
          <w:lang w:val="nb-NO" w:eastAsia="nb-NO"/>
        </w:rPr>
        <w:drawing>
          <wp:anchor distT="0" distB="0" distL="114300" distR="114300" simplePos="0" relativeHeight="251835392" behindDoc="0" locked="0" layoutInCell="1" allowOverlap="1" wp14:anchorId="622A1D7C" wp14:editId="589BB2B3">
            <wp:simplePos x="0" y="0"/>
            <wp:positionH relativeFrom="margin">
              <wp:posOffset>1610286</wp:posOffset>
            </wp:positionH>
            <wp:positionV relativeFrom="paragraph">
              <wp:posOffset>121247</wp:posOffset>
            </wp:positionV>
            <wp:extent cx="2159635" cy="765175"/>
            <wp:effectExtent l="0" t="0" r="0" b="0"/>
            <wp:wrapThrough wrapText="bothSides">
              <wp:wrapPolygon edited="0">
                <wp:start x="0" y="0"/>
                <wp:lineTo x="0" y="20973"/>
                <wp:lineTo x="21340" y="20973"/>
                <wp:lineTo x="21340" y="0"/>
                <wp:lineTo x="0" y="0"/>
              </wp:wrapPolygon>
            </wp:wrapThrough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27A381" w14:textId="34F2C9D9" w:rsidR="00CC5D07" w:rsidRDefault="00CC5D07" w:rsidP="001E0EA0">
      <w:pPr>
        <w:pStyle w:val="Tittel"/>
        <w:tabs>
          <w:tab w:val="left" w:pos="7610"/>
        </w:tabs>
        <w:rPr>
          <w:color w:val="1F4E79" w:themeColor="accent1" w:themeShade="80"/>
          <w:sz w:val="72"/>
          <w:szCs w:val="72"/>
          <w:lang w:val="nb-NO"/>
        </w:rPr>
      </w:pPr>
    </w:p>
    <w:p w14:paraId="469243D8" w14:textId="57944A0F" w:rsidR="006B0583" w:rsidRPr="000625D9" w:rsidRDefault="00DD5C13" w:rsidP="001E0EA0">
      <w:pPr>
        <w:pStyle w:val="Tittel"/>
        <w:tabs>
          <w:tab w:val="left" w:pos="7610"/>
        </w:tabs>
        <w:rPr>
          <w:color w:val="1F4E79" w:themeColor="accent1" w:themeShade="80"/>
          <w:sz w:val="56"/>
          <w:lang w:val="nb-NO"/>
        </w:rPr>
      </w:pPr>
      <w:r w:rsidRPr="006B2F0D">
        <w:rPr>
          <w:noProof/>
          <w:lang w:val="nb-NO" w:eastAsia="nb-NO"/>
        </w:rPr>
        <w:drawing>
          <wp:anchor distT="0" distB="0" distL="114300" distR="114300" simplePos="0" relativeHeight="251833344" behindDoc="0" locked="0" layoutInCell="1" allowOverlap="1" wp14:anchorId="0B3F8B97" wp14:editId="4F83C06F">
            <wp:simplePos x="0" y="0"/>
            <wp:positionH relativeFrom="margin">
              <wp:posOffset>4636135</wp:posOffset>
            </wp:positionH>
            <wp:positionV relativeFrom="paragraph">
              <wp:posOffset>1167424</wp:posOffset>
            </wp:positionV>
            <wp:extent cx="1645285" cy="4271645"/>
            <wp:effectExtent l="0" t="0" r="0" b="0"/>
            <wp:wrapThrough wrapText="bothSides">
              <wp:wrapPolygon edited="0">
                <wp:start x="1250" y="578"/>
                <wp:lineTo x="1250" y="867"/>
                <wp:lineTo x="3251" y="5394"/>
                <wp:lineTo x="4252" y="6936"/>
                <wp:lineTo x="6503" y="11559"/>
                <wp:lineTo x="7503" y="13101"/>
                <wp:lineTo x="4752" y="13390"/>
                <wp:lineTo x="5002" y="14642"/>
                <wp:lineTo x="3751" y="15413"/>
                <wp:lineTo x="2751" y="16087"/>
                <wp:lineTo x="2751" y="17821"/>
                <wp:lineTo x="5502" y="19362"/>
                <wp:lineTo x="8753" y="19940"/>
                <wp:lineTo x="9254" y="20133"/>
                <wp:lineTo x="12505" y="20133"/>
                <wp:lineTo x="13005" y="19940"/>
                <wp:lineTo x="16256" y="19362"/>
                <wp:lineTo x="19007" y="17724"/>
                <wp:lineTo x="19257" y="16183"/>
                <wp:lineTo x="17757" y="15316"/>
                <wp:lineTo x="16506" y="14642"/>
                <wp:lineTo x="17257" y="13871"/>
                <wp:lineTo x="16506" y="13390"/>
                <wp:lineTo x="14255" y="13101"/>
                <wp:lineTo x="18507" y="2312"/>
                <wp:lineTo x="18757" y="578"/>
                <wp:lineTo x="1250" y="578"/>
              </wp:wrapPolygon>
            </wp:wrapThrough>
            <wp:docPr id="12" name="Bilde 12" descr="C:\Users\tinso\Desktop\medalje-versjon-vise-på-medalje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nso\Desktop\medalje-versjon-vise-på-medalje (00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597" b="97006" l="20000" r="5075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54" t="1504" r="47769"/>
                    <a:stretch/>
                  </pic:blipFill>
                  <pic:spPr bwMode="auto">
                    <a:xfrm>
                      <a:off x="0" y="0"/>
                      <a:ext cx="1645285" cy="427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5D07" w:rsidRPr="000625D9">
        <w:rPr>
          <w:color w:val="1F4E79" w:themeColor="accent1" w:themeShade="80"/>
          <w:sz w:val="56"/>
          <w:lang w:val="nb-NO"/>
        </w:rPr>
        <w:t xml:space="preserve">Trøndersk-mesterskap </w:t>
      </w:r>
      <w:r w:rsidRPr="000625D9">
        <w:rPr>
          <w:color w:val="1F4E79" w:themeColor="accent1" w:themeShade="80"/>
          <w:sz w:val="56"/>
          <w:lang w:val="nb-NO"/>
        </w:rPr>
        <w:t>I DESIGN</w:t>
      </w:r>
      <w:r w:rsidR="00CC5D07" w:rsidRPr="000625D9">
        <w:rPr>
          <w:color w:val="1F4E79" w:themeColor="accent1" w:themeShade="80"/>
          <w:sz w:val="56"/>
          <w:lang w:val="nb-NO"/>
        </w:rPr>
        <w:t xml:space="preserve"> og </w:t>
      </w:r>
      <w:r w:rsidR="006B0583" w:rsidRPr="000625D9">
        <w:rPr>
          <w:color w:val="1F4E79" w:themeColor="accent1" w:themeShade="80"/>
          <w:sz w:val="56"/>
          <w:lang w:val="nb-NO"/>
        </w:rPr>
        <w:t>Tekstil</w:t>
      </w:r>
      <w:r w:rsidR="007D61E4" w:rsidRPr="000625D9">
        <w:rPr>
          <w:color w:val="1F4E79" w:themeColor="accent1" w:themeShade="80"/>
          <w:sz w:val="56"/>
          <w:lang w:val="nb-NO"/>
        </w:rPr>
        <w:t xml:space="preserve"> </w:t>
      </w:r>
    </w:p>
    <w:p w14:paraId="4C75BE93" w14:textId="6EEA18F5" w:rsidR="008827AA" w:rsidRPr="00AC6EBD" w:rsidRDefault="00D61716" w:rsidP="001A574F">
      <w:pPr>
        <w:pStyle w:val="Undertittel"/>
        <w:rPr>
          <w:lang w:val="nb-NO"/>
        </w:rPr>
      </w:pPr>
      <w:r w:rsidRPr="002012B6">
        <w:rPr>
          <w:noProof/>
          <w:lang w:val="nb-NO" w:eastAsia="nb-NO"/>
        </w:rPr>
        <w:drawing>
          <wp:anchor distT="0" distB="0" distL="114300" distR="114300" simplePos="0" relativeHeight="251845632" behindDoc="0" locked="0" layoutInCell="1" allowOverlap="1" wp14:anchorId="16DE5743" wp14:editId="006E895E">
            <wp:simplePos x="0" y="0"/>
            <wp:positionH relativeFrom="margin">
              <wp:posOffset>18415</wp:posOffset>
            </wp:positionH>
            <wp:positionV relativeFrom="paragraph">
              <wp:posOffset>13335</wp:posOffset>
            </wp:positionV>
            <wp:extent cx="4079240" cy="1741805"/>
            <wp:effectExtent l="0" t="0" r="0" b="0"/>
            <wp:wrapThrough wrapText="bothSides">
              <wp:wrapPolygon edited="0">
                <wp:start x="0" y="0"/>
                <wp:lineTo x="0" y="21261"/>
                <wp:lineTo x="21486" y="21261"/>
                <wp:lineTo x="21486" y="0"/>
                <wp:lineTo x="0" y="0"/>
              </wp:wrapPolygon>
            </wp:wrapThrough>
            <wp:docPr id="11" name="Bilde 11" descr="C:\Users\tinso\Desktop\skole-fm-2018-Trøndel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nso\Desktop\skole-fm-2018-Trøndela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240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75BE94" w14:textId="0EC3A7ED" w:rsidR="008827AA" w:rsidRDefault="008827AA" w:rsidP="001C2B30">
      <w:pPr>
        <w:rPr>
          <w:lang w:val="nb-NO"/>
        </w:rPr>
      </w:pPr>
    </w:p>
    <w:p w14:paraId="3F582631" w14:textId="10A78668" w:rsidR="002012B6" w:rsidRDefault="002012B6" w:rsidP="001C2B30">
      <w:pPr>
        <w:rPr>
          <w:lang w:val="nb-NO"/>
        </w:rPr>
      </w:pPr>
    </w:p>
    <w:p w14:paraId="2C082B9D" w14:textId="275577DA" w:rsidR="002012B6" w:rsidRDefault="002012B6" w:rsidP="001C2B30">
      <w:pPr>
        <w:rPr>
          <w:lang w:val="nb-NO"/>
        </w:rPr>
      </w:pPr>
    </w:p>
    <w:p w14:paraId="3A954119" w14:textId="45EFCC65" w:rsidR="002012B6" w:rsidRPr="00AC6EBD" w:rsidRDefault="002012B6" w:rsidP="001C2B30">
      <w:pPr>
        <w:rPr>
          <w:lang w:val="nb-NO"/>
        </w:rPr>
      </w:pPr>
    </w:p>
    <w:p w14:paraId="4C75BE95" w14:textId="77777777" w:rsidR="008827AA" w:rsidRPr="00AC6EBD" w:rsidRDefault="008827AA" w:rsidP="00DB2BC3">
      <w:pPr>
        <w:jc w:val="center"/>
        <w:rPr>
          <w:lang w:val="nb-NO"/>
        </w:rPr>
      </w:pPr>
    </w:p>
    <w:p w14:paraId="4C75BE98" w14:textId="1BAB9504" w:rsidR="004B6219" w:rsidRPr="007D61E4" w:rsidRDefault="00A503CA" w:rsidP="001C2B30">
      <w:pPr>
        <w:rPr>
          <w:color w:val="1F4E79" w:themeColor="accent1" w:themeShade="80"/>
          <w:sz w:val="40"/>
          <w:szCs w:val="40"/>
          <w:lang w:val="nb-NO"/>
        </w:rPr>
      </w:pPr>
      <w:r w:rsidRPr="007D61E4">
        <w:rPr>
          <w:color w:val="1F4E79" w:themeColor="accent1" w:themeShade="80"/>
          <w:sz w:val="40"/>
          <w:szCs w:val="40"/>
          <w:lang w:val="nb-NO"/>
        </w:rPr>
        <w:t>Programområde:</w:t>
      </w:r>
      <w:r w:rsidR="00273B47" w:rsidRPr="007D61E4">
        <w:rPr>
          <w:color w:val="1F4E79" w:themeColor="accent1" w:themeShade="80"/>
          <w:sz w:val="40"/>
          <w:szCs w:val="40"/>
          <w:lang w:val="nb-NO"/>
        </w:rPr>
        <w:t xml:space="preserve"> Design og håndverk</w:t>
      </w:r>
    </w:p>
    <w:p w14:paraId="6D7CE76D" w14:textId="77777777" w:rsidR="00A503CA" w:rsidRPr="007D61E4" w:rsidRDefault="00A503CA" w:rsidP="001C2B30">
      <w:pPr>
        <w:rPr>
          <w:color w:val="1F4E79" w:themeColor="accent1" w:themeShade="80"/>
          <w:sz w:val="40"/>
          <w:szCs w:val="40"/>
          <w:lang w:val="nb-NO"/>
        </w:rPr>
      </w:pPr>
    </w:p>
    <w:p w14:paraId="5333AB11" w14:textId="34C7A62B" w:rsidR="00A503CA" w:rsidRPr="007D61E4" w:rsidRDefault="00A503CA" w:rsidP="001C2B30">
      <w:pPr>
        <w:rPr>
          <w:color w:val="1F4E79" w:themeColor="accent1" w:themeShade="80"/>
          <w:sz w:val="40"/>
          <w:szCs w:val="40"/>
          <w:lang w:val="nb-NO"/>
        </w:rPr>
      </w:pPr>
      <w:r w:rsidRPr="007D61E4">
        <w:rPr>
          <w:color w:val="1F4E79" w:themeColor="accent1" w:themeShade="80"/>
          <w:sz w:val="40"/>
          <w:szCs w:val="40"/>
          <w:lang w:val="nb-NO"/>
        </w:rPr>
        <w:t>Fag:</w:t>
      </w:r>
      <w:r w:rsidR="00273B47" w:rsidRPr="007D61E4">
        <w:rPr>
          <w:color w:val="1F4E79" w:themeColor="accent1" w:themeShade="80"/>
          <w:sz w:val="40"/>
          <w:szCs w:val="40"/>
          <w:lang w:val="nb-NO"/>
        </w:rPr>
        <w:t xml:space="preserve"> Design og </w:t>
      </w:r>
      <w:r w:rsidR="006B0583">
        <w:rPr>
          <w:color w:val="1F4E79" w:themeColor="accent1" w:themeShade="80"/>
          <w:sz w:val="40"/>
          <w:szCs w:val="40"/>
          <w:lang w:val="nb-NO"/>
        </w:rPr>
        <w:t>Tekstil</w:t>
      </w:r>
    </w:p>
    <w:p w14:paraId="778C7D54" w14:textId="0A28A4CB" w:rsidR="0011087F" w:rsidRPr="007D61E4" w:rsidRDefault="0011087F" w:rsidP="001C2B30">
      <w:pPr>
        <w:rPr>
          <w:color w:val="1F4E79" w:themeColor="accent1" w:themeShade="80"/>
          <w:sz w:val="40"/>
          <w:szCs w:val="40"/>
          <w:lang w:val="nb-NO"/>
        </w:rPr>
      </w:pPr>
    </w:p>
    <w:p w14:paraId="7C0AC8FF" w14:textId="7EBFE22C" w:rsidR="007D61E4" w:rsidRPr="007D61E4" w:rsidRDefault="007D61E4" w:rsidP="001C2B30">
      <w:pPr>
        <w:rPr>
          <w:color w:val="1F4E79" w:themeColor="accent1" w:themeShade="80"/>
          <w:sz w:val="28"/>
          <w:szCs w:val="28"/>
          <w:lang w:val="nb-NO"/>
        </w:rPr>
      </w:pPr>
      <w:r>
        <w:rPr>
          <w:color w:val="1F4E79" w:themeColor="accent1" w:themeShade="80"/>
          <w:sz w:val="28"/>
          <w:szCs w:val="28"/>
          <w:lang w:val="nb-NO"/>
        </w:rPr>
        <w:t>Oppgaveansvarlig:</w:t>
      </w:r>
      <w:r w:rsidR="002012B6">
        <w:rPr>
          <w:color w:val="1F4E79" w:themeColor="accent1" w:themeShade="80"/>
          <w:sz w:val="28"/>
          <w:szCs w:val="28"/>
          <w:lang w:val="nb-NO"/>
        </w:rPr>
        <w:t xml:space="preserve"> </w:t>
      </w:r>
      <w:r w:rsidR="001C6019">
        <w:rPr>
          <w:color w:val="1F4E79" w:themeColor="accent1" w:themeShade="80"/>
          <w:sz w:val="28"/>
          <w:szCs w:val="28"/>
          <w:lang w:val="nb-NO"/>
        </w:rPr>
        <w:t xml:space="preserve">VG 2 Design og tekstil </w:t>
      </w:r>
      <w:r w:rsidRPr="007D61E4">
        <w:rPr>
          <w:color w:val="1F4E79" w:themeColor="accent1" w:themeShade="80"/>
          <w:sz w:val="28"/>
          <w:szCs w:val="28"/>
          <w:lang w:val="nb-NO"/>
        </w:rPr>
        <w:t xml:space="preserve"> </w:t>
      </w:r>
    </w:p>
    <w:p w14:paraId="4C75BE99" w14:textId="3D2E9369" w:rsidR="001C2B30" w:rsidRPr="007D61E4" w:rsidRDefault="001C2B30" w:rsidP="001C2B30">
      <w:pPr>
        <w:rPr>
          <w:color w:val="1F4E79" w:themeColor="accent1" w:themeShade="80"/>
          <w:lang w:val="nb-NO"/>
        </w:rPr>
      </w:pPr>
    </w:p>
    <w:p w14:paraId="4C75BE9D" w14:textId="3ED9E6E1" w:rsidR="00EA120B" w:rsidRPr="004C0F00" w:rsidRDefault="009404E2" w:rsidP="004C0F00">
      <w:pPr>
        <w:rPr>
          <w:lang w:val="nb-NO"/>
        </w:rPr>
      </w:pPr>
      <w:r>
        <w:rPr>
          <w:noProof/>
          <w:color w:val="0000FF"/>
          <w:lang w:val="nb-NO" w:eastAsia="nb-NO"/>
        </w:rPr>
        <w:drawing>
          <wp:anchor distT="0" distB="0" distL="114300" distR="114300" simplePos="0" relativeHeight="251841536" behindDoc="0" locked="0" layoutInCell="1" allowOverlap="1" wp14:anchorId="1EF405F3" wp14:editId="60E2036D">
            <wp:simplePos x="0" y="0"/>
            <wp:positionH relativeFrom="margin">
              <wp:posOffset>-279400</wp:posOffset>
            </wp:positionH>
            <wp:positionV relativeFrom="paragraph">
              <wp:posOffset>-56515</wp:posOffset>
            </wp:positionV>
            <wp:extent cx="1981200" cy="1312545"/>
            <wp:effectExtent l="0" t="0" r="0" b="1905"/>
            <wp:wrapThrough wrapText="bothSides">
              <wp:wrapPolygon edited="0">
                <wp:start x="0" y="0"/>
                <wp:lineTo x="0" y="21318"/>
                <wp:lineTo x="21392" y="21318"/>
                <wp:lineTo x="21392" y="0"/>
                <wp:lineTo x="0" y="0"/>
              </wp:wrapPolygon>
            </wp:wrapThrough>
            <wp:docPr id="52" name="irc_mi" descr="Bilderesultat for charlottenlund videregående skol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esultat for charlottenlund videregående skole logo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1F4">
        <w:rPr>
          <w:noProof/>
          <w:color w:val="0000FF"/>
          <w:lang w:val="nb-NO" w:eastAsia="nb-NO"/>
        </w:rPr>
        <w:drawing>
          <wp:anchor distT="0" distB="0" distL="114300" distR="114300" simplePos="0" relativeHeight="251843584" behindDoc="1" locked="0" layoutInCell="1" allowOverlap="1" wp14:anchorId="7E124870" wp14:editId="5336B48C">
            <wp:simplePos x="0" y="0"/>
            <wp:positionH relativeFrom="margin">
              <wp:posOffset>1790065</wp:posOffset>
            </wp:positionH>
            <wp:positionV relativeFrom="paragraph">
              <wp:posOffset>581025</wp:posOffset>
            </wp:positionV>
            <wp:extent cx="2590800" cy="669290"/>
            <wp:effectExtent l="0" t="0" r="0" b="0"/>
            <wp:wrapThrough wrapText="bothSides">
              <wp:wrapPolygon edited="0">
                <wp:start x="0" y="0"/>
                <wp:lineTo x="0" y="20903"/>
                <wp:lineTo x="21441" y="20903"/>
                <wp:lineTo x="21441" y="0"/>
                <wp:lineTo x="0" y="0"/>
              </wp:wrapPolygon>
            </wp:wrapThrough>
            <wp:docPr id="86" name="irc_mi" descr="Bilderesultat for Levanger videregående skol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esultat for Levanger videregående skole logo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75BE9F" w14:textId="72FF9940" w:rsidR="00F24832" w:rsidRPr="00BA75E4" w:rsidRDefault="00F24832" w:rsidP="001B13EF">
      <w:pPr>
        <w:pStyle w:val="Punktliste"/>
        <w:numPr>
          <w:ilvl w:val="0"/>
          <w:numId w:val="0"/>
        </w:numPr>
        <w:rPr>
          <w:color w:val="FF0000"/>
          <w:sz w:val="24"/>
          <w:szCs w:val="24"/>
          <w:lang w:val="nb-NO"/>
        </w:rPr>
        <w:sectPr w:rsidR="00F24832" w:rsidRPr="00BA75E4" w:rsidSect="007C4FEF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1906" w:h="16838" w:code="9"/>
          <w:pgMar w:top="1985" w:right="1134" w:bottom="1985" w:left="1134" w:header="567" w:footer="567" w:gutter="0"/>
          <w:cols w:space="708"/>
          <w:titlePg/>
          <w:docGrid w:linePitch="360"/>
        </w:sectPr>
      </w:pPr>
    </w:p>
    <w:p w14:paraId="4C75BEAB" w14:textId="12F870C3" w:rsidR="006815A6" w:rsidRDefault="006815A6" w:rsidP="007F212B">
      <w:pPr>
        <w:pStyle w:val="Overskrift2"/>
      </w:pPr>
      <w:r>
        <w:lastRenderedPageBreak/>
        <w:t>INNHOLD</w:t>
      </w:r>
      <w:bookmarkStart w:id="0" w:name="_GoBack"/>
      <w:bookmarkEnd w:id="0"/>
    </w:p>
    <w:p w14:paraId="4C75BEAD" w14:textId="3D2A6110" w:rsidR="006815A6" w:rsidRPr="00B579AE" w:rsidRDefault="007D61E4" w:rsidP="007D61E4">
      <w:pPr>
        <w:pStyle w:val="Listeavsnitt"/>
        <w:numPr>
          <w:ilvl w:val="0"/>
          <w:numId w:val="25"/>
        </w:numPr>
        <w:rPr>
          <w:color w:val="000000" w:themeColor="text1"/>
          <w:sz w:val="24"/>
          <w:szCs w:val="24"/>
          <w:lang w:val="nb-NO"/>
        </w:rPr>
      </w:pPr>
      <w:r w:rsidRPr="00B579AE">
        <w:rPr>
          <w:color w:val="000000" w:themeColor="text1"/>
          <w:sz w:val="24"/>
          <w:szCs w:val="24"/>
          <w:lang w:val="nb-NO"/>
        </w:rPr>
        <w:t xml:space="preserve">Oppgaven </w:t>
      </w:r>
    </w:p>
    <w:p w14:paraId="4C75BEAF" w14:textId="418E339D" w:rsidR="00D13994" w:rsidRPr="00B579AE" w:rsidRDefault="00D13994" w:rsidP="00860C35">
      <w:pPr>
        <w:pStyle w:val="Nummerertliste"/>
        <w:numPr>
          <w:ilvl w:val="0"/>
          <w:numId w:val="0"/>
        </w:numPr>
        <w:rPr>
          <w:color w:val="0070C0"/>
          <w:sz w:val="24"/>
          <w:szCs w:val="24"/>
          <w:lang w:val="nb-NO"/>
        </w:rPr>
      </w:pPr>
    </w:p>
    <w:p w14:paraId="4C75BEB0" w14:textId="4AC33C0C" w:rsidR="006815A6" w:rsidRPr="00B579AE" w:rsidRDefault="00CE58F4" w:rsidP="001C2B30">
      <w:pPr>
        <w:pStyle w:val="Nummerertliste"/>
        <w:numPr>
          <w:ilvl w:val="0"/>
          <w:numId w:val="0"/>
        </w:numPr>
        <w:ind w:left="284" w:hanging="284"/>
        <w:rPr>
          <w:b/>
          <w:sz w:val="24"/>
          <w:szCs w:val="24"/>
          <w:lang w:val="nb-NO"/>
        </w:rPr>
      </w:pPr>
      <w:r w:rsidRPr="00B579AE">
        <w:rPr>
          <w:b/>
          <w:sz w:val="24"/>
          <w:szCs w:val="24"/>
          <w:lang w:val="nb-NO"/>
        </w:rPr>
        <w:t>FORORD</w:t>
      </w:r>
    </w:p>
    <w:p w14:paraId="2F484388" w14:textId="45093981" w:rsidR="00AA566D" w:rsidRDefault="00DF5BB4" w:rsidP="00B56659">
      <w:pPr>
        <w:pStyle w:val="Nummerertliste"/>
        <w:numPr>
          <w:ilvl w:val="0"/>
          <w:numId w:val="0"/>
        </w:numPr>
        <w:rPr>
          <w:color w:val="000000" w:themeColor="text1"/>
          <w:sz w:val="24"/>
          <w:szCs w:val="24"/>
          <w:lang w:val="nb-NO"/>
        </w:rPr>
      </w:pPr>
      <w:r>
        <w:rPr>
          <w:color w:val="000000" w:themeColor="text1"/>
          <w:sz w:val="24"/>
          <w:szCs w:val="24"/>
          <w:lang w:val="nb-NO"/>
        </w:rPr>
        <w:t>Uke 9</w:t>
      </w:r>
      <w:r w:rsidR="00090B41">
        <w:rPr>
          <w:color w:val="000000" w:themeColor="text1"/>
          <w:sz w:val="24"/>
          <w:szCs w:val="24"/>
          <w:lang w:val="nb-NO"/>
        </w:rPr>
        <w:t xml:space="preserve">. </w:t>
      </w:r>
      <w:r>
        <w:rPr>
          <w:color w:val="000000" w:themeColor="text1"/>
          <w:sz w:val="24"/>
          <w:szCs w:val="24"/>
          <w:lang w:val="nb-NO"/>
        </w:rPr>
        <w:t>Den 1</w:t>
      </w:r>
      <w:r w:rsidR="00514CE5">
        <w:rPr>
          <w:color w:val="000000" w:themeColor="text1"/>
          <w:sz w:val="24"/>
          <w:szCs w:val="24"/>
          <w:lang w:val="nb-NO"/>
        </w:rPr>
        <w:t>.</w:t>
      </w:r>
      <w:r w:rsidR="008B54E4">
        <w:rPr>
          <w:color w:val="000000" w:themeColor="text1"/>
          <w:sz w:val="24"/>
          <w:szCs w:val="24"/>
          <w:lang w:val="nb-NO"/>
        </w:rPr>
        <w:t xml:space="preserve"> </w:t>
      </w:r>
      <w:r>
        <w:rPr>
          <w:color w:val="000000" w:themeColor="text1"/>
          <w:sz w:val="24"/>
          <w:szCs w:val="24"/>
          <w:lang w:val="nb-NO"/>
        </w:rPr>
        <w:t>Mars</w:t>
      </w:r>
      <w:r w:rsidR="00090B41">
        <w:rPr>
          <w:color w:val="000000" w:themeColor="text1"/>
          <w:sz w:val="24"/>
          <w:szCs w:val="24"/>
          <w:lang w:val="nb-NO"/>
        </w:rPr>
        <w:t xml:space="preserve"> 2019</w:t>
      </w:r>
      <w:r w:rsidR="00AA566D">
        <w:rPr>
          <w:color w:val="000000" w:themeColor="text1"/>
          <w:sz w:val="24"/>
          <w:szCs w:val="24"/>
          <w:lang w:val="nb-NO"/>
        </w:rPr>
        <w:t xml:space="preserve"> </w:t>
      </w:r>
      <w:r w:rsidR="00B45278">
        <w:rPr>
          <w:color w:val="000000" w:themeColor="text1"/>
          <w:sz w:val="24"/>
          <w:szCs w:val="24"/>
          <w:lang w:val="nb-NO"/>
        </w:rPr>
        <w:t xml:space="preserve">arrangeres det </w:t>
      </w:r>
      <w:r w:rsidR="00514CE5">
        <w:rPr>
          <w:color w:val="000000" w:themeColor="text1"/>
          <w:sz w:val="24"/>
          <w:szCs w:val="24"/>
          <w:lang w:val="nb-NO"/>
        </w:rPr>
        <w:t xml:space="preserve">Fylkesmesterskap </w:t>
      </w:r>
      <w:r w:rsidR="00AA566D">
        <w:rPr>
          <w:color w:val="000000" w:themeColor="text1"/>
          <w:sz w:val="24"/>
          <w:szCs w:val="24"/>
          <w:lang w:val="nb-NO"/>
        </w:rPr>
        <w:t xml:space="preserve">i design og tekstil på </w:t>
      </w:r>
      <w:r w:rsidR="00090B41">
        <w:rPr>
          <w:color w:val="000000" w:themeColor="text1"/>
          <w:sz w:val="24"/>
          <w:szCs w:val="24"/>
          <w:lang w:val="nb-NO"/>
        </w:rPr>
        <w:t>Levanger</w:t>
      </w:r>
      <w:r w:rsidR="00160243">
        <w:rPr>
          <w:color w:val="000000" w:themeColor="text1"/>
          <w:sz w:val="24"/>
          <w:szCs w:val="24"/>
          <w:lang w:val="nb-NO"/>
        </w:rPr>
        <w:t xml:space="preserve"> videregående skole </w:t>
      </w:r>
      <w:r w:rsidR="00B10E3D">
        <w:rPr>
          <w:color w:val="000000" w:themeColor="text1"/>
          <w:sz w:val="24"/>
          <w:szCs w:val="24"/>
          <w:lang w:val="nb-NO"/>
        </w:rPr>
        <w:t>i</w:t>
      </w:r>
      <w:r w:rsidR="00756004">
        <w:rPr>
          <w:color w:val="000000" w:themeColor="text1"/>
          <w:sz w:val="24"/>
          <w:szCs w:val="24"/>
          <w:lang w:val="nb-NO"/>
        </w:rPr>
        <w:t xml:space="preserve"> Levanger</w:t>
      </w:r>
    </w:p>
    <w:p w14:paraId="350C934B" w14:textId="68A27C06" w:rsidR="00011AAF" w:rsidRDefault="00011AAF" w:rsidP="00011AAF">
      <w:pPr>
        <w:pStyle w:val="Nummerertliste"/>
        <w:numPr>
          <w:ilvl w:val="0"/>
          <w:numId w:val="0"/>
        </w:numPr>
        <w:rPr>
          <w:color w:val="000000" w:themeColor="text1"/>
          <w:sz w:val="24"/>
          <w:szCs w:val="24"/>
          <w:lang w:val="nb-NO"/>
        </w:rPr>
      </w:pPr>
    </w:p>
    <w:p w14:paraId="542C6821" w14:textId="48F3BDEC" w:rsidR="00860C35" w:rsidRPr="00B579AE" w:rsidRDefault="00860C35" w:rsidP="00011AAF">
      <w:pPr>
        <w:pStyle w:val="Nummerertliste"/>
        <w:numPr>
          <w:ilvl w:val="0"/>
          <w:numId w:val="0"/>
        </w:numPr>
        <w:rPr>
          <w:color w:val="000000" w:themeColor="text1"/>
          <w:sz w:val="24"/>
          <w:szCs w:val="24"/>
          <w:lang w:val="nb-NO"/>
        </w:rPr>
      </w:pPr>
      <w:r w:rsidRPr="00B579AE">
        <w:rPr>
          <w:color w:val="000000" w:themeColor="text1"/>
          <w:sz w:val="24"/>
          <w:szCs w:val="24"/>
          <w:lang w:val="nb-NO"/>
        </w:rPr>
        <w:t xml:space="preserve">På forhånd tegnes </w:t>
      </w:r>
      <w:r w:rsidR="00D549EA">
        <w:rPr>
          <w:color w:val="000000" w:themeColor="text1"/>
          <w:sz w:val="24"/>
          <w:szCs w:val="24"/>
          <w:lang w:val="nb-NO"/>
        </w:rPr>
        <w:t>«mønster til hettegenser»</w:t>
      </w:r>
      <w:r w:rsidRPr="00B579AE">
        <w:rPr>
          <w:color w:val="000000" w:themeColor="text1"/>
          <w:sz w:val="24"/>
          <w:szCs w:val="24"/>
          <w:lang w:val="nb-NO"/>
        </w:rPr>
        <w:t xml:space="preserve"> av til deltakeren</w:t>
      </w:r>
      <w:r w:rsidR="009A7CB7">
        <w:rPr>
          <w:color w:val="000000" w:themeColor="text1"/>
          <w:sz w:val="24"/>
          <w:szCs w:val="24"/>
          <w:lang w:val="nb-NO"/>
        </w:rPr>
        <w:t>.</w:t>
      </w:r>
      <w:r w:rsidRPr="00B579AE">
        <w:rPr>
          <w:color w:val="000000" w:themeColor="text1"/>
          <w:sz w:val="24"/>
          <w:szCs w:val="24"/>
          <w:lang w:val="nb-NO"/>
        </w:rPr>
        <w:t xml:space="preserve"> </w:t>
      </w:r>
    </w:p>
    <w:p w14:paraId="4C75BEB7" w14:textId="2FAC47F5" w:rsidR="00F24832" w:rsidRPr="00393083" w:rsidRDefault="00F24832" w:rsidP="0024486E">
      <w:pPr>
        <w:rPr>
          <w:color w:val="0070C0"/>
          <w:lang w:val="nb-NO"/>
        </w:rPr>
      </w:pPr>
    </w:p>
    <w:p w14:paraId="4C75BEBB" w14:textId="74E62DA1" w:rsidR="00E14E4C" w:rsidRDefault="002751C0" w:rsidP="0024486E">
      <w:pPr>
        <w:rPr>
          <w:b/>
          <w:sz w:val="32"/>
          <w:szCs w:val="32"/>
          <w:lang w:val="nb-NO"/>
        </w:rPr>
      </w:pPr>
      <w:r w:rsidRPr="00E14E4C">
        <w:rPr>
          <w:b/>
          <w:sz w:val="32"/>
          <w:szCs w:val="32"/>
          <w:lang w:val="nb-NO"/>
        </w:rPr>
        <w:t xml:space="preserve">BESKRIVELSE AV </w:t>
      </w:r>
      <w:r w:rsidR="001A0520">
        <w:rPr>
          <w:b/>
          <w:sz w:val="32"/>
          <w:szCs w:val="32"/>
          <w:lang w:val="nb-NO"/>
        </w:rPr>
        <w:t xml:space="preserve">FORBEREDELSE DAGEN: </w:t>
      </w:r>
    </w:p>
    <w:p w14:paraId="57482811" w14:textId="74C6A989" w:rsidR="00B3001F" w:rsidRPr="000553C2" w:rsidRDefault="00860C35" w:rsidP="0024486E">
      <w:pPr>
        <w:rPr>
          <w:b/>
          <w:sz w:val="32"/>
          <w:szCs w:val="32"/>
          <w:lang w:val="nb-NO"/>
        </w:rPr>
      </w:pPr>
      <w:r>
        <w:rPr>
          <w:b/>
          <w:noProof/>
          <w:color w:val="000000" w:themeColor="text1"/>
          <w:sz w:val="24"/>
          <w:szCs w:val="24"/>
          <w:lang w:val="nb-NO" w:eastAsia="nb-NO"/>
        </w:rPr>
        <w:drawing>
          <wp:anchor distT="0" distB="0" distL="114300" distR="114300" simplePos="0" relativeHeight="251660288" behindDoc="1" locked="0" layoutInCell="1" allowOverlap="1" wp14:anchorId="1393E4BE" wp14:editId="41C0CF00">
            <wp:simplePos x="0" y="0"/>
            <wp:positionH relativeFrom="column">
              <wp:posOffset>2216150</wp:posOffset>
            </wp:positionH>
            <wp:positionV relativeFrom="paragraph">
              <wp:posOffset>5715</wp:posOffset>
            </wp:positionV>
            <wp:extent cx="1000760" cy="1000760"/>
            <wp:effectExtent l="0" t="0" r="8890" b="8890"/>
            <wp:wrapTight wrapText="bothSides">
              <wp:wrapPolygon edited="0">
                <wp:start x="0" y="0"/>
                <wp:lineTo x="0" y="21381"/>
                <wp:lineTo x="21381" y="21381"/>
                <wp:lineTo x="21381" y="0"/>
                <wp:lineTo x="0" y="0"/>
              </wp:wrapPolygon>
            </wp:wrapTight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enser 3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760" cy="100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0000" w:themeColor="text1"/>
          <w:sz w:val="24"/>
          <w:szCs w:val="24"/>
          <w:lang w:val="nb-NO" w:eastAsia="nb-NO"/>
        </w:rPr>
        <w:drawing>
          <wp:anchor distT="0" distB="0" distL="114300" distR="114300" simplePos="0" relativeHeight="251661312" behindDoc="1" locked="0" layoutInCell="1" allowOverlap="1" wp14:anchorId="59AFC0D6" wp14:editId="24A1537C">
            <wp:simplePos x="0" y="0"/>
            <wp:positionH relativeFrom="column">
              <wp:posOffset>3639820</wp:posOffset>
            </wp:positionH>
            <wp:positionV relativeFrom="paragraph">
              <wp:posOffset>3810</wp:posOffset>
            </wp:positionV>
            <wp:extent cx="751840" cy="977265"/>
            <wp:effectExtent l="0" t="0" r="0" b="0"/>
            <wp:wrapTight wrapText="bothSides">
              <wp:wrapPolygon edited="0">
                <wp:start x="0" y="0"/>
                <wp:lineTo x="0" y="21053"/>
                <wp:lineTo x="20797" y="21053"/>
                <wp:lineTo x="20797" y="0"/>
                <wp:lineTo x="0" y="0"/>
              </wp:wrapPolygon>
            </wp:wrapTight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enser 4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977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val="nb-NO" w:eastAsia="nb-NO"/>
        </w:rPr>
        <w:drawing>
          <wp:anchor distT="0" distB="0" distL="114300" distR="114300" simplePos="0" relativeHeight="251662336" behindDoc="1" locked="0" layoutInCell="1" allowOverlap="1" wp14:anchorId="2C255A1C" wp14:editId="2979D6AF">
            <wp:simplePos x="0" y="0"/>
            <wp:positionH relativeFrom="column">
              <wp:posOffset>4737100</wp:posOffset>
            </wp:positionH>
            <wp:positionV relativeFrom="paragraph">
              <wp:posOffset>5080</wp:posOffset>
            </wp:positionV>
            <wp:extent cx="785495" cy="951865"/>
            <wp:effectExtent l="0" t="0" r="0" b="635"/>
            <wp:wrapTight wrapText="bothSides">
              <wp:wrapPolygon edited="0">
                <wp:start x="0" y="0"/>
                <wp:lineTo x="0" y="21182"/>
                <wp:lineTo x="20954" y="21182"/>
                <wp:lineTo x="20954" y="0"/>
                <wp:lineTo x="0" y="0"/>
              </wp:wrapPolygon>
            </wp:wrapTight>
            <wp:docPr id="7" name="irc_mi" descr="Bilderesultat for collegegensere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esultat for collegegensere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95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  <w:lang w:val="nb-NO" w:eastAsia="nb-NO"/>
        </w:rPr>
        <w:drawing>
          <wp:anchor distT="0" distB="0" distL="114300" distR="114300" simplePos="0" relativeHeight="251659264" behindDoc="1" locked="0" layoutInCell="1" allowOverlap="1" wp14:anchorId="0EB0CAF9" wp14:editId="2191C08F">
            <wp:simplePos x="0" y="0"/>
            <wp:positionH relativeFrom="column">
              <wp:posOffset>1073150</wp:posOffset>
            </wp:positionH>
            <wp:positionV relativeFrom="paragraph">
              <wp:posOffset>6350</wp:posOffset>
            </wp:positionV>
            <wp:extent cx="838835" cy="953770"/>
            <wp:effectExtent l="0" t="0" r="0" b="0"/>
            <wp:wrapTight wrapText="bothSides">
              <wp:wrapPolygon edited="0">
                <wp:start x="0" y="0"/>
                <wp:lineTo x="0" y="21140"/>
                <wp:lineTo x="21093" y="21140"/>
                <wp:lineTo x="21093" y="0"/>
                <wp:lineTo x="0" y="0"/>
              </wp:wrapPolygon>
            </wp:wrapTight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enser 1.jp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37" r="10865" b="10616"/>
                    <a:stretch/>
                  </pic:blipFill>
                  <pic:spPr bwMode="auto">
                    <a:xfrm>
                      <a:off x="0" y="0"/>
                      <a:ext cx="838835" cy="953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  <w:lang w:val="nb-NO" w:eastAsia="nb-NO"/>
        </w:rPr>
        <w:drawing>
          <wp:anchor distT="0" distB="0" distL="114300" distR="114300" simplePos="0" relativeHeight="251658240" behindDoc="1" locked="0" layoutInCell="1" allowOverlap="1" wp14:anchorId="24EC7533" wp14:editId="2A72AE26">
            <wp:simplePos x="0" y="0"/>
            <wp:positionH relativeFrom="margin">
              <wp:posOffset>25400</wp:posOffset>
            </wp:positionH>
            <wp:positionV relativeFrom="paragraph">
              <wp:posOffset>90170</wp:posOffset>
            </wp:positionV>
            <wp:extent cx="694055" cy="815340"/>
            <wp:effectExtent l="0" t="0" r="0" b="3810"/>
            <wp:wrapTight wrapText="bothSides">
              <wp:wrapPolygon edited="0">
                <wp:start x="0" y="0"/>
                <wp:lineTo x="0" y="21196"/>
                <wp:lineTo x="20750" y="21196"/>
                <wp:lineTo x="20750" y="0"/>
                <wp:lineTo x="0" y="0"/>
              </wp:wrapPolygon>
            </wp:wrapTight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enser 2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055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DF1EED" w14:textId="21C1BA97" w:rsidR="00B3001F" w:rsidRDefault="00B3001F" w:rsidP="00E610C7">
      <w:pPr>
        <w:rPr>
          <w:b/>
          <w:color w:val="000000" w:themeColor="text1"/>
          <w:sz w:val="24"/>
          <w:szCs w:val="24"/>
          <w:lang w:val="nb-NO"/>
        </w:rPr>
      </w:pPr>
    </w:p>
    <w:p w14:paraId="6CA7FFB0" w14:textId="1D98399E" w:rsidR="00B3001F" w:rsidRDefault="00B3001F" w:rsidP="00E610C7">
      <w:pPr>
        <w:rPr>
          <w:b/>
          <w:color w:val="000000" w:themeColor="text1"/>
          <w:sz w:val="24"/>
          <w:szCs w:val="24"/>
          <w:lang w:val="nb-NO"/>
        </w:rPr>
      </w:pPr>
    </w:p>
    <w:p w14:paraId="310ACB5F" w14:textId="50E5A279" w:rsidR="00B3001F" w:rsidRDefault="00B3001F" w:rsidP="00E610C7">
      <w:pPr>
        <w:rPr>
          <w:b/>
          <w:color w:val="000000" w:themeColor="text1"/>
          <w:sz w:val="24"/>
          <w:szCs w:val="24"/>
          <w:lang w:val="nb-NO"/>
        </w:rPr>
      </w:pPr>
    </w:p>
    <w:p w14:paraId="1496CA69" w14:textId="77777777" w:rsidR="00860C35" w:rsidRDefault="00860C35" w:rsidP="00E610C7">
      <w:pPr>
        <w:rPr>
          <w:b/>
          <w:color w:val="000000" w:themeColor="text1"/>
          <w:sz w:val="24"/>
          <w:szCs w:val="24"/>
          <w:lang w:val="nb-NO"/>
        </w:rPr>
      </w:pPr>
    </w:p>
    <w:p w14:paraId="585E8691" w14:textId="7627F1AA" w:rsidR="00E610C7" w:rsidRPr="006D6058" w:rsidRDefault="0044775D" w:rsidP="00E610C7">
      <w:pPr>
        <w:rPr>
          <w:b/>
          <w:color w:val="000000" w:themeColor="text1"/>
          <w:sz w:val="24"/>
          <w:szCs w:val="24"/>
          <w:lang w:val="nb-NO"/>
        </w:rPr>
      </w:pPr>
      <w:r>
        <w:rPr>
          <w:b/>
          <w:color w:val="000000" w:themeColor="text1"/>
          <w:sz w:val="24"/>
          <w:szCs w:val="24"/>
          <w:lang w:val="nb-NO"/>
        </w:rPr>
        <w:t xml:space="preserve">Tema: </w:t>
      </w:r>
      <w:r w:rsidR="008A621E">
        <w:rPr>
          <w:b/>
          <w:color w:val="000000" w:themeColor="text1"/>
          <w:sz w:val="24"/>
          <w:szCs w:val="24"/>
          <w:lang w:val="nb-NO"/>
        </w:rPr>
        <w:t xml:space="preserve">Designe en kul hettegenser med minimum 2 farger. </w:t>
      </w:r>
    </w:p>
    <w:p w14:paraId="19F74313" w14:textId="16419612" w:rsidR="006D6058" w:rsidRDefault="006D6058" w:rsidP="00E610C7">
      <w:pPr>
        <w:rPr>
          <w:b/>
          <w:color w:val="000000" w:themeColor="text1"/>
          <w:sz w:val="24"/>
          <w:szCs w:val="24"/>
          <w:lang w:val="nb-NO"/>
        </w:rPr>
      </w:pPr>
      <w:r w:rsidRPr="006D6058">
        <w:rPr>
          <w:b/>
          <w:color w:val="000000" w:themeColor="text1"/>
          <w:sz w:val="24"/>
          <w:szCs w:val="24"/>
          <w:lang w:val="nb-NO"/>
        </w:rPr>
        <w:t xml:space="preserve">Hettegenseren må ha følgende elementer: hette- </w:t>
      </w:r>
      <w:r w:rsidR="008A621E">
        <w:rPr>
          <w:b/>
          <w:color w:val="000000" w:themeColor="text1"/>
          <w:sz w:val="24"/>
          <w:szCs w:val="24"/>
          <w:lang w:val="nb-NO"/>
        </w:rPr>
        <w:t xml:space="preserve">rett kvadratisk </w:t>
      </w:r>
      <w:r w:rsidR="003C74A6">
        <w:rPr>
          <w:b/>
          <w:color w:val="000000" w:themeColor="text1"/>
          <w:sz w:val="24"/>
          <w:szCs w:val="24"/>
          <w:lang w:val="nb-NO"/>
        </w:rPr>
        <w:t xml:space="preserve">utenpåsatt </w:t>
      </w:r>
      <w:r w:rsidR="008A621E">
        <w:rPr>
          <w:b/>
          <w:color w:val="000000" w:themeColor="text1"/>
          <w:sz w:val="24"/>
          <w:szCs w:val="24"/>
          <w:lang w:val="nb-NO"/>
        </w:rPr>
        <w:t>lomme</w:t>
      </w:r>
      <w:r w:rsidRPr="006D6058">
        <w:rPr>
          <w:b/>
          <w:color w:val="000000" w:themeColor="text1"/>
          <w:sz w:val="24"/>
          <w:szCs w:val="24"/>
          <w:lang w:val="nb-NO"/>
        </w:rPr>
        <w:t xml:space="preserve"> –</w:t>
      </w:r>
      <w:r w:rsidR="008A621E">
        <w:rPr>
          <w:b/>
          <w:color w:val="000000" w:themeColor="text1"/>
          <w:sz w:val="24"/>
          <w:szCs w:val="24"/>
          <w:lang w:val="nb-NO"/>
        </w:rPr>
        <w:t xml:space="preserve">opplegg i genser og erme med </w:t>
      </w:r>
      <w:r w:rsidR="006C1554">
        <w:rPr>
          <w:b/>
          <w:color w:val="000000" w:themeColor="text1"/>
          <w:sz w:val="24"/>
          <w:szCs w:val="24"/>
          <w:lang w:val="nb-NO"/>
        </w:rPr>
        <w:t>ribb</w:t>
      </w:r>
      <w:r w:rsidRPr="006D6058">
        <w:rPr>
          <w:b/>
          <w:color w:val="000000" w:themeColor="text1"/>
          <w:sz w:val="24"/>
          <w:szCs w:val="24"/>
          <w:lang w:val="nb-NO"/>
        </w:rPr>
        <w:t>– valgfritt om snor i hette.</w:t>
      </w:r>
    </w:p>
    <w:p w14:paraId="4E31D311" w14:textId="77777777" w:rsidR="00A75C67" w:rsidRPr="006D6058" w:rsidRDefault="00A75C67" w:rsidP="00E610C7">
      <w:pPr>
        <w:rPr>
          <w:b/>
          <w:color w:val="000000" w:themeColor="text1"/>
          <w:sz w:val="24"/>
          <w:szCs w:val="24"/>
          <w:lang w:val="nb-NO"/>
        </w:rPr>
      </w:pPr>
    </w:p>
    <w:p w14:paraId="5DB219B2" w14:textId="1C068A7D" w:rsidR="00B061A1" w:rsidRPr="0080012E" w:rsidRDefault="00B061A1" w:rsidP="00B061A1">
      <w:pPr>
        <w:rPr>
          <w:color w:val="000000" w:themeColor="text1"/>
          <w:sz w:val="24"/>
          <w:szCs w:val="24"/>
          <w:lang w:val="nb-NO"/>
        </w:rPr>
      </w:pPr>
      <w:r w:rsidRPr="0080012E">
        <w:rPr>
          <w:color w:val="000000" w:themeColor="text1"/>
          <w:sz w:val="24"/>
          <w:szCs w:val="24"/>
          <w:lang w:val="nb-NO"/>
        </w:rPr>
        <w:t>Forberedelse</w:t>
      </w:r>
      <w:r w:rsidR="006D6058" w:rsidRPr="0080012E">
        <w:rPr>
          <w:color w:val="000000" w:themeColor="text1"/>
          <w:sz w:val="24"/>
          <w:szCs w:val="24"/>
          <w:lang w:val="nb-NO"/>
        </w:rPr>
        <w:t xml:space="preserve"> </w:t>
      </w:r>
      <w:r w:rsidR="002811C8" w:rsidRPr="0080012E">
        <w:rPr>
          <w:color w:val="000000" w:themeColor="text1"/>
          <w:sz w:val="24"/>
          <w:szCs w:val="24"/>
          <w:lang w:val="nb-NO"/>
        </w:rPr>
        <w:t>10</w:t>
      </w:r>
      <w:r w:rsidRPr="0080012E">
        <w:rPr>
          <w:color w:val="000000" w:themeColor="text1"/>
          <w:sz w:val="24"/>
          <w:szCs w:val="24"/>
          <w:lang w:val="nb-NO"/>
        </w:rPr>
        <w:t xml:space="preserve"> timer </w:t>
      </w:r>
      <w:r w:rsidR="00A753B8" w:rsidRPr="0080012E">
        <w:rPr>
          <w:color w:val="000000" w:themeColor="text1"/>
          <w:sz w:val="24"/>
          <w:szCs w:val="24"/>
          <w:lang w:val="nb-NO"/>
        </w:rPr>
        <w:t xml:space="preserve">- </w:t>
      </w:r>
      <w:r w:rsidR="00A753B8" w:rsidRPr="0080012E">
        <w:rPr>
          <w:sz w:val="24"/>
        </w:rPr>
        <w:t>2t 1.dag med de</w:t>
      </w:r>
      <w:r w:rsidR="001A574F" w:rsidRPr="0080012E">
        <w:rPr>
          <w:sz w:val="24"/>
        </w:rPr>
        <w:t>sign - 8t.2 dag med forb</w:t>
      </w:r>
      <w:r w:rsidR="008A621E">
        <w:rPr>
          <w:sz w:val="24"/>
        </w:rPr>
        <w:t>e</w:t>
      </w:r>
      <w:r w:rsidR="001A574F" w:rsidRPr="0080012E">
        <w:rPr>
          <w:sz w:val="24"/>
        </w:rPr>
        <w:t>redelse</w:t>
      </w:r>
    </w:p>
    <w:p w14:paraId="149098CF" w14:textId="77777777" w:rsidR="00B061A1" w:rsidRPr="0080012E" w:rsidRDefault="00B061A1" w:rsidP="00B061A1">
      <w:pPr>
        <w:rPr>
          <w:color w:val="000000" w:themeColor="text1"/>
          <w:sz w:val="24"/>
          <w:szCs w:val="24"/>
          <w:lang w:val="nb-NO"/>
        </w:rPr>
      </w:pPr>
      <w:r w:rsidRPr="0080012E">
        <w:rPr>
          <w:color w:val="000000" w:themeColor="text1"/>
          <w:sz w:val="24"/>
          <w:szCs w:val="24"/>
          <w:lang w:val="nb-NO"/>
        </w:rPr>
        <w:t>Idefase og arbeidstegning</w:t>
      </w:r>
    </w:p>
    <w:p w14:paraId="0A42FA32" w14:textId="0A2CC715" w:rsidR="00B061A1" w:rsidRDefault="00601C47" w:rsidP="00B061A1">
      <w:pPr>
        <w:rPr>
          <w:color w:val="000000" w:themeColor="text1"/>
          <w:sz w:val="24"/>
          <w:szCs w:val="24"/>
          <w:lang w:val="nb-NO"/>
        </w:rPr>
      </w:pPr>
      <w:r>
        <w:rPr>
          <w:color w:val="000000" w:themeColor="text1"/>
          <w:sz w:val="24"/>
          <w:szCs w:val="24"/>
          <w:lang w:val="nb-NO"/>
        </w:rPr>
        <w:t>Mønster</w:t>
      </w:r>
      <w:r w:rsidR="00B061A1" w:rsidRPr="006D6058">
        <w:rPr>
          <w:color w:val="000000" w:themeColor="text1"/>
          <w:sz w:val="24"/>
          <w:szCs w:val="24"/>
          <w:lang w:val="nb-NO"/>
        </w:rPr>
        <w:t xml:space="preserve"> </w:t>
      </w:r>
      <w:r>
        <w:rPr>
          <w:color w:val="000000" w:themeColor="text1"/>
          <w:sz w:val="24"/>
          <w:szCs w:val="24"/>
          <w:lang w:val="nb-NO"/>
        </w:rPr>
        <w:t>«</w:t>
      </w:r>
      <w:r w:rsidR="00B061A1" w:rsidRPr="006D6058">
        <w:rPr>
          <w:color w:val="000000" w:themeColor="text1"/>
          <w:sz w:val="24"/>
          <w:szCs w:val="24"/>
          <w:lang w:val="nb-NO"/>
        </w:rPr>
        <w:t>hettegenser</w:t>
      </w:r>
      <w:r>
        <w:rPr>
          <w:color w:val="000000" w:themeColor="text1"/>
          <w:sz w:val="24"/>
          <w:szCs w:val="24"/>
          <w:lang w:val="nb-NO"/>
        </w:rPr>
        <w:t>»</w:t>
      </w:r>
      <w:r w:rsidR="00B061A1" w:rsidRPr="006D6058">
        <w:rPr>
          <w:color w:val="000000" w:themeColor="text1"/>
          <w:sz w:val="24"/>
          <w:szCs w:val="24"/>
          <w:lang w:val="nb-NO"/>
        </w:rPr>
        <w:t xml:space="preserve"> i boka </w:t>
      </w:r>
      <w:r w:rsidR="00F63272" w:rsidRPr="009A7CB7">
        <w:rPr>
          <w:b/>
          <w:color w:val="000000" w:themeColor="text1"/>
          <w:sz w:val="24"/>
          <w:szCs w:val="24"/>
          <w:lang w:val="nb-NO"/>
        </w:rPr>
        <w:t>DET STORE symesterskapet</w:t>
      </w:r>
      <w:r w:rsidR="00860C35" w:rsidRPr="009A7CB7">
        <w:rPr>
          <w:b/>
          <w:color w:val="000000" w:themeColor="text1"/>
          <w:sz w:val="24"/>
          <w:szCs w:val="24"/>
          <w:lang w:val="nb-NO"/>
        </w:rPr>
        <w:t>,</w:t>
      </w:r>
      <w:r w:rsidR="00860C35">
        <w:rPr>
          <w:color w:val="000000" w:themeColor="text1"/>
          <w:sz w:val="24"/>
          <w:szCs w:val="24"/>
          <w:lang w:val="nb-NO"/>
        </w:rPr>
        <w:t xml:space="preserve"> Tine Solheim</w:t>
      </w:r>
    </w:p>
    <w:p w14:paraId="50C36D7D" w14:textId="24AB0912" w:rsidR="006D6058" w:rsidRDefault="006D6058" w:rsidP="00B061A1">
      <w:pPr>
        <w:rPr>
          <w:color w:val="000000" w:themeColor="text1"/>
          <w:sz w:val="24"/>
          <w:szCs w:val="24"/>
          <w:lang w:val="nb-NO"/>
        </w:rPr>
      </w:pPr>
      <w:r>
        <w:rPr>
          <w:color w:val="000000" w:themeColor="text1"/>
          <w:sz w:val="24"/>
          <w:szCs w:val="24"/>
          <w:lang w:val="nb-NO"/>
        </w:rPr>
        <w:t>Lag</w:t>
      </w:r>
      <w:r w:rsidR="00860C35">
        <w:rPr>
          <w:color w:val="000000" w:themeColor="text1"/>
          <w:sz w:val="24"/>
          <w:szCs w:val="24"/>
          <w:lang w:val="nb-NO"/>
        </w:rPr>
        <w:t>e din ide ut fra skissene</w:t>
      </w:r>
    </w:p>
    <w:p w14:paraId="5087C769" w14:textId="63085882" w:rsidR="00860C35" w:rsidRPr="006D6058" w:rsidRDefault="00860C35" w:rsidP="00B061A1">
      <w:pPr>
        <w:rPr>
          <w:color w:val="000000" w:themeColor="text1"/>
          <w:sz w:val="24"/>
          <w:szCs w:val="24"/>
          <w:lang w:val="nb-NO"/>
        </w:rPr>
      </w:pPr>
      <w:r>
        <w:rPr>
          <w:color w:val="000000" w:themeColor="text1"/>
          <w:sz w:val="24"/>
          <w:szCs w:val="24"/>
          <w:lang w:val="nb-NO"/>
        </w:rPr>
        <w:t xml:space="preserve">Tegne arbeidstegning </w:t>
      </w:r>
    </w:p>
    <w:p w14:paraId="673A407A" w14:textId="07E1A2A7" w:rsidR="006D6058" w:rsidRPr="006D6058" w:rsidRDefault="006D6058" w:rsidP="00B061A1">
      <w:pPr>
        <w:rPr>
          <w:color w:val="000000" w:themeColor="text1"/>
          <w:sz w:val="24"/>
          <w:szCs w:val="24"/>
          <w:lang w:val="nb-NO"/>
        </w:rPr>
      </w:pPr>
      <w:r w:rsidRPr="006D6058">
        <w:rPr>
          <w:color w:val="000000" w:themeColor="text1"/>
          <w:sz w:val="24"/>
          <w:szCs w:val="24"/>
          <w:lang w:val="nb-NO"/>
        </w:rPr>
        <w:t xml:space="preserve">Ta ut møsterdelene og legg til </w:t>
      </w:r>
      <w:r w:rsidR="00DF0F8D" w:rsidRPr="006D6058">
        <w:rPr>
          <w:color w:val="000000" w:themeColor="text1"/>
          <w:sz w:val="24"/>
          <w:szCs w:val="24"/>
          <w:lang w:val="nb-NO"/>
        </w:rPr>
        <w:t>sømmonn</w:t>
      </w:r>
    </w:p>
    <w:p w14:paraId="4684FE18" w14:textId="77777777" w:rsidR="00B061A1" w:rsidRPr="006D6058" w:rsidRDefault="00B061A1" w:rsidP="00B061A1">
      <w:pPr>
        <w:rPr>
          <w:color w:val="000000" w:themeColor="text1"/>
          <w:sz w:val="24"/>
          <w:szCs w:val="24"/>
          <w:lang w:val="nb-NO"/>
        </w:rPr>
      </w:pPr>
      <w:r w:rsidRPr="006D6058">
        <w:rPr>
          <w:color w:val="000000" w:themeColor="text1"/>
          <w:sz w:val="24"/>
          <w:szCs w:val="24"/>
          <w:lang w:val="nb-NO"/>
        </w:rPr>
        <w:t>Planlegge sømrekkefølge</w:t>
      </w:r>
    </w:p>
    <w:p w14:paraId="6F3A6F64" w14:textId="1A4803DD" w:rsidR="001A0520" w:rsidRDefault="00B061A1" w:rsidP="001A0520">
      <w:pPr>
        <w:rPr>
          <w:color w:val="000000" w:themeColor="text1"/>
          <w:sz w:val="24"/>
          <w:szCs w:val="24"/>
          <w:lang w:val="nb-NO"/>
        </w:rPr>
      </w:pPr>
      <w:r w:rsidRPr="006D6058">
        <w:rPr>
          <w:color w:val="000000" w:themeColor="text1"/>
          <w:sz w:val="24"/>
          <w:szCs w:val="24"/>
          <w:lang w:val="nb-NO"/>
        </w:rPr>
        <w:t xml:space="preserve">Klippe </w:t>
      </w:r>
      <w:r w:rsidR="006A7F6A">
        <w:rPr>
          <w:color w:val="000000" w:themeColor="text1"/>
          <w:sz w:val="24"/>
          <w:szCs w:val="24"/>
          <w:lang w:val="nb-NO"/>
        </w:rPr>
        <w:t xml:space="preserve">og merke </w:t>
      </w:r>
    </w:p>
    <w:p w14:paraId="57C903F5" w14:textId="77777777" w:rsidR="00860C35" w:rsidRDefault="00860C35" w:rsidP="001A0520">
      <w:pPr>
        <w:rPr>
          <w:color w:val="000000" w:themeColor="text1"/>
          <w:sz w:val="24"/>
          <w:szCs w:val="24"/>
          <w:lang w:val="nb-NO"/>
        </w:rPr>
      </w:pPr>
    </w:p>
    <w:p w14:paraId="4D7C1B37" w14:textId="0C019F9F" w:rsidR="001A0520" w:rsidRPr="006D6058" w:rsidRDefault="00AF28A6" w:rsidP="001A0520">
      <w:pPr>
        <w:rPr>
          <w:color w:val="000000" w:themeColor="text1"/>
          <w:sz w:val="24"/>
          <w:szCs w:val="24"/>
          <w:lang w:val="nb-NO"/>
        </w:rPr>
      </w:pPr>
      <w:r w:rsidRPr="006D6058">
        <w:rPr>
          <w:b/>
          <w:color w:val="000000" w:themeColor="text1"/>
          <w:sz w:val="24"/>
          <w:szCs w:val="24"/>
          <w:lang w:val="nb-NO"/>
        </w:rPr>
        <w:t>Stoff-forslag</w:t>
      </w:r>
      <w:r w:rsidR="00B46119">
        <w:rPr>
          <w:color w:val="000000" w:themeColor="text1"/>
          <w:sz w:val="24"/>
          <w:szCs w:val="24"/>
          <w:lang w:val="nb-NO"/>
        </w:rPr>
        <w:t xml:space="preserve"> Collagestoff</w:t>
      </w:r>
      <w:r w:rsidR="001A0520" w:rsidRPr="006D6058">
        <w:rPr>
          <w:color w:val="000000" w:themeColor="text1"/>
          <w:sz w:val="24"/>
          <w:szCs w:val="24"/>
          <w:lang w:val="nb-NO"/>
        </w:rPr>
        <w:t xml:space="preserve"> </w:t>
      </w:r>
      <w:r w:rsidR="00860C35">
        <w:rPr>
          <w:color w:val="000000" w:themeColor="text1"/>
          <w:sz w:val="24"/>
          <w:szCs w:val="24"/>
          <w:lang w:val="nb-NO"/>
        </w:rPr>
        <w:t xml:space="preserve">og ribb </w:t>
      </w:r>
      <w:r w:rsidR="001A0520" w:rsidRPr="006D6058">
        <w:rPr>
          <w:color w:val="000000" w:themeColor="text1"/>
          <w:sz w:val="24"/>
          <w:szCs w:val="24"/>
          <w:lang w:val="nb-NO"/>
        </w:rPr>
        <w:t xml:space="preserve">fra Stoff og Stil </w:t>
      </w:r>
    </w:p>
    <w:p w14:paraId="7CE98504" w14:textId="0456D1DA" w:rsidR="001A0520" w:rsidRDefault="00A75C67" w:rsidP="00A75C67">
      <w:pPr>
        <w:tabs>
          <w:tab w:val="left" w:pos="6073"/>
        </w:tabs>
        <w:rPr>
          <w:color w:val="000000" w:themeColor="text1"/>
          <w:sz w:val="24"/>
          <w:szCs w:val="24"/>
          <w:lang w:val="nb-NO"/>
        </w:rPr>
      </w:pPr>
      <w:r>
        <w:rPr>
          <w:color w:val="000000" w:themeColor="text1"/>
          <w:sz w:val="24"/>
          <w:szCs w:val="24"/>
          <w:lang w:val="nb-NO"/>
        </w:rPr>
        <w:tab/>
      </w:r>
    </w:p>
    <w:p w14:paraId="11BD5D22" w14:textId="175330F0" w:rsidR="00A75C67" w:rsidRDefault="00A75C67" w:rsidP="00A75C67">
      <w:pPr>
        <w:tabs>
          <w:tab w:val="left" w:pos="6073"/>
        </w:tabs>
        <w:rPr>
          <w:color w:val="000000" w:themeColor="text1"/>
          <w:sz w:val="24"/>
          <w:szCs w:val="24"/>
          <w:lang w:val="nb-NO"/>
        </w:rPr>
      </w:pPr>
    </w:p>
    <w:p w14:paraId="6D892F31" w14:textId="77777777" w:rsidR="00A75C67" w:rsidRDefault="00A75C67" w:rsidP="00A75C67">
      <w:pPr>
        <w:tabs>
          <w:tab w:val="left" w:pos="6073"/>
        </w:tabs>
        <w:rPr>
          <w:color w:val="000000" w:themeColor="text1"/>
          <w:sz w:val="24"/>
          <w:szCs w:val="24"/>
          <w:lang w:val="nb-NO"/>
        </w:rPr>
      </w:pPr>
    </w:p>
    <w:p w14:paraId="146C0D34" w14:textId="093F8963" w:rsidR="001B13EF" w:rsidRDefault="001B13EF" w:rsidP="001A0520">
      <w:pPr>
        <w:rPr>
          <w:color w:val="000000" w:themeColor="text1"/>
          <w:sz w:val="24"/>
          <w:szCs w:val="24"/>
          <w:lang w:val="nb-NO"/>
        </w:rPr>
      </w:pPr>
    </w:p>
    <w:p w14:paraId="658656AE" w14:textId="77777777" w:rsidR="00756004" w:rsidRDefault="00756004" w:rsidP="001A0520">
      <w:pPr>
        <w:rPr>
          <w:color w:val="000000" w:themeColor="text1"/>
          <w:sz w:val="24"/>
          <w:szCs w:val="24"/>
          <w:lang w:val="nb-NO"/>
        </w:rPr>
      </w:pPr>
    </w:p>
    <w:p w14:paraId="2499707D" w14:textId="4A80B4B8" w:rsidR="001B13EF" w:rsidRDefault="001B13EF" w:rsidP="001A0520">
      <w:pPr>
        <w:rPr>
          <w:color w:val="000000" w:themeColor="text1"/>
          <w:sz w:val="24"/>
          <w:szCs w:val="24"/>
          <w:lang w:val="nb-NO"/>
        </w:rPr>
      </w:pPr>
    </w:p>
    <w:p w14:paraId="6A2D0986" w14:textId="3785849F" w:rsidR="001A0520" w:rsidRPr="001A0520" w:rsidRDefault="001A0520" w:rsidP="00B061A1">
      <w:pPr>
        <w:rPr>
          <w:b/>
          <w:sz w:val="32"/>
          <w:szCs w:val="32"/>
          <w:lang w:val="nb-NO"/>
        </w:rPr>
      </w:pPr>
      <w:r w:rsidRPr="00E14E4C">
        <w:rPr>
          <w:b/>
          <w:sz w:val="32"/>
          <w:szCs w:val="32"/>
          <w:lang w:val="nb-NO"/>
        </w:rPr>
        <w:lastRenderedPageBreak/>
        <w:t xml:space="preserve">BESKRIVELSE AV </w:t>
      </w:r>
      <w:r w:rsidR="00860C35">
        <w:rPr>
          <w:b/>
          <w:sz w:val="32"/>
          <w:szCs w:val="32"/>
          <w:lang w:val="nb-NO"/>
        </w:rPr>
        <w:t xml:space="preserve">KONKURANSE </w:t>
      </w:r>
      <w:r>
        <w:rPr>
          <w:b/>
          <w:sz w:val="32"/>
          <w:szCs w:val="32"/>
          <w:lang w:val="nb-NO"/>
        </w:rPr>
        <w:t xml:space="preserve">DAGEN: </w:t>
      </w:r>
    </w:p>
    <w:p w14:paraId="16447FC7" w14:textId="76BF8D71" w:rsidR="006D6058" w:rsidRPr="006A7F6A" w:rsidRDefault="00AF28A6" w:rsidP="00E610C7">
      <w:pPr>
        <w:rPr>
          <w:color w:val="000000" w:themeColor="text1"/>
          <w:sz w:val="24"/>
          <w:szCs w:val="24"/>
          <w:lang w:val="nb-NO"/>
        </w:rPr>
      </w:pPr>
      <w:r w:rsidRPr="006A7F6A">
        <w:rPr>
          <w:color w:val="000000" w:themeColor="text1"/>
          <w:sz w:val="24"/>
          <w:szCs w:val="24"/>
          <w:lang w:val="nb-NO"/>
        </w:rPr>
        <w:t>Konkurransedagen</w:t>
      </w:r>
      <w:r w:rsidR="006D6058" w:rsidRPr="006A7F6A">
        <w:rPr>
          <w:color w:val="000000" w:themeColor="text1"/>
          <w:sz w:val="24"/>
          <w:szCs w:val="24"/>
          <w:lang w:val="nb-NO"/>
        </w:rPr>
        <w:t xml:space="preserve"> syr </w:t>
      </w:r>
      <w:r w:rsidRPr="006A7F6A">
        <w:rPr>
          <w:color w:val="000000" w:themeColor="text1"/>
          <w:sz w:val="24"/>
          <w:szCs w:val="24"/>
          <w:lang w:val="nb-NO"/>
        </w:rPr>
        <w:t>deltakerne</w:t>
      </w:r>
      <w:r w:rsidR="006D6058" w:rsidRPr="006A7F6A">
        <w:rPr>
          <w:color w:val="000000" w:themeColor="text1"/>
          <w:sz w:val="24"/>
          <w:szCs w:val="24"/>
          <w:lang w:val="nb-NO"/>
        </w:rPr>
        <w:t xml:space="preserve"> modellen sin </w:t>
      </w:r>
      <w:r w:rsidR="006A7F6A">
        <w:rPr>
          <w:color w:val="000000" w:themeColor="text1"/>
          <w:sz w:val="24"/>
          <w:szCs w:val="24"/>
          <w:lang w:val="nb-NO"/>
        </w:rPr>
        <w:t xml:space="preserve">etter planlagt </w:t>
      </w:r>
      <w:r>
        <w:rPr>
          <w:color w:val="000000" w:themeColor="text1"/>
          <w:sz w:val="24"/>
          <w:szCs w:val="24"/>
          <w:lang w:val="nb-NO"/>
        </w:rPr>
        <w:t>søm rekkefølge</w:t>
      </w:r>
      <w:r w:rsidR="006A7F6A">
        <w:rPr>
          <w:color w:val="000000" w:themeColor="text1"/>
          <w:sz w:val="24"/>
          <w:szCs w:val="24"/>
          <w:lang w:val="nb-NO"/>
        </w:rPr>
        <w:t>.</w:t>
      </w:r>
    </w:p>
    <w:p w14:paraId="360AE09F" w14:textId="3285D755" w:rsidR="006D6058" w:rsidRPr="006A7F6A" w:rsidRDefault="00E610C7" w:rsidP="00E610C7">
      <w:pPr>
        <w:rPr>
          <w:color w:val="000000" w:themeColor="text1"/>
          <w:sz w:val="24"/>
          <w:szCs w:val="24"/>
          <w:lang w:val="nb-NO"/>
        </w:rPr>
      </w:pPr>
      <w:r w:rsidRPr="006A7F6A">
        <w:rPr>
          <w:color w:val="000000" w:themeColor="text1"/>
          <w:sz w:val="24"/>
          <w:szCs w:val="24"/>
          <w:lang w:val="nb-NO"/>
        </w:rPr>
        <w:t>Sømtid 5 timer</w:t>
      </w:r>
    </w:p>
    <w:p w14:paraId="6571832A" w14:textId="738AEF52" w:rsidR="006067C7" w:rsidRPr="006A7F6A" w:rsidRDefault="006067C7" w:rsidP="00E610C7">
      <w:pPr>
        <w:rPr>
          <w:color w:val="000000" w:themeColor="text1"/>
          <w:sz w:val="24"/>
          <w:szCs w:val="24"/>
          <w:lang w:val="nb-NO"/>
        </w:rPr>
      </w:pPr>
      <w:r w:rsidRPr="006A7F6A">
        <w:rPr>
          <w:color w:val="000000" w:themeColor="text1"/>
          <w:sz w:val="24"/>
          <w:szCs w:val="24"/>
          <w:lang w:val="nb-NO"/>
        </w:rPr>
        <w:t>Innlevering ideer, arbeidstegning og produktet</w:t>
      </w:r>
      <w:r w:rsidR="00811031">
        <w:rPr>
          <w:color w:val="000000" w:themeColor="text1"/>
          <w:sz w:val="24"/>
          <w:szCs w:val="24"/>
          <w:lang w:val="nb-NO"/>
        </w:rPr>
        <w:t xml:space="preserve"> i mappe.</w:t>
      </w:r>
    </w:p>
    <w:p w14:paraId="2765395D" w14:textId="6D1D7882" w:rsidR="000A0B04" w:rsidRPr="00393083" w:rsidRDefault="000A0B04" w:rsidP="0024486E">
      <w:pPr>
        <w:rPr>
          <w:color w:val="0070C0"/>
          <w:lang w:val="nb-NO"/>
        </w:rPr>
      </w:pPr>
    </w:p>
    <w:p w14:paraId="4C75BEC0" w14:textId="440FC226" w:rsidR="00D509FA" w:rsidRPr="00ED2BB4" w:rsidRDefault="00ED2BB4" w:rsidP="00D13994">
      <w:pPr>
        <w:rPr>
          <w:b/>
          <w:sz w:val="32"/>
          <w:szCs w:val="32"/>
          <w:lang w:val="nb-NO"/>
        </w:rPr>
      </w:pPr>
      <w:r w:rsidRPr="00ED2BB4">
        <w:rPr>
          <w:b/>
          <w:sz w:val="32"/>
          <w:szCs w:val="32"/>
          <w:lang w:val="nb-NO"/>
        </w:rPr>
        <w:t xml:space="preserve">VEILEDNING OG INSTRUKS TIL </w:t>
      </w:r>
      <w:r w:rsidR="0024627C">
        <w:rPr>
          <w:b/>
          <w:sz w:val="32"/>
          <w:szCs w:val="32"/>
          <w:lang w:val="nb-NO"/>
        </w:rPr>
        <w:t>DELTAKERNE</w:t>
      </w:r>
    </w:p>
    <w:p w14:paraId="5818106C" w14:textId="3F472513" w:rsidR="00744768" w:rsidRPr="00860C35" w:rsidRDefault="006A7F6A" w:rsidP="006A7F6A">
      <w:pPr>
        <w:rPr>
          <w:rStyle w:val="fontstyle01"/>
          <w:sz w:val="24"/>
          <w:szCs w:val="24"/>
        </w:rPr>
      </w:pPr>
      <w:r w:rsidRPr="00860C35">
        <w:rPr>
          <w:rStyle w:val="fontstyle01"/>
          <w:sz w:val="24"/>
          <w:szCs w:val="24"/>
        </w:rPr>
        <w:t>Denne oppgaven gjøres kj</w:t>
      </w:r>
      <w:r w:rsidR="00A34A93">
        <w:rPr>
          <w:rStyle w:val="fontstyle01"/>
          <w:sz w:val="24"/>
          <w:szCs w:val="24"/>
        </w:rPr>
        <w:t>ent for skolene i løpet av uke 2</w:t>
      </w:r>
      <w:r w:rsidR="00361492">
        <w:rPr>
          <w:rStyle w:val="fontstyle01"/>
          <w:sz w:val="24"/>
          <w:szCs w:val="24"/>
        </w:rPr>
        <w:t>.</w:t>
      </w:r>
      <w:r w:rsidR="00007E99">
        <w:rPr>
          <w:rStyle w:val="fontstyle01"/>
          <w:sz w:val="24"/>
          <w:szCs w:val="24"/>
        </w:rPr>
        <w:t xml:space="preserve"> 2019</w:t>
      </w:r>
      <w:r w:rsidRPr="00860C35">
        <w:rPr>
          <w:rStyle w:val="fontstyle01"/>
          <w:sz w:val="24"/>
          <w:szCs w:val="24"/>
        </w:rPr>
        <w:t xml:space="preserve">. </w:t>
      </w:r>
      <w:r w:rsidR="00744768" w:rsidRPr="00860C35">
        <w:rPr>
          <w:rStyle w:val="fontstyle01"/>
          <w:sz w:val="24"/>
          <w:szCs w:val="24"/>
        </w:rPr>
        <w:t>Fra da står skolene fritt til å begynne med forber</w:t>
      </w:r>
      <w:r w:rsidR="00A34A93">
        <w:rPr>
          <w:rStyle w:val="fontstyle01"/>
          <w:sz w:val="24"/>
          <w:szCs w:val="24"/>
        </w:rPr>
        <w:t>edelser til selve skole</w:t>
      </w:r>
      <w:r w:rsidR="00744768" w:rsidRPr="00860C35">
        <w:rPr>
          <w:rStyle w:val="fontstyle01"/>
          <w:sz w:val="24"/>
          <w:szCs w:val="24"/>
        </w:rPr>
        <w:t xml:space="preserve"> konkuransen</w:t>
      </w:r>
    </w:p>
    <w:p w14:paraId="4C75BEC6" w14:textId="77777777" w:rsidR="00D509FA" w:rsidRPr="00860C35" w:rsidRDefault="00D509FA" w:rsidP="00D509FA">
      <w:pPr>
        <w:rPr>
          <w:color w:val="0070C0"/>
          <w:sz w:val="24"/>
          <w:szCs w:val="24"/>
          <w:lang w:val="nb-NO"/>
        </w:rPr>
      </w:pPr>
    </w:p>
    <w:p w14:paraId="4C75BEC7" w14:textId="77777777" w:rsidR="00D509FA" w:rsidRPr="00ED2BB4" w:rsidRDefault="00ED2BB4" w:rsidP="00ED2BB4">
      <w:pPr>
        <w:rPr>
          <w:b/>
          <w:sz w:val="28"/>
          <w:szCs w:val="28"/>
          <w:lang w:val="nb-NO"/>
        </w:rPr>
      </w:pPr>
      <w:r>
        <w:rPr>
          <w:b/>
          <w:sz w:val="28"/>
          <w:szCs w:val="28"/>
          <w:lang w:val="nb-NO"/>
        </w:rPr>
        <w:t>NØDVENDIGE M</w:t>
      </w:r>
      <w:r w:rsidRPr="00ED2BB4">
        <w:rPr>
          <w:b/>
          <w:sz w:val="28"/>
          <w:szCs w:val="28"/>
          <w:lang w:val="nb-NO"/>
        </w:rPr>
        <w:t>ASKINER, MATER</w:t>
      </w:r>
      <w:r>
        <w:rPr>
          <w:b/>
          <w:sz w:val="28"/>
          <w:szCs w:val="28"/>
          <w:lang w:val="nb-NO"/>
        </w:rPr>
        <w:t xml:space="preserve">IELL OG UTSTYR </w:t>
      </w:r>
      <w:r w:rsidRPr="00ED2BB4">
        <w:rPr>
          <w:b/>
          <w:sz w:val="28"/>
          <w:szCs w:val="28"/>
          <w:lang w:val="nb-NO"/>
        </w:rPr>
        <w:t xml:space="preserve">FOR Å </w:t>
      </w:r>
      <w:r>
        <w:rPr>
          <w:b/>
          <w:sz w:val="28"/>
          <w:szCs w:val="28"/>
          <w:lang w:val="nb-NO"/>
        </w:rPr>
        <w:t xml:space="preserve">KUNNE </w:t>
      </w:r>
      <w:r w:rsidRPr="00ED2BB4">
        <w:rPr>
          <w:b/>
          <w:sz w:val="28"/>
          <w:szCs w:val="28"/>
          <w:lang w:val="nb-NO"/>
        </w:rPr>
        <w:t>LØSE OPPGAVEN</w:t>
      </w:r>
    </w:p>
    <w:p w14:paraId="4C75BECA" w14:textId="77777777" w:rsidR="00D509FA" w:rsidRDefault="00D509FA" w:rsidP="00D509FA">
      <w:pPr>
        <w:rPr>
          <w:color w:val="0070C0"/>
          <w:lang w:val="nb-NO"/>
        </w:rPr>
      </w:pPr>
    </w:p>
    <w:tbl>
      <w:tblPr>
        <w:tblStyle w:val="WSI-Table"/>
        <w:tblW w:w="9781" w:type="dxa"/>
        <w:tblLook w:val="04A0" w:firstRow="1" w:lastRow="0" w:firstColumn="1" w:lastColumn="0" w:noHBand="0" w:noVBand="1"/>
      </w:tblPr>
      <w:tblGrid>
        <w:gridCol w:w="1943"/>
        <w:gridCol w:w="2018"/>
        <w:gridCol w:w="1799"/>
        <w:gridCol w:w="1827"/>
        <w:gridCol w:w="2194"/>
      </w:tblGrid>
      <w:tr w:rsidR="002751C0" w14:paraId="4C75BED0" w14:textId="77777777" w:rsidTr="00BC6D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943" w:type="dxa"/>
          </w:tcPr>
          <w:p w14:paraId="4C75BECB" w14:textId="77777777" w:rsidR="00F05149" w:rsidRDefault="00F05149" w:rsidP="001A0520">
            <w:r>
              <w:t>Utstyr</w:t>
            </w:r>
          </w:p>
        </w:tc>
        <w:tc>
          <w:tcPr>
            <w:tcW w:w="2018" w:type="dxa"/>
          </w:tcPr>
          <w:p w14:paraId="4C75BECC" w14:textId="77777777" w:rsidR="00F05149" w:rsidRDefault="00F05149" w:rsidP="001A0520">
            <w:r>
              <w:t>mengde/antall</w:t>
            </w:r>
          </w:p>
        </w:tc>
        <w:tc>
          <w:tcPr>
            <w:tcW w:w="1799" w:type="dxa"/>
          </w:tcPr>
          <w:p w14:paraId="4C75BECD" w14:textId="77777777" w:rsidR="00F05149" w:rsidRDefault="002751C0" w:rsidP="001A0520">
            <w:r>
              <w:t>Materiell</w:t>
            </w:r>
          </w:p>
        </w:tc>
        <w:tc>
          <w:tcPr>
            <w:tcW w:w="1827" w:type="dxa"/>
          </w:tcPr>
          <w:p w14:paraId="4C75BECE" w14:textId="77777777" w:rsidR="00F05149" w:rsidRDefault="002751C0" w:rsidP="001A0520">
            <w:r>
              <w:t>beskrivelse</w:t>
            </w:r>
          </w:p>
        </w:tc>
        <w:tc>
          <w:tcPr>
            <w:tcW w:w="2194" w:type="dxa"/>
          </w:tcPr>
          <w:p w14:paraId="4C75BECF" w14:textId="77777777" w:rsidR="00F05149" w:rsidRDefault="002751C0" w:rsidP="001A0520">
            <w:r>
              <w:t>Merknader</w:t>
            </w:r>
          </w:p>
        </w:tc>
      </w:tr>
      <w:tr w:rsidR="00744768" w14:paraId="49709F58" w14:textId="77777777" w:rsidTr="00BC6DCD">
        <w:tc>
          <w:tcPr>
            <w:tcW w:w="1943" w:type="dxa"/>
          </w:tcPr>
          <w:p w14:paraId="19F9382B" w14:textId="53D38B86" w:rsidR="00744768" w:rsidRDefault="00042380" w:rsidP="001A0520">
            <w:r>
              <w:t xml:space="preserve">Stoff </w:t>
            </w:r>
          </w:p>
        </w:tc>
        <w:tc>
          <w:tcPr>
            <w:tcW w:w="2018" w:type="dxa"/>
          </w:tcPr>
          <w:p w14:paraId="08EC766F" w14:textId="6DD296A6" w:rsidR="00744768" w:rsidRPr="004605D7" w:rsidRDefault="00042380" w:rsidP="00FE3B05">
            <w:pPr>
              <w:pStyle w:val="Punktliste"/>
              <w:numPr>
                <w:ilvl w:val="0"/>
                <w:numId w:val="0"/>
              </w:numPr>
              <w:ind w:left="284"/>
              <w:jc w:val="center"/>
            </w:pPr>
            <w:r>
              <w:t>Ca 2 m</w:t>
            </w:r>
          </w:p>
        </w:tc>
        <w:tc>
          <w:tcPr>
            <w:tcW w:w="1799" w:type="dxa"/>
          </w:tcPr>
          <w:p w14:paraId="72882543" w14:textId="67C51374" w:rsidR="00744768" w:rsidRDefault="00042380" w:rsidP="001A0520">
            <w:r>
              <w:t xml:space="preserve">Collage stoff </w:t>
            </w:r>
          </w:p>
        </w:tc>
        <w:tc>
          <w:tcPr>
            <w:tcW w:w="1827" w:type="dxa"/>
          </w:tcPr>
          <w:p w14:paraId="6C0A6A3B" w14:textId="4D61F940" w:rsidR="00744768" w:rsidRDefault="00AB5808" w:rsidP="00FE3B05">
            <w:r>
              <w:t>140 cm bred</w:t>
            </w:r>
          </w:p>
        </w:tc>
        <w:tc>
          <w:tcPr>
            <w:tcW w:w="2194" w:type="dxa"/>
          </w:tcPr>
          <w:p w14:paraId="669A530A" w14:textId="68E64426" w:rsidR="00744768" w:rsidRDefault="00AB5808" w:rsidP="001A0520">
            <w:r>
              <w:t xml:space="preserve">Bør vaskes på forhånd </w:t>
            </w:r>
          </w:p>
        </w:tc>
      </w:tr>
      <w:tr w:rsidR="00744768" w14:paraId="68896CF8" w14:textId="77777777" w:rsidTr="00BC6DCD">
        <w:tc>
          <w:tcPr>
            <w:tcW w:w="1943" w:type="dxa"/>
          </w:tcPr>
          <w:p w14:paraId="009DBE5A" w14:textId="2ACC83C7" w:rsidR="00744768" w:rsidRDefault="00042380" w:rsidP="001A0520">
            <w:r>
              <w:t xml:space="preserve">Snor </w:t>
            </w:r>
          </w:p>
        </w:tc>
        <w:tc>
          <w:tcPr>
            <w:tcW w:w="2018" w:type="dxa"/>
          </w:tcPr>
          <w:p w14:paraId="3E9C2BD5" w14:textId="00CBDC7F" w:rsidR="00744768" w:rsidRPr="004605D7" w:rsidRDefault="001B13EF" w:rsidP="00FE3B05">
            <w:pPr>
              <w:pStyle w:val="Punktliste"/>
              <w:numPr>
                <w:ilvl w:val="0"/>
                <w:numId w:val="0"/>
              </w:numPr>
              <w:ind w:left="284"/>
              <w:jc w:val="center"/>
            </w:pPr>
            <w:r>
              <w:t>Ca 2</w:t>
            </w:r>
            <w:r w:rsidR="00042380">
              <w:t xml:space="preserve"> m</w:t>
            </w:r>
          </w:p>
        </w:tc>
        <w:tc>
          <w:tcPr>
            <w:tcW w:w="1799" w:type="dxa"/>
          </w:tcPr>
          <w:p w14:paraId="084A5982" w14:textId="77777777" w:rsidR="00744768" w:rsidRDefault="00744768" w:rsidP="001A0520"/>
        </w:tc>
        <w:tc>
          <w:tcPr>
            <w:tcW w:w="1827" w:type="dxa"/>
          </w:tcPr>
          <w:p w14:paraId="275887FA" w14:textId="77777777" w:rsidR="00744768" w:rsidRDefault="00744768" w:rsidP="00FE3B05"/>
        </w:tc>
        <w:tc>
          <w:tcPr>
            <w:tcW w:w="2194" w:type="dxa"/>
          </w:tcPr>
          <w:p w14:paraId="0A653AB2" w14:textId="77777777" w:rsidR="00744768" w:rsidRDefault="00744768" w:rsidP="001A0520"/>
        </w:tc>
      </w:tr>
      <w:tr w:rsidR="00744768" w14:paraId="5E18A31A" w14:textId="77777777" w:rsidTr="00BC6DCD">
        <w:tc>
          <w:tcPr>
            <w:tcW w:w="1943" w:type="dxa"/>
          </w:tcPr>
          <w:p w14:paraId="7B2649AC" w14:textId="472CDAE3" w:rsidR="00744768" w:rsidRDefault="00042380" w:rsidP="001A0520">
            <w:r>
              <w:t>Ribb</w:t>
            </w:r>
          </w:p>
        </w:tc>
        <w:tc>
          <w:tcPr>
            <w:tcW w:w="2018" w:type="dxa"/>
          </w:tcPr>
          <w:p w14:paraId="06E534B0" w14:textId="42EA4734" w:rsidR="00744768" w:rsidRPr="004605D7" w:rsidRDefault="000553C2" w:rsidP="00FE3B05">
            <w:pPr>
              <w:pStyle w:val="Punktliste"/>
              <w:numPr>
                <w:ilvl w:val="0"/>
                <w:numId w:val="0"/>
              </w:numPr>
              <w:ind w:left="284"/>
              <w:jc w:val="center"/>
            </w:pPr>
            <w:r>
              <w:t>Ca 6</w:t>
            </w:r>
            <w:r w:rsidR="00042380">
              <w:t>0 cm</w:t>
            </w:r>
          </w:p>
        </w:tc>
        <w:tc>
          <w:tcPr>
            <w:tcW w:w="1799" w:type="dxa"/>
          </w:tcPr>
          <w:p w14:paraId="2222F851" w14:textId="77777777" w:rsidR="00744768" w:rsidRDefault="00744768" w:rsidP="001A0520"/>
        </w:tc>
        <w:tc>
          <w:tcPr>
            <w:tcW w:w="1827" w:type="dxa"/>
          </w:tcPr>
          <w:p w14:paraId="329CEDA1" w14:textId="42A3FC1E" w:rsidR="00744768" w:rsidRDefault="00AB5808" w:rsidP="00FE3B05">
            <w:r>
              <w:t>135 cm bred</w:t>
            </w:r>
          </w:p>
        </w:tc>
        <w:tc>
          <w:tcPr>
            <w:tcW w:w="2194" w:type="dxa"/>
          </w:tcPr>
          <w:p w14:paraId="1D2D48FB" w14:textId="77777777" w:rsidR="00744768" w:rsidRDefault="00AB5808" w:rsidP="001A0520">
            <w:r>
              <w:t>Bør vaskes på forhånd</w:t>
            </w:r>
          </w:p>
          <w:p w14:paraId="495507CA" w14:textId="09BE1C80" w:rsidR="000553C2" w:rsidRDefault="000553C2" w:rsidP="001A0520">
            <w:r>
              <w:t>Kan også evt. brukes som for I hette.</w:t>
            </w:r>
          </w:p>
        </w:tc>
      </w:tr>
      <w:tr w:rsidR="00FE3B05" w14:paraId="393DC68A" w14:textId="77777777" w:rsidTr="00BC6DCD">
        <w:tc>
          <w:tcPr>
            <w:tcW w:w="1943" w:type="dxa"/>
          </w:tcPr>
          <w:p w14:paraId="4C502769" w14:textId="1327E948" w:rsidR="00FE3B05" w:rsidRDefault="00FE3B05" w:rsidP="001A0520">
            <w:r>
              <w:t xml:space="preserve">Sytråd </w:t>
            </w:r>
          </w:p>
        </w:tc>
        <w:tc>
          <w:tcPr>
            <w:tcW w:w="2018" w:type="dxa"/>
          </w:tcPr>
          <w:p w14:paraId="3A04C136" w14:textId="4971F4EA" w:rsidR="00FE3B05" w:rsidRDefault="00B579AE" w:rsidP="00FE3B05">
            <w:pPr>
              <w:pStyle w:val="Punktliste"/>
              <w:numPr>
                <w:ilvl w:val="0"/>
                <w:numId w:val="0"/>
              </w:numPr>
              <w:ind w:left="284"/>
              <w:jc w:val="center"/>
            </w:pPr>
            <w:r>
              <w:t>1</w:t>
            </w:r>
            <w:r w:rsidR="00FE3B05">
              <w:t xml:space="preserve"> snelle</w:t>
            </w:r>
          </w:p>
        </w:tc>
        <w:tc>
          <w:tcPr>
            <w:tcW w:w="1799" w:type="dxa"/>
          </w:tcPr>
          <w:p w14:paraId="6374F4D4" w14:textId="77777777" w:rsidR="00FE3B05" w:rsidRDefault="00FE3B05" w:rsidP="001A0520"/>
        </w:tc>
        <w:tc>
          <w:tcPr>
            <w:tcW w:w="1827" w:type="dxa"/>
          </w:tcPr>
          <w:p w14:paraId="18E15C68" w14:textId="673754A3" w:rsidR="00FE3B05" w:rsidRDefault="00FE3B05" w:rsidP="00FE3B05"/>
        </w:tc>
        <w:tc>
          <w:tcPr>
            <w:tcW w:w="2194" w:type="dxa"/>
          </w:tcPr>
          <w:p w14:paraId="18A2D122" w14:textId="3DA104A5" w:rsidR="00FE3B05" w:rsidRDefault="00B579AE" w:rsidP="001A0520">
            <w:r>
              <w:t>Etter fargeønske</w:t>
            </w:r>
          </w:p>
        </w:tc>
      </w:tr>
      <w:tr w:rsidR="002751C0" w14:paraId="4C75BED6" w14:textId="77777777" w:rsidTr="00BC6DCD">
        <w:tc>
          <w:tcPr>
            <w:tcW w:w="1943" w:type="dxa"/>
          </w:tcPr>
          <w:p w14:paraId="4C75BED1" w14:textId="126CDD78" w:rsidR="00F05149" w:rsidRDefault="00744768" w:rsidP="001A0520">
            <w:r>
              <w:t xml:space="preserve">Overlock </w:t>
            </w:r>
            <w:r w:rsidR="00042380">
              <w:t xml:space="preserve">maskin </w:t>
            </w:r>
          </w:p>
        </w:tc>
        <w:tc>
          <w:tcPr>
            <w:tcW w:w="2018" w:type="dxa"/>
          </w:tcPr>
          <w:p w14:paraId="4C75BED2" w14:textId="7D1216F2" w:rsidR="00F05149" w:rsidRPr="004605D7" w:rsidRDefault="001B13EF" w:rsidP="00FE3B05">
            <w:pPr>
              <w:pStyle w:val="Punktliste"/>
              <w:numPr>
                <w:ilvl w:val="0"/>
                <w:numId w:val="0"/>
              </w:numPr>
              <w:ind w:left="284"/>
              <w:jc w:val="center"/>
            </w:pPr>
            <w:r>
              <w:t>1 stk pr elev</w:t>
            </w:r>
          </w:p>
        </w:tc>
        <w:tc>
          <w:tcPr>
            <w:tcW w:w="1799" w:type="dxa"/>
          </w:tcPr>
          <w:p w14:paraId="4C75BED3" w14:textId="77777777" w:rsidR="00F05149" w:rsidRDefault="00F05149" w:rsidP="001A0520"/>
        </w:tc>
        <w:tc>
          <w:tcPr>
            <w:tcW w:w="1827" w:type="dxa"/>
          </w:tcPr>
          <w:p w14:paraId="4C75BED4" w14:textId="77777777" w:rsidR="00F05149" w:rsidRDefault="00F05149" w:rsidP="00FE3B05"/>
        </w:tc>
        <w:tc>
          <w:tcPr>
            <w:tcW w:w="2194" w:type="dxa"/>
          </w:tcPr>
          <w:p w14:paraId="4C75BED5" w14:textId="77777777" w:rsidR="00F05149" w:rsidRDefault="00F05149" w:rsidP="001A0520"/>
        </w:tc>
      </w:tr>
      <w:tr w:rsidR="002751C0" w14:paraId="4C75BEDC" w14:textId="77777777" w:rsidTr="00BC6DCD">
        <w:tc>
          <w:tcPr>
            <w:tcW w:w="1943" w:type="dxa"/>
          </w:tcPr>
          <w:p w14:paraId="4C75BED7" w14:textId="7F6D1AC7" w:rsidR="00F05149" w:rsidRDefault="00744768" w:rsidP="001A0520">
            <w:r>
              <w:t xml:space="preserve">Symaskin </w:t>
            </w:r>
          </w:p>
        </w:tc>
        <w:tc>
          <w:tcPr>
            <w:tcW w:w="2018" w:type="dxa"/>
          </w:tcPr>
          <w:p w14:paraId="4C75BED8" w14:textId="3A073514" w:rsidR="00F05149" w:rsidRDefault="00744768" w:rsidP="00FE3B05">
            <w:pPr>
              <w:jc w:val="center"/>
            </w:pPr>
            <w:r>
              <w:t xml:space="preserve">1 stk </w:t>
            </w:r>
            <w:r w:rsidR="00042380">
              <w:t xml:space="preserve">pr </w:t>
            </w:r>
            <w:r w:rsidR="001B13EF">
              <w:t>elev</w:t>
            </w:r>
          </w:p>
        </w:tc>
        <w:tc>
          <w:tcPr>
            <w:tcW w:w="1799" w:type="dxa"/>
          </w:tcPr>
          <w:p w14:paraId="4C75BED9" w14:textId="77777777" w:rsidR="00F05149" w:rsidRDefault="00F05149" w:rsidP="001A0520"/>
        </w:tc>
        <w:tc>
          <w:tcPr>
            <w:tcW w:w="1827" w:type="dxa"/>
          </w:tcPr>
          <w:p w14:paraId="4C75BEDA" w14:textId="77777777" w:rsidR="00F05149" w:rsidRDefault="00F05149" w:rsidP="00FE3B05"/>
        </w:tc>
        <w:tc>
          <w:tcPr>
            <w:tcW w:w="2194" w:type="dxa"/>
          </w:tcPr>
          <w:p w14:paraId="4C75BEDB" w14:textId="77777777" w:rsidR="00F05149" w:rsidRDefault="00F05149" w:rsidP="001A0520"/>
        </w:tc>
      </w:tr>
      <w:tr w:rsidR="002751C0" w14:paraId="4C75BEE2" w14:textId="77777777" w:rsidTr="00BC6DCD">
        <w:tc>
          <w:tcPr>
            <w:tcW w:w="1943" w:type="dxa"/>
          </w:tcPr>
          <w:p w14:paraId="4C75BEDD" w14:textId="1225B619" w:rsidR="00F05149" w:rsidRDefault="00744768" w:rsidP="001A0520">
            <w:r>
              <w:t xml:space="preserve">Symaskinnåler  </w:t>
            </w:r>
          </w:p>
        </w:tc>
        <w:tc>
          <w:tcPr>
            <w:tcW w:w="2018" w:type="dxa"/>
          </w:tcPr>
          <w:p w14:paraId="6EDFB96B" w14:textId="418C2126" w:rsidR="00F05149" w:rsidRDefault="00744768" w:rsidP="00FE3B05">
            <w:pPr>
              <w:jc w:val="center"/>
            </w:pPr>
            <w:r>
              <w:t>1 pakke</w:t>
            </w:r>
          </w:p>
          <w:p w14:paraId="4C75BEDE" w14:textId="37E08353" w:rsidR="00042380" w:rsidRDefault="00042380" w:rsidP="00FE3B05">
            <w:pPr>
              <w:jc w:val="center"/>
            </w:pPr>
            <w:r>
              <w:t>80-90</w:t>
            </w:r>
          </w:p>
        </w:tc>
        <w:tc>
          <w:tcPr>
            <w:tcW w:w="1799" w:type="dxa"/>
          </w:tcPr>
          <w:p w14:paraId="4C75BEDF" w14:textId="77777777" w:rsidR="00F05149" w:rsidRDefault="00F05149" w:rsidP="001A0520"/>
        </w:tc>
        <w:tc>
          <w:tcPr>
            <w:tcW w:w="1827" w:type="dxa"/>
          </w:tcPr>
          <w:p w14:paraId="4C75BEE0" w14:textId="280BEC02" w:rsidR="00F05149" w:rsidRDefault="00744768" w:rsidP="00FE3B05">
            <w:r>
              <w:t>Jesey nåler</w:t>
            </w:r>
          </w:p>
        </w:tc>
        <w:tc>
          <w:tcPr>
            <w:tcW w:w="2194" w:type="dxa"/>
          </w:tcPr>
          <w:p w14:paraId="4C75BEE1" w14:textId="77777777" w:rsidR="00F05149" w:rsidRDefault="00F05149" w:rsidP="001A0520"/>
        </w:tc>
      </w:tr>
      <w:tr w:rsidR="00744768" w14:paraId="799AFB2A" w14:textId="77777777" w:rsidTr="00BC6DCD">
        <w:tc>
          <w:tcPr>
            <w:tcW w:w="1943" w:type="dxa"/>
          </w:tcPr>
          <w:p w14:paraId="5E9E6D6D" w14:textId="533453F1" w:rsidR="00042380" w:rsidRDefault="00042380" w:rsidP="001A0520">
            <w:r>
              <w:t>Tvilling</w:t>
            </w:r>
          </w:p>
          <w:p w14:paraId="06735225" w14:textId="1031B94D" w:rsidR="00744768" w:rsidRDefault="00744768" w:rsidP="001A0520">
            <w:r>
              <w:t>Symaskinnåler</w:t>
            </w:r>
          </w:p>
        </w:tc>
        <w:tc>
          <w:tcPr>
            <w:tcW w:w="2018" w:type="dxa"/>
          </w:tcPr>
          <w:p w14:paraId="229FBF0F" w14:textId="3B1ADCCC" w:rsidR="00744768" w:rsidRDefault="00AF28A6" w:rsidP="00FE3B05">
            <w:pPr>
              <w:jc w:val="center"/>
            </w:pPr>
            <w:r>
              <w:t>3</w:t>
            </w:r>
            <w:r w:rsidR="00042380">
              <w:t xml:space="preserve"> stk</w:t>
            </w:r>
          </w:p>
          <w:p w14:paraId="11230DB7" w14:textId="10954931" w:rsidR="00042380" w:rsidRDefault="00042380" w:rsidP="00FE3B05">
            <w:pPr>
              <w:jc w:val="center"/>
            </w:pPr>
            <w:r>
              <w:t>80-90</w:t>
            </w:r>
          </w:p>
        </w:tc>
        <w:tc>
          <w:tcPr>
            <w:tcW w:w="1799" w:type="dxa"/>
          </w:tcPr>
          <w:p w14:paraId="08D1E8C5" w14:textId="77777777" w:rsidR="00744768" w:rsidRDefault="00744768" w:rsidP="001A0520"/>
        </w:tc>
        <w:tc>
          <w:tcPr>
            <w:tcW w:w="1827" w:type="dxa"/>
          </w:tcPr>
          <w:p w14:paraId="77DB8563" w14:textId="6C69CBC9" w:rsidR="00744768" w:rsidRDefault="00042380" w:rsidP="00FE3B05">
            <w:r>
              <w:t>Jesey nåler</w:t>
            </w:r>
          </w:p>
        </w:tc>
        <w:tc>
          <w:tcPr>
            <w:tcW w:w="2194" w:type="dxa"/>
          </w:tcPr>
          <w:p w14:paraId="3B990D2B" w14:textId="77777777" w:rsidR="00744768" w:rsidRDefault="00744768" w:rsidP="001A0520"/>
        </w:tc>
      </w:tr>
      <w:tr w:rsidR="00BC6DCD" w14:paraId="25AA0117" w14:textId="77777777" w:rsidTr="00BC6DCD">
        <w:tc>
          <w:tcPr>
            <w:tcW w:w="1943" w:type="dxa"/>
          </w:tcPr>
          <w:p w14:paraId="7620AC26" w14:textId="6DCA9DCF" w:rsidR="00BC6DCD" w:rsidRDefault="00BC6DCD" w:rsidP="001A0520">
            <w:r>
              <w:t xml:space="preserve">Egen syskrin </w:t>
            </w:r>
          </w:p>
        </w:tc>
        <w:tc>
          <w:tcPr>
            <w:tcW w:w="7838" w:type="dxa"/>
            <w:gridSpan w:val="4"/>
          </w:tcPr>
          <w:p w14:paraId="7950A3D4" w14:textId="44D891EC" w:rsidR="00BC6DCD" w:rsidRDefault="00BC6DCD" w:rsidP="001B13EF">
            <w:r>
              <w:t xml:space="preserve">I dette syskrinet bør du ha kritt, stoffsaks, papirsaks, trådkutter, målbånd </w:t>
            </w:r>
            <w:r w:rsidR="004124EE">
              <w:t>,</w:t>
            </w:r>
            <w:r>
              <w:t xml:space="preserve"> </w:t>
            </w:r>
            <w:r w:rsidR="001B13EF">
              <w:t xml:space="preserve">knappenåler </w:t>
            </w:r>
          </w:p>
        </w:tc>
      </w:tr>
      <w:tr w:rsidR="00BC6DCD" w14:paraId="5FB6F3C1" w14:textId="77777777" w:rsidTr="001A0520">
        <w:tc>
          <w:tcPr>
            <w:tcW w:w="1943" w:type="dxa"/>
          </w:tcPr>
          <w:p w14:paraId="05F8999D" w14:textId="6F41D1CE" w:rsidR="00BC6DCD" w:rsidRDefault="00BC6DCD" w:rsidP="001A0520">
            <w:r>
              <w:t xml:space="preserve">Tegnsaker </w:t>
            </w:r>
          </w:p>
        </w:tc>
        <w:tc>
          <w:tcPr>
            <w:tcW w:w="7838" w:type="dxa"/>
            <w:gridSpan w:val="4"/>
          </w:tcPr>
          <w:p w14:paraId="6CA1C9E8" w14:textId="77777777" w:rsidR="00BC6DCD" w:rsidRDefault="00BC6DCD" w:rsidP="001A0520">
            <w:r>
              <w:t>Vinkelhake og blyanter/penner</w:t>
            </w:r>
          </w:p>
          <w:p w14:paraId="18FA91C5" w14:textId="0A3CF611" w:rsidR="001B13EF" w:rsidRDefault="001B13EF" w:rsidP="001A0520">
            <w:r>
              <w:t xml:space="preserve">Egne tegnesaker </w:t>
            </w:r>
          </w:p>
        </w:tc>
      </w:tr>
    </w:tbl>
    <w:p w14:paraId="251C48D6" w14:textId="02866C40" w:rsidR="000553C2" w:rsidRDefault="000553C2" w:rsidP="00AB5808">
      <w:pPr>
        <w:widowControl w:val="0"/>
        <w:autoSpaceDE w:val="0"/>
        <w:autoSpaceDN w:val="0"/>
        <w:adjustRightInd w:val="0"/>
        <w:rPr>
          <w:rFonts w:eastAsiaTheme="majorEastAsia" w:cstheme="majorBidi"/>
          <w:b/>
          <w:caps/>
          <w:color w:val="000000" w:themeColor="text1"/>
          <w:sz w:val="32"/>
          <w:szCs w:val="26"/>
        </w:rPr>
      </w:pPr>
    </w:p>
    <w:p w14:paraId="79F3866C" w14:textId="77777777" w:rsidR="00065673" w:rsidRDefault="00065673" w:rsidP="00AB5808">
      <w:pPr>
        <w:widowControl w:val="0"/>
        <w:autoSpaceDE w:val="0"/>
        <w:autoSpaceDN w:val="0"/>
        <w:adjustRightInd w:val="0"/>
        <w:rPr>
          <w:rFonts w:eastAsiaTheme="majorEastAsia" w:cstheme="majorBidi"/>
          <w:b/>
          <w:caps/>
          <w:color w:val="000000" w:themeColor="text1"/>
          <w:sz w:val="32"/>
          <w:szCs w:val="26"/>
        </w:rPr>
      </w:pPr>
    </w:p>
    <w:p w14:paraId="30F4BF5D" w14:textId="5C4DB3AC" w:rsidR="00CA7993" w:rsidRDefault="00CA7993" w:rsidP="00AB5808">
      <w:pPr>
        <w:widowControl w:val="0"/>
        <w:autoSpaceDE w:val="0"/>
        <w:autoSpaceDN w:val="0"/>
        <w:adjustRightInd w:val="0"/>
        <w:rPr>
          <w:rFonts w:eastAsiaTheme="majorEastAsia" w:cstheme="majorBidi"/>
          <w:b/>
          <w:caps/>
          <w:color w:val="000000" w:themeColor="text1"/>
          <w:sz w:val="32"/>
          <w:szCs w:val="26"/>
        </w:rPr>
      </w:pPr>
    </w:p>
    <w:p w14:paraId="2BC018D7" w14:textId="77777777" w:rsidR="008B54E4" w:rsidRDefault="008B54E4" w:rsidP="00AB5808">
      <w:pPr>
        <w:widowControl w:val="0"/>
        <w:autoSpaceDE w:val="0"/>
        <w:autoSpaceDN w:val="0"/>
        <w:adjustRightInd w:val="0"/>
        <w:rPr>
          <w:rFonts w:eastAsiaTheme="majorEastAsia" w:cstheme="majorBidi"/>
          <w:b/>
          <w:caps/>
          <w:color w:val="000000" w:themeColor="text1"/>
          <w:sz w:val="32"/>
          <w:szCs w:val="26"/>
        </w:rPr>
      </w:pPr>
    </w:p>
    <w:p w14:paraId="7815757B" w14:textId="2EB6895A" w:rsidR="00F63272" w:rsidRDefault="002751C0" w:rsidP="00AB5808">
      <w:pPr>
        <w:widowControl w:val="0"/>
        <w:autoSpaceDE w:val="0"/>
        <w:autoSpaceDN w:val="0"/>
        <w:adjustRightInd w:val="0"/>
        <w:rPr>
          <w:rFonts w:cs="Arial"/>
          <w:b/>
          <w:bCs/>
          <w:szCs w:val="20"/>
          <w:u w:val="single"/>
        </w:rPr>
      </w:pPr>
      <w:r w:rsidRPr="00F63272">
        <w:rPr>
          <w:rFonts w:cs="Arial"/>
          <w:b/>
          <w:sz w:val="28"/>
          <w:szCs w:val="28"/>
          <w:lang w:val="nb-NO"/>
        </w:rPr>
        <w:t>BEDØMMINGSKRITERIER OG VURDERINGSSKJEMA</w:t>
      </w:r>
      <w:r w:rsidR="00AB5808" w:rsidRPr="00AB5808">
        <w:rPr>
          <w:rFonts w:cs="Arial"/>
          <w:b/>
          <w:bCs/>
          <w:szCs w:val="20"/>
          <w:u w:val="single"/>
        </w:rPr>
        <w:t xml:space="preserve"> </w:t>
      </w:r>
    </w:p>
    <w:p w14:paraId="10259027" w14:textId="15B26691" w:rsidR="00AB5808" w:rsidRPr="00AB5808" w:rsidRDefault="00AB5808" w:rsidP="00AB5808">
      <w:pPr>
        <w:widowControl w:val="0"/>
        <w:autoSpaceDE w:val="0"/>
        <w:autoSpaceDN w:val="0"/>
        <w:adjustRightInd w:val="0"/>
        <w:rPr>
          <w:rFonts w:cs="Arial"/>
          <w:b/>
          <w:bCs/>
          <w:szCs w:val="20"/>
          <w:u w:val="single"/>
        </w:rPr>
      </w:pPr>
      <w:r w:rsidRPr="00AB5808">
        <w:rPr>
          <w:rFonts w:cs="Arial"/>
          <w:b/>
          <w:bCs/>
          <w:szCs w:val="20"/>
          <w:u w:val="single"/>
        </w:rPr>
        <w:t xml:space="preserve">Kompetansemål med vurderings-kjennetegn  </w:t>
      </w:r>
    </w:p>
    <w:p w14:paraId="0C17D042" w14:textId="77777777" w:rsidR="00AB5808" w:rsidRPr="00AB5808" w:rsidRDefault="00AB5808" w:rsidP="00AB5808">
      <w:pPr>
        <w:widowControl w:val="0"/>
        <w:autoSpaceDE w:val="0"/>
        <w:autoSpaceDN w:val="0"/>
        <w:adjustRightInd w:val="0"/>
        <w:rPr>
          <w:rFonts w:cs="Arial"/>
          <w:b/>
          <w:bCs/>
          <w:szCs w:val="20"/>
          <w:u w:val="single"/>
        </w:rPr>
      </w:pPr>
      <w:r w:rsidRPr="00AB5808">
        <w:rPr>
          <w:rFonts w:cs="Arial"/>
          <w:b/>
          <w:szCs w:val="20"/>
        </w:rPr>
        <w:t>Kjennetegn på måloppnåelse: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24"/>
        <w:gridCol w:w="1625"/>
        <w:gridCol w:w="1624"/>
        <w:gridCol w:w="1625"/>
        <w:gridCol w:w="1624"/>
        <w:gridCol w:w="1625"/>
      </w:tblGrid>
      <w:tr w:rsidR="00AB5808" w:rsidRPr="00AB5808" w14:paraId="62DE70A1" w14:textId="77777777" w:rsidTr="00B579AE">
        <w:tc>
          <w:tcPr>
            <w:tcW w:w="3249" w:type="dxa"/>
            <w:gridSpan w:val="2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14:paraId="089D2E46" w14:textId="77777777" w:rsidR="00AB5808" w:rsidRPr="00AB5808" w:rsidRDefault="00AB5808" w:rsidP="001A0520">
            <w:pPr>
              <w:jc w:val="center"/>
              <w:rPr>
                <w:rFonts w:cs="Arial"/>
                <w:b/>
                <w:szCs w:val="20"/>
              </w:rPr>
            </w:pPr>
            <w:r w:rsidRPr="00AB5808">
              <w:rPr>
                <w:rFonts w:cs="Arial"/>
                <w:b/>
                <w:szCs w:val="20"/>
              </w:rPr>
              <w:t>Lav kompetanse</w:t>
            </w:r>
          </w:p>
          <w:p w14:paraId="1104F30C" w14:textId="77777777" w:rsidR="00AB5808" w:rsidRPr="00AB5808" w:rsidRDefault="00AB5808" w:rsidP="001A0520">
            <w:pPr>
              <w:jc w:val="center"/>
              <w:rPr>
                <w:rFonts w:cs="Arial"/>
                <w:b/>
                <w:szCs w:val="20"/>
              </w:rPr>
            </w:pPr>
            <w:r w:rsidRPr="00AB5808">
              <w:rPr>
                <w:rFonts w:cs="Arial"/>
                <w:b/>
                <w:szCs w:val="20"/>
              </w:rPr>
              <w:t>1                              2</w:t>
            </w:r>
          </w:p>
        </w:tc>
        <w:tc>
          <w:tcPr>
            <w:tcW w:w="3249" w:type="dxa"/>
            <w:gridSpan w:val="2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14:paraId="05ECCF02" w14:textId="77777777" w:rsidR="00AB5808" w:rsidRPr="00AB5808" w:rsidRDefault="00AB5808" w:rsidP="001A0520">
            <w:pPr>
              <w:jc w:val="center"/>
              <w:rPr>
                <w:rFonts w:cs="Arial"/>
                <w:b/>
                <w:szCs w:val="20"/>
              </w:rPr>
            </w:pPr>
            <w:r w:rsidRPr="00AB5808">
              <w:rPr>
                <w:rFonts w:cs="Arial"/>
                <w:b/>
                <w:szCs w:val="20"/>
              </w:rPr>
              <w:t>Middels kompetanse</w:t>
            </w:r>
          </w:p>
          <w:p w14:paraId="68CE2351" w14:textId="77777777" w:rsidR="00AB5808" w:rsidRPr="00AB5808" w:rsidRDefault="00AB5808" w:rsidP="001A0520">
            <w:pPr>
              <w:jc w:val="center"/>
              <w:rPr>
                <w:rFonts w:cs="Arial"/>
                <w:b/>
                <w:szCs w:val="20"/>
              </w:rPr>
            </w:pPr>
            <w:r w:rsidRPr="00AB5808">
              <w:rPr>
                <w:rFonts w:cs="Arial"/>
                <w:b/>
                <w:szCs w:val="20"/>
              </w:rPr>
              <w:t>3                       4</w:t>
            </w:r>
          </w:p>
        </w:tc>
        <w:tc>
          <w:tcPr>
            <w:tcW w:w="3249" w:type="dxa"/>
            <w:gridSpan w:val="2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14:paraId="472DBEFB" w14:textId="77777777" w:rsidR="00AB5808" w:rsidRPr="00AB5808" w:rsidRDefault="00AB5808" w:rsidP="001A0520">
            <w:pPr>
              <w:jc w:val="center"/>
              <w:rPr>
                <w:rFonts w:cs="Arial"/>
                <w:b/>
                <w:szCs w:val="20"/>
              </w:rPr>
            </w:pPr>
            <w:r w:rsidRPr="00AB5808">
              <w:rPr>
                <w:rFonts w:cs="Arial"/>
                <w:b/>
                <w:szCs w:val="20"/>
              </w:rPr>
              <w:t>Høy kompetanse</w:t>
            </w:r>
          </w:p>
          <w:p w14:paraId="410473E2" w14:textId="77777777" w:rsidR="00AB5808" w:rsidRPr="00AB5808" w:rsidRDefault="00AB5808" w:rsidP="001A0520">
            <w:pPr>
              <w:jc w:val="center"/>
              <w:rPr>
                <w:rFonts w:cs="Arial"/>
                <w:b/>
                <w:szCs w:val="20"/>
              </w:rPr>
            </w:pPr>
            <w:r w:rsidRPr="00AB5808">
              <w:rPr>
                <w:rFonts w:cs="Arial"/>
                <w:b/>
                <w:szCs w:val="20"/>
              </w:rPr>
              <w:t>5                                6</w:t>
            </w:r>
          </w:p>
        </w:tc>
      </w:tr>
      <w:tr w:rsidR="00AB5808" w:rsidRPr="00AB5808" w14:paraId="302AF1DD" w14:textId="77777777" w:rsidTr="00B579AE">
        <w:tc>
          <w:tcPr>
            <w:tcW w:w="162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auto"/>
          </w:tcPr>
          <w:p w14:paraId="0A93ADED" w14:textId="77777777" w:rsidR="00AB5808" w:rsidRPr="00AB5808" w:rsidRDefault="00AB5808" w:rsidP="001A0520">
            <w:pPr>
              <w:rPr>
                <w:rFonts w:cs="Arial"/>
                <w:szCs w:val="20"/>
              </w:rPr>
            </w:pPr>
            <w:r w:rsidRPr="00AB5808">
              <w:rPr>
                <w:rFonts w:cs="Arial"/>
                <w:szCs w:val="20"/>
              </w:rPr>
              <w:t>Eleven har svært lav og lite kompetanse i faget</w:t>
            </w:r>
          </w:p>
        </w:tc>
        <w:tc>
          <w:tcPr>
            <w:tcW w:w="1625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auto"/>
          </w:tcPr>
          <w:p w14:paraId="5E8423FA" w14:textId="77777777" w:rsidR="00AB5808" w:rsidRPr="00AB5808" w:rsidRDefault="00AB5808" w:rsidP="001A0520">
            <w:pPr>
              <w:rPr>
                <w:rFonts w:cs="Arial"/>
                <w:szCs w:val="20"/>
              </w:rPr>
            </w:pPr>
            <w:r w:rsidRPr="00AB5808">
              <w:rPr>
                <w:rFonts w:cs="Arial"/>
                <w:szCs w:val="20"/>
              </w:rPr>
              <w:t>Eleven kopierer og gjengir på en enkel måte</w:t>
            </w:r>
          </w:p>
        </w:tc>
        <w:tc>
          <w:tcPr>
            <w:tcW w:w="162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auto"/>
          </w:tcPr>
          <w:p w14:paraId="0E652795" w14:textId="77777777" w:rsidR="00AB5808" w:rsidRPr="00AB5808" w:rsidRDefault="00AB5808" w:rsidP="001A0520">
            <w:pPr>
              <w:rPr>
                <w:rFonts w:cs="Arial"/>
                <w:szCs w:val="20"/>
              </w:rPr>
            </w:pPr>
            <w:r w:rsidRPr="00AB5808">
              <w:rPr>
                <w:rFonts w:cs="Arial"/>
                <w:szCs w:val="20"/>
              </w:rPr>
              <w:t xml:space="preserve">Eleven ser noe sammenheng og overfører teori til praksis </w:t>
            </w:r>
          </w:p>
        </w:tc>
        <w:tc>
          <w:tcPr>
            <w:tcW w:w="1625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auto"/>
          </w:tcPr>
          <w:p w14:paraId="59AC38F9" w14:textId="77777777" w:rsidR="00AB5808" w:rsidRPr="00AB5808" w:rsidRDefault="00AB5808" w:rsidP="001A0520">
            <w:pPr>
              <w:rPr>
                <w:rFonts w:cs="Arial"/>
                <w:szCs w:val="20"/>
              </w:rPr>
            </w:pPr>
            <w:r w:rsidRPr="00AB5808">
              <w:rPr>
                <w:rFonts w:cs="Arial"/>
                <w:szCs w:val="20"/>
              </w:rPr>
              <w:t>Eleven kan til en viss grad drøfte og se sammenheng mellom teori og praksis</w:t>
            </w:r>
          </w:p>
        </w:tc>
        <w:tc>
          <w:tcPr>
            <w:tcW w:w="162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auto"/>
          </w:tcPr>
          <w:p w14:paraId="3F128AFD" w14:textId="77777777" w:rsidR="00AB5808" w:rsidRPr="00AB5808" w:rsidRDefault="00AB5808" w:rsidP="001A0520">
            <w:pPr>
              <w:rPr>
                <w:rFonts w:cs="Arial"/>
                <w:szCs w:val="20"/>
              </w:rPr>
            </w:pPr>
            <w:r w:rsidRPr="00AB5808">
              <w:rPr>
                <w:rFonts w:cs="Arial"/>
                <w:szCs w:val="20"/>
              </w:rPr>
              <w:t>Eleven har høy måloppnåelse og drøfter, men ser ikke flere løsninger på problem-stillingen</w:t>
            </w:r>
          </w:p>
        </w:tc>
        <w:tc>
          <w:tcPr>
            <w:tcW w:w="1625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auto"/>
          </w:tcPr>
          <w:p w14:paraId="456AE048" w14:textId="77777777" w:rsidR="00AB5808" w:rsidRPr="00AB5808" w:rsidRDefault="00AB5808" w:rsidP="001A0520">
            <w:pPr>
              <w:rPr>
                <w:rFonts w:cs="Arial"/>
                <w:szCs w:val="20"/>
              </w:rPr>
            </w:pPr>
            <w:r w:rsidRPr="00AB5808">
              <w:rPr>
                <w:rFonts w:cs="Arial"/>
                <w:szCs w:val="20"/>
              </w:rPr>
              <w:t>Eleven har full måloppnåelse og drøfter og er i stand til å se flere løsninger på problem-stillingen</w:t>
            </w:r>
          </w:p>
        </w:tc>
      </w:tr>
      <w:tr w:rsidR="00955ACB" w:rsidRPr="00AB5808" w14:paraId="2D5F918E" w14:textId="77777777" w:rsidTr="00F23E67">
        <w:tc>
          <w:tcPr>
            <w:tcW w:w="9747" w:type="dxa"/>
            <w:gridSpan w:val="6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14:paraId="55049F49" w14:textId="249A9EEB" w:rsidR="00955ACB" w:rsidRPr="005E71A0" w:rsidRDefault="002D3A0A" w:rsidP="00955ACB">
            <w:pPr>
              <w:pStyle w:val="Listeavsnitt"/>
              <w:numPr>
                <w:ilvl w:val="0"/>
                <w:numId w:val="29"/>
              </w:numPr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color w:val="000000"/>
                <w:sz w:val="24"/>
                <w:szCs w:val="24"/>
              </w:rPr>
              <w:t>U</w:t>
            </w:r>
            <w:r w:rsidR="00955ACB" w:rsidRPr="005E71A0">
              <w:rPr>
                <w:rFonts w:cs="Arial"/>
                <w:b/>
                <w:color w:val="000000"/>
                <w:sz w:val="24"/>
                <w:szCs w:val="24"/>
              </w:rPr>
              <w:t>tvikle</w:t>
            </w:r>
            <w:r w:rsidR="00F23E67">
              <w:rPr>
                <w:rFonts w:cs="Arial"/>
                <w:b/>
                <w:color w:val="000000"/>
                <w:sz w:val="24"/>
                <w:szCs w:val="24"/>
              </w:rPr>
              <w:t xml:space="preserve"> og begrunne ideer til produkt</w:t>
            </w:r>
          </w:p>
        </w:tc>
      </w:tr>
      <w:tr w:rsidR="00955ACB" w:rsidRPr="00AB5808" w14:paraId="1E1D8EC1" w14:textId="77777777" w:rsidTr="009A0E47">
        <w:tc>
          <w:tcPr>
            <w:tcW w:w="3249" w:type="dxa"/>
            <w:gridSpan w:val="2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auto"/>
          </w:tcPr>
          <w:p w14:paraId="2E9E00CB" w14:textId="3B0D42D0" w:rsidR="00955ACB" w:rsidRPr="00225D93" w:rsidRDefault="00955ACB" w:rsidP="005E71A0">
            <w:pPr>
              <w:tabs>
                <w:tab w:val="left" w:pos="2184"/>
              </w:tabs>
            </w:pPr>
            <w:r>
              <w:t>Ingen og få ideer</w:t>
            </w:r>
            <w:r w:rsidR="005E71A0">
              <w:tab/>
            </w:r>
          </w:p>
          <w:p w14:paraId="4785AD9D" w14:textId="0E49AFDF" w:rsidR="00955ACB" w:rsidRDefault="003471FF" w:rsidP="001A0520">
            <w:pPr>
              <w:rPr>
                <w:rFonts w:cs="Arial"/>
                <w:szCs w:val="20"/>
              </w:rPr>
            </w:pPr>
            <w:r w:rsidRPr="008165B5">
              <w:rPr>
                <w:noProof/>
                <w:lang w:val="nb-NO" w:eastAsia="nb-NO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32CBB279" wp14:editId="03431B71">
                      <wp:simplePos x="0" y="0"/>
                      <wp:positionH relativeFrom="column">
                        <wp:posOffset>1418590</wp:posOffset>
                      </wp:positionH>
                      <wp:positionV relativeFrom="paragraph">
                        <wp:posOffset>131893</wp:posOffset>
                      </wp:positionV>
                      <wp:extent cx="262255" cy="254000"/>
                      <wp:effectExtent l="0" t="0" r="23495" b="12700"/>
                      <wp:wrapThrough wrapText="bothSides">
                        <wp:wrapPolygon edited="0">
                          <wp:start x="0" y="0"/>
                          <wp:lineTo x="0" y="21060"/>
                          <wp:lineTo x="21966" y="21060"/>
                          <wp:lineTo x="21966" y="0"/>
                          <wp:lineTo x="0" y="0"/>
                        </wp:wrapPolygon>
                      </wp:wrapThrough>
                      <wp:docPr id="24" name="Rektangel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255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32E367" w14:textId="77777777" w:rsidR="009A0E47" w:rsidRDefault="009A0E47" w:rsidP="005E71A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CBB279" id="Rektangel 24" o:spid="_x0000_s1026" style="position:absolute;margin-left:111.7pt;margin-top:10.4pt;width:20.65pt;height:20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">
                      <v:textbox>
                        <w:txbxContent>
                          <w:p w14:paraId="5032E367" w14:textId="77777777" w:rsidR="009A0E47" w:rsidRDefault="009A0E47" w:rsidP="005E71A0">
                            <w:pPr>
                              <w:jc w:val="center"/>
                            </w:pPr>
                          </w:p>
                        </w:txbxContent>
                      </v:textbox>
                      <w10:wrap type="through"/>
                    </v:rect>
                  </w:pict>
                </mc:Fallback>
              </mc:AlternateContent>
            </w:r>
            <w:r w:rsidR="006D7F4D" w:rsidRPr="008165B5">
              <w:rPr>
                <w:noProof/>
                <w:lang w:val="nb-NO" w:eastAsia="nb-NO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771C336E" wp14:editId="7D830E7D">
                      <wp:simplePos x="0" y="0"/>
                      <wp:positionH relativeFrom="column">
                        <wp:posOffset>130399</wp:posOffset>
                      </wp:positionH>
                      <wp:positionV relativeFrom="paragraph">
                        <wp:posOffset>118334</wp:posOffset>
                      </wp:positionV>
                      <wp:extent cx="262255" cy="254000"/>
                      <wp:effectExtent l="0" t="0" r="23495" b="12700"/>
                      <wp:wrapThrough wrapText="bothSides">
                        <wp:wrapPolygon edited="0">
                          <wp:start x="0" y="0"/>
                          <wp:lineTo x="0" y="21060"/>
                          <wp:lineTo x="21966" y="21060"/>
                          <wp:lineTo x="21966" y="0"/>
                          <wp:lineTo x="0" y="0"/>
                        </wp:wrapPolygon>
                      </wp:wrapThrough>
                      <wp:docPr id="15" name="Rektangel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255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049D18" w14:textId="77777777" w:rsidR="009A0E47" w:rsidRDefault="009A0E47" w:rsidP="005E71A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1C336E" id="Rektangel 15" o:spid="_x0000_s1027" style="position:absolute;margin-left:10.25pt;margin-top:9.3pt;width:20.65pt;height:20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">
                      <v:textbox>
                        <w:txbxContent>
                          <w:p w14:paraId="2A049D18" w14:textId="77777777" w:rsidR="009A0E47" w:rsidRDefault="009A0E47" w:rsidP="005E71A0">
                            <w:pPr>
                              <w:jc w:val="center"/>
                            </w:pPr>
                          </w:p>
                        </w:txbxContent>
                      </v:textbox>
                      <w10:wrap type="through"/>
                    </v:rect>
                  </w:pict>
                </mc:Fallback>
              </mc:AlternateContent>
            </w:r>
          </w:p>
          <w:p w14:paraId="6DCC5958" w14:textId="04400DA1" w:rsidR="00955ACB" w:rsidRPr="00AB5808" w:rsidRDefault="00955ACB" w:rsidP="001A0520">
            <w:pPr>
              <w:rPr>
                <w:rFonts w:cs="Arial"/>
                <w:szCs w:val="20"/>
              </w:rPr>
            </w:pPr>
          </w:p>
        </w:tc>
        <w:tc>
          <w:tcPr>
            <w:tcW w:w="3249" w:type="dxa"/>
            <w:gridSpan w:val="2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auto"/>
          </w:tcPr>
          <w:p w14:paraId="1FAF76E1" w14:textId="68EA6929" w:rsidR="00955ACB" w:rsidRPr="00225D93" w:rsidRDefault="00955ACB" w:rsidP="00955ACB">
            <w:r>
              <w:t xml:space="preserve">Varierte og begrunnede ideer </w:t>
            </w:r>
          </w:p>
          <w:p w14:paraId="50622037" w14:textId="79BBA5B0" w:rsidR="00955ACB" w:rsidRPr="00AB5808" w:rsidRDefault="003471FF" w:rsidP="001A0520">
            <w:pPr>
              <w:rPr>
                <w:rFonts w:cs="Arial"/>
                <w:szCs w:val="20"/>
              </w:rPr>
            </w:pPr>
            <w:r w:rsidRPr="008165B5">
              <w:rPr>
                <w:noProof/>
                <w:lang w:val="nb-NO" w:eastAsia="nb-NO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0DC17A37" wp14:editId="01FC82B2">
                      <wp:simplePos x="0" y="0"/>
                      <wp:positionH relativeFrom="column">
                        <wp:posOffset>109557</wp:posOffset>
                      </wp:positionH>
                      <wp:positionV relativeFrom="paragraph">
                        <wp:posOffset>137458</wp:posOffset>
                      </wp:positionV>
                      <wp:extent cx="262255" cy="254000"/>
                      <wp:effectExtent l="0" t="0" r="23495" b="12700"/>
                      <wp:wrapThrough wrapText="bothSides">
                        <wp:wrapPolygon edited="0">
                          <wp:start x="0" y="0"/>
                          <wp:lineTo x="0" y="21060"/>
                          <wp:lineTo x="21966" y="21060"/>
                          <wp:lineTo x="21966" y="0"/>
                          <wp:lineTo x="0" y="0"/>
                        </wp:wrapPolygon>
                      </wp:wrapThrough>
                      <wp:docPr id="29" name="Rektangel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255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C4791C" w14:textId="77777777" w:rsidR="009A0E47" w:rsidRDefault="009A0E47" w:rsidP="005E71A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C17A37" id="Rektangel 29" o:spid="_x0000_s1028" style="position:absolute;margin-left:8.65pt;margin-top:10.8pt;width:20.65pt;height:20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">
                      <v:textbox>
                        <w:txbxContent>
                          <w:p w14:paraId="68C4791C" w14:textId="77777777" w:rsidR="009A0E47" w:rsidRDefault="009A0E47" w:rsidP="005E71A0">
                            <w:pPr>
                              <w:jc w:val="center"/>
                            </w:pPr>
                          </w:p>
                        </w:txbxContent>
                      </v:textbox>
                      <w10:wrap type="through"/>
                    </v:rect>
                  </w:pict>
                </mc:Fallback>
              </mc:AlternateContent>
            </w:r>
            <w:r w:rsidR="005E71A0" w:rsidRPr="008165B5">
              <w:rPr>
                <w:noProof/>
                <w:lang w:val="nb-NO" w:eastAsia="nb-NO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3E6B1E88" wp14:editId="6261389F">
                      <wp:simplePos x="0" y="0"/>
                      <wp:positionH relativeFrom="column">
                        <wp:posOffset>1486278</wp:posOffset>
                      </wp:positionH>
                      <wp:positionV relativeFrom="paragraph">
                        <wp:posOffset>102135</wp:posOffset>
                      </wp:positionV>
                      <wp:extent cx="262255" cy="254000"/>
                      <wp:effectExtent l="0" t="0" r="23495" b="12700"/>
                      <wp:wrapThrough wrapText="bothSides">
                        <wp:wrapPolygon edited="0">
                          <wp:start x="0" y="0"/>
                          <wp:lineTo x="0" y="21060"/>
                          <wp:lineTo x="21966" y="21060"/>
                          <wp:lineTo x="21966" y="0"/>
                          <wp:lineTo x="0" y="0"/>
                        </wp:wrapPolygon>
                      </wp:wrapThrough>
                      <wp:docPr id="30" name="Rektangel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255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77E63D" w14:textId="77777777" w:rsidR="009A0E47" w:rsidRDefault="009A0E47" w:rsidP="005E71A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6B1E88" id="Rektangel 30" o:spid="_x0000_s1029" style="position:absolute;margin-left:117.05pt;margin-top:8.05pt;width:20.65pt;height:20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">
                      <v:textbox>
                        <w:txbxContent>
                          <w:p w14:paraId="6E77E63D" w14:textId="77777777" w:rsidR="009A0E47" w:rsidRDefault="009A0E47" w:rsidP="005E71A0">
                            <w:pPr>
                              <w:jc w:val="center"/>
                            </w:pPr>
                          </w:p>
                        </w:txbxContent>
                      </v:textbox>
                      <w10:wrap type="through"/>
                    </v:rect>
                  </w:pict>
                </mc:Fallback>
              </mc:AlternateContent>
            </w:r>
          </w:p>
        </w:tc>
        <w:tc>
          <w:tcPr>
            <w:tcW w:w="3249" w:type="dxa"/>
            <w:gridSpan w:val="2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auto"/>
          </w:tcPr>
          <w:p w14:paraId="0568BCBF" w14:textId="16AAD42C" w:rsidR="00955ACB" w:rsidRPr="00AB5808" w:rsidRDefault="008F0FAA" w:rsidP="001A0520">
            <w:pPr>
              <w:rPr>
                <w:rFonts w:cs="Arial"/>
                <w:szCs w:val="20"/>
              </w:rPr>
            </w:pPr>
            <w:r w:rsidRPr="008165B5">
              <w:rPr>
                <w:noProof/>
                <w:lang w:val="nb-NO" w:eastAsia="nb-NO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5F9C3EB1" wp14:editId="1DE3BBE1">
                      <wp:simplePos x="0" y="0"/>
                      <wp:positionH relativeFrom="column">
                        <wp:posOffset>3885</wp:posOffset>
                      </wp:positionH>
                      <wp:positionV relativeFrom="paragraph">
                        <wp:posOffset>344581</wp:posOffset>
                      </wp:positionV>
                      <wp:extent cx="262255" cy="254000"/>
                      <wp:effectExtent l="0" t="0" r="23495" b="12700"/>
                      <wp:wrapThrough wrapText="bothSides">
                        <wp:wrapPolygon edited="0">
                          <wp:start x="0" y="0"/>
                          <wp:lineTo x="0" y="21060"/>
                          <wp:lineTo x="21966" y="21060"/>
                          <wp:lineTo x="21966" y="0"/>
                          <wp:lineTo x="0" y="0"/>
                        </wp:wrapPolygon>
                      </wp:wrapThrough>
                      <wp:docPr id="41" name="Rektangel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255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085EAB" w14:textId="77777777" w:rsidR="009A0E47" w:rsidRDefault="009A0E47" w:rsidP="005E71A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9C3EB1" id="Rektangel 41" o:spid="_x0000_s1030" style="position:absolute;margin-left:.3pt;margin-top:27.15pt;width:20.65pt;height:20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">
                      <v:textbox>
                        <w:txbxContent>
                          <w:p w14:paraId="6B085EAB" w14:textId="77777777" w:rsidR="009A0E47" w:rsidRDefault="009A0E47" w:rsidP="005E71A0">
                            <w:pPr>
                              <w:jc w:val="center"/>
                            </w:pPr>
                          </w:p>
                        </w:txbxContent>
                      </v:textbox>
                      <w10:wrap type="through"/>
                    </v:rect>
                  </w:pict>
                </mc:Fallback>
              </mc:AlternateContent>
            </w:r>
            <w:r w:rsidRPr="008165B5">
              <w:rPr>
                <w:noProof/>
                <w:lang w:val="nb-NO" w:eastAsia="nb-NO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7BB5C1DE" wp14:editId="7F5F417C">
                      <wp:simplePos x="0" y="0"/>
                      <wp:positionH relativeFrom="column">
                        <wp:posOffset>1379791</wp:posOffset>
                      </wp:positionH>
                      <wp:positionV relativeFrom="paragraph">
                        <wp:posOffset>339155</wp:posOffset>
                      </wp:positionV>
                      <wp:extent cx="262255" cy="254000"/>
                      <wp:effectExtent l="0" t="0" r="23495" b="12700"/>
                      <wp:wrapThrough wrapText="bothSides">
                        <wp:wrapPolygon edited="0">
                          <wp:start x="0" y="0"/>
                          <wp:lineTo x="0" y="21060"/>
                          <wp:lineTo x="21966" y="21060"/>
                          <wp:lineTo x="21966" y="0"/>
                          <wp:lineTo x="0" y="0"/>
                        </wp:wrapPolygon>
                      </wp:wrapThrough>
                      <wp:docPr id="49" name="Rektangel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255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8397A2" w14:textId="77777777" w:rsidR="009A0E47" w:rsidRDefault="009A0E47" w:rsidP="005E71A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B5C1DE" id="Rektangel 49" o:spid="_x0000_s1031" style="position:absolute;margin-left:108.65pt;margin-top:26.7pt;width:20.65pt;height:20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">
                      <v:textbox>
                        <w:txbxContent>
                          <w:p w14:paraId="0F8397A2" w14:textId="77777777" w:rsidR="009A0E47" w:rsidRDefault="009A0E47" w:rsidP="005E71A0">
                            <w:pPr>
                              <w:jc w:val="center"/>
                            </w:pPr>
                          </w:p>
                        </w:txbxContent>
                      </v:textbox>
                      <w10:wrap type="through"/>
                    </v:rect>
                  </w:pict>
                </mc:Fallback>
              </mc:AlternateContent>
            </w:r>
            <w:r w:rsidR="00955ACB">
              <w:t>Videreføring av ideer og tydelig refleksjon over valg</w:t>
            </w:r>
          </w:p>
        </w:tc>
      </w:tr>
      <w:tr w:rsidR="00955ACB" w:rsidRPr="00AB5808" w14:paraId="70569D80" w14:textId="77777777" w:rsidTr="009A0E47">
        <w:tc>
          <w:tcPr>
            <w:tcW w:w="9747" w:type="dxa"/>
            <w:gridSpan w:val="6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auto"/>
          </w:tcPr>
          <w:p w14:paraId="647148B3" w14:textId="77777777" w:rsidR="002D3A0A" w:rsidRDefault="002D3A0A" w:rsidP="002D3A0A">
            <w:pPr>
              <w:rPr>
                <w:rFonts w:cs="Arial"/>
                <w:sz w:val="24"/>
                <w:szCs w:val="24"/>
              </w:rPr>
            </w:pPr>
            <w:r w:rsidRPr="00E94CA9">
              <w:rPr>
                <w:rFonts w:cs="Arial"/>
                <w:sz w:val="24"/>
                <w:szCs w:val="24"/>
              </w:rPr>
              <w:t>Kommentar:</w:t>
            </w:r>
          </w:p>
          <w:p w14:paraId="25174FDD" w14:textId="77777777" w:rsidR="00955ACB" w:rsidRDefault="00955ACB" w:rsidP="001A0520">
            <w:pPr>
              <w:rPr>
                <w:rFonts w:cs="Arial"/>
                <w:szCs w:val="20"/>
              </w:rPr>
            </w:pPr>
          </w:p>
          <w:p w14:paraId="465CC74D" w14:textId="587F4217" w:rsidR="00196E4A" w:rsidRPr="00AB5808" w:rsidRDefault="00196E4A" w:rsidP="001A0520">
            <w:pPr>
              <w:rPr>
                <w:rFonts w:cs="Arial"/>
                <w:szCs w:val="20"/>
              </w:rPr>
            </w:pPr>
          </w:p>
        </w:tc>
      </w:tr>
      <w:tr w:rsidR="004A3AF3" w:rsidRPr="00AB5808" w14:paraId="362D1456" w14:textId="77777777" w:rsidTr="00B579AE">
        <w:tc>
          <w:tcPr>
            <w:tcW w:w="9747" w:type="dxa"/>
            <w:gridSpan w:val="6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14:paraId="1E83825E" w14:textId="05F95FF0" w:rsidR="004A3AF3" w:rsidRPr="00955ACB" w:rsidRDefault="000C56BC" w:rsidP="00955ACB">
            <w:pPr>
              <w:pStyle w:val="Listeavsnitt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4"/>
                <w:szCs w:val="24"/>
              </w:rPr>
            </w:pPr>
            <w:r w:rsidRPr="00955ACB">
              <w:rPr>
                <w:rFonts w:cs="Arial"/>
                <w:b/>
                <w:sz w:val="24"/>
                <w:szCs w:val="24"/>
              </w:rPr>
              <w:t>Ideskisser</w:t>
            </w:r>
          </w:p>
        </w:tc>
      </w:tr>
      <w:tr w:rsidR="00E94CA9" w:rsidRPr="00AB5808" w14:paraId="20731F92" w14:textId="77777777" w:rsidTr="009A0E47">
        <w:tc>
          <w:tcPr>
            <w:tcW w:w="3249" w:type="dxa"/>
            <w:gridSpan w:val="2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auto"/>
          </w:tcPr>
          <w:p w14:paraId="524C13CD" w14:textId="1948F58A" w:rsidR="00E94CA9" w:rsidRPr="00AB5808" w:rsidRDefault="00185E53" w:rsidP="00E94CA9">
            <w:pPr>
              <w:rPr>
                <w:rFonts w:cs="Arial"/>
                <w:szCs w:val="20"/>
              </w:rPr>
            </w:pPr>
            <w:r w:rsidRPr="008165B5">
              <w:rPr>
                <w:noProof/>
                <w:lang w:val="nb-NO" w:eastAsia="nb-NO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47B9A3A0" wp14:editId="20C36A90">
                      <wp:simplePos x="0" y="0"/>
                      <wp:positionH relativeFrom="column">
                        <wp:posOffset>176802</wp:posOffset>
                      </wp:positionH>
                      <wp:positionV relativeFrom="paragraph">
                        <wp:posOffset>391886</wp:posOffset>
                      </wp:positionV>
                      <wp:extent cx="262255" cy="254000"/>
                      <wp:effectExtent l="0" t="0" r="23495" b="12700"/>
                      <wp:wrapThrough wrapText="bothSides">
                        <wp:wrapPolygon edited="0">
                          <wp:start x="0" y="0"/>
                          <wp:lineTo x="0" y="21060"/>
                          <wp:lineTo x="21966" y="21060"/>
                          <wp:lineTo x="21966" y="0"/>
                          <wp:lineTo x="0" y="0"/>
                        </wp:wrapPolygon>
                      </wp:wrapThrough>
                      <wp:docPr id="32" name="Rektangel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255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878BB8" w14:textId="77777777" w:rsidR="009A0E47" w:rsidRDefault="009A0E47" w:rsidP="008165B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B9A3A0" id="Rektangel 32" o:spid="_x0000_s1032" style="position:absolute;margin-left:13.9pt;margin-top:30.85pt;width:20.65pt;height:20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">
                      <v:textbox>
                        <w:txbxContent>
                          <w:p w14:paraId="23878BB8" w14:textId="77777777" w:rsidR="009A0E47" w:rsidRDefault="009A0E47" w:rsidP="008165B5">
                            <w:pPr>
                              <w:jc w:val="center"/>
                            </w:pPr>
                          </w:p>
                        </w:txbxContent>
                      </v:textbox>
                      <w10:wrap type="through"/>
                    </v:rect>
                  </w:pict>
                </mc:Fallback>
              </mc:AlternateContent>
            </w:r>
            <w:r w:rsidRPr="008165B5">
              <w:rPr>
                <w:noProof/>
                <w:lang w:val="nb-NO" w:eastAsia="nb-NO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4EC3C285" wp14:editId="4FC7779C">
                      <wp:simplePos x="0" y="0"/>
                      <wp:positionH relativeFrom="column">
                        <wp:posOffset>1487805</wp:posOffset>
                      </wp:positionH>
                      <wp:positionV relativeFrom="paragraph">
                        <wp:posOffset>362404</wp:posOffset>
                      </wp:positionV>
                      <wp:extent cx="262255" cy="254000"/>
                      <wp:effectExtent l="0" t="0" r="23495" b="12700"/>
                      <wp:wrapThrough wrapText="bothSides">
                        <wp:wrapPolygon edited="0">
                          <wp:start x="0" y="0"/>
                          <wp:lineTo x="0" y="21060"/>
                          <wp:lineTo x="21966" y="21060"/>
                          <wp:lineTo x="21966" y="0"/>
                          <wp:lineTo x="0" y="0"/>
                        </wp:wrapPolygon>
                      </wp:wrapThrough>
                      <wp:docPr id="33" name="Rektangel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255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9457EF" w14:textId="77777777" w:rsidR="009A0E47" w:rsidRDefault="009A0E47" w:rsidP="008165B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C3C285" id="Rektangel 33" o:spid="_x0000_s1033" style="position:absolute;margin-left:117.15pt;margin-top:28.55pt;width:20.65pt;height:20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">
                      <v:textbox>
                        <w:txbxContent>
                          <w:p w14:paraId="499457EF" w14:textId="77777777" w:rsidR="009A0E47" w:rsidRDefault="009A0E47" w:rsidP="008165B5">
                            <w:pPr>
                              <w:jc w:val="center"/>
                            </w:pPr>
                          </w:p>
                        </w:txbxContent>
                      </v:textbox>
                      <w10:wrap type="through"/>
                    </v:rect>
                  </w:pict>
                </mc:Fallback>
              </mc:AlternateContent>
            </w:r>
            <w:r w:rsidR="00E94CA9">
              <w:t>Få og enkle skisser</w:t>
            </w:r>
            <w:r w:rsidR="00E94CA9" w:rsidRPr="00225D93">
              <w:t xml:space="preserve"> </w:t>
            </w:r>
          </w:p>
        </w:tc>
        <w:tc>
          <w:tcPr>
            <w:tcW w:w="3249" w:type="dxa"/>
            <w:gridSpan w:val="2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auto"/>
          </w:tcPr>
          <w:p w14:paraId="66F31CE1" w14:textId="7593EDC7" w:rsidR="008165B5" w:rsidRDefault="00E94CA9" w:rsidP="00E94CA9">
            <w:pPr>
              <w:rPr>
                <w:rFonts w:cs="Arial"/>
                <w:szCs w:val="20"/>
              </w:rPr>
            </w:pPr>
            <w:r>
              <w:t xml:space="preserve">Bruker ulike og egnede teknikker </w:t>
            </w:r>
          </w:p>
          <w:p w14:paraId="626D8EFA" w14:textId="732BB2FE" w:rsidR="00E94CA9" w:rsidRPr="008165B5" w:rsidRDefault="00185E53" w:rsidP="00591FF8">
            <w:pPr>
              <w:rPr>
                <w:rFonts w:cs="Arial"/>
                <w:szCs w:val="20"/>
              </w:rPr>
            </w:pPr>
            <w:r w:rsidRPr="00E94CA9">
              <w:rPr>
                <w:noProof/>
                <w:lang w:val="nb-NO" w:eastAsia="nb-NO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294BE3B7" wp14:editId="47D7312F">
                      <wp:simplePos x="0" y="0"/>
                      <wp:positionH relativeFrom="column">
                        <wp:posOffset>1526540</wp:posOffset>
                      </wp:positionH>
                      <wp:positionV relativeFrom="paragraph">
                        <wp:posOffset>159385</wp:posOffset>
                      </wp:positionV>
                      <wp:extent cx="262255" cy="254000"/>
                      <wp:effectExtent l="0" t="0" r="23495" b="12700"/>
                      <wp:wrapThrough wrapText="bothSides">
                        <wp:wrapPolygon edited="0">
                          <wp:start x="0" y="0"/>
                          <wp:lineTo x="0" y="21060"/>
                          <wp:lineTo x="21966" y="21060"/>
                          <wp:lineTo x="21966" y="0"/>
                          <wp:lineTo x="0" y="0"/>
                        </wp:wrapPolygon>
                      </wp:wrapThrough>
                      <wp:docPr id="28" name="Rektangel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255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7460B9" w14:textId="77777777" w:rsidR="009A0E47" w:rsidRDefault="009A0E47" w:rsidP="00E94CA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4BE3B7" id="Rektangel 28" o:spid="_x0000_s1034" style="position:absolute;margin-left:120.2pt;margin-top:12.55pt;width:20.65pt;height:20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">
                      <v:textbox>
                        <w:txbxContent>
                          <w:p w14:paraId="587460B9" w14:textId="77777777" w:rsidR="009A0E47" w:rsidRDefault="009A0E47" w:rsidP="00E94CA9">
                            <w:pPr>
                              <w:jc w:val="center"/>
                            </w:pPr>
                          </w:p>
                        </w:txbxContent>
                      </v:textbox>
                      <w10:wrap type="through"/>
                    </v:rect>
                  </w:pict>
                </mc:Fallback>
              </mc:AlternateContent>
            </w:r>
            <w:r w:rsidRPr="008165B5">
              <w:rPr>
                <w:noProof/>
                <w:lang w:val="nb-NO" w:eastAsia="nb-NO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56D4E2F3" wp14:editId="02137507">
                      <wp:simplePos x="0" y="0"/>
                      <wp:positionH relativeFrom="column">
                        <wp:posOffset>110127</wp:posOffset>
                      </wp:positionH>
                      <wp:positionV relativeFrom="paragraph">
                        <wp:posOffset>161199</wp:posOffset>
                      </wp:positionV>
                      <wp:extent cx="262255" cy="254000"/>
                      <wp:effectExtent l="0" t="0" r="23495" b="12700"/>
                      <wp:wrapThrough wrapText="bothSides">
                        <wp:wrapPolygon edited="0">
                          <wp:start x="0" y="0"/>
                          <wp:lineTo x="0" y="21060"/>
                          <wp:lineTo x="21966" y="21060"/>
                          <wp:lineTo x="21966" y="0"/>
                          <wp:lineTo x="0" y="0"/>
                        </wp:wrapPolygon>
                      </wp:wrapThrough>
                      <wp:docPr id="31" name="Rektangel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255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BD0CFE" w14:textId="77777777" w:rsidR="009A0E47" w:rsidRDefault="009A0E47" w:rsidP="008165B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D4E2F3" id="Rektangel 31" o:spid="_x0000_s1035" style="position:absolute;margin-left:8.65pt;margin-top:12.7pt;width:20.65pt;height:20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">
                      <v:textbox>
                        <w:txbxContent>
                          <w:p w14:paraId="1DBD0CFE" w14:textId="77777777" w:rsidR="009A0E47" w:rsidRDefault="009A0E47" w:rsidP="008165B5">
                            <w:pPr>
                              <w:jc w:val="center"/>
                            </w:pPr>
                          </w:p>
                        </w:txbxContent>
                      </v:textbox>
                      <w10:wrap type="through"/>
                    </v:rect>
                  </w:pict>
                </mc:Fallback>
              </mc:AlternateContent>
            </w:r>
          </w:p>
        </w:tc>
        <w:tc>
          <w:tcPr>
            <w:tcW w:w="3249" w:type="dxa"/>
            <w:gridSpan w:val="2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auto"/>
          </w:tcPr>
          <w:p w14:paraId="30D1F97F" w14:textId="24DA8C80" w:rsidR="00E94CA9" w:rsidRPr="00591FF8" w:rsidRDefault="008F2F32" w:rsidP="00591FF8">
            <w:r w:rsidRPr="00E94CA9">
              <w:rPr>
                <w:noProof/>
                <w:lang w:val="nb-NO" w:eastAsia="nb-NO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4400E6D2" wp14:editId="69D9517A">
                      <wp:simplePos x="0" y="0"/>
                      <wp:positionH relativeFrom="column">
                        <wp:posOffset>1410698</wp:posOffset>
                      </wp:positionH>
                      <wp:positionV relativeFrom="paragraph">
                        <wp:posOffset>364852</wp:posOffset>
                      </wp:positionV>
                      <wp:extent cx="271780" cy="253365"/>
                      <wp:effectExtent l="0" t="0" r="13970" b="13335"/>
                      <wp:wrapThrough wrapText="bothSides">
                        <wp:wrapPolygon edited="0">
                          <wp:start x="0" y="0"/>
                          <wp:lineTo x="0" y="21113"/>
                          <wp:lineTo x="21196" y="21113"/>
                          <wp:lineTo x="21196" y="0"/>
                          <wp:lineTo x="0" y="0"/>
                        </wp:wrapPolygon>
                      </wp:wrapThrough>
                      <wp:docPr id="27" name="Rektangel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1780" cy="2533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F43CB5" w14:textId="77777777" w:rsidR="009A0E47" w:rsidRDefault="009A0E47" w:rsidP="00E94CA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00E6D2" id="Rektangel 27" o:spid="_x0000_s1036" style="position:absolute;margin-left:111.1pt;margin-top:28.75pt;width:21.4pt;height:19.9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">
                      <v:textbox>
                        <w:txbxContent>
                          <w:p w14:paraId="60F43CB5" w14:textId="77777777" w:rsidR="009A0E47" w:rsidRDefault="009A0E47" w:rsidP="00E94CA9">
                            <w:pPr>
                              <w:jc w:val="center"/>
                            </w:pPr>
                          </w:p>
                        </w:txbxContent>
                      </v:textbox>
                      <w10:wrap type="through"/>
                    </v:rect>
                  </w:pict>
                </mc:Fallback>
              </mc:AlternateContent>
            </w:r>
            <w:r w:rsidRPr="00E94CA9">
              <w:rPr>
                <w:noProof/>
                <w:lang w:val="nb-NO" w:eastAsia="nb-NO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76120B85" wp14:editId="34C9C9DE">
                      <wp:simplePos x="0" y="0"/>
                      <wp:positionH relativeFrom="column">
                        <wp:posOffset>154305</wp:posOffset>
                      </wp:positionH>
                      <wp:positionV relativeFrom="paragraph">
                        <wp:posOffset>382270</wp:posOffset>
                      </wp:positionV>
                      <wp:extent cx="262255" cy="254000"/>
                      <wp:effectExtent l="0" t="0" r="23495" b="12700"/>
                      <wp:wrapThrough wrapText="bothSides">
                        <wp:wrapPolygon edited="0">
                          <wp:start x="0" y="0"/>
                          <wp:lineTo x="0" y="21060"/>
                          <wp:lineTo x="21966" y="21060"/>
                          <wp:lineTo x="21966" y="0"/>
                          <wp:lineTo x="0" y="0"/>
                        </wp:wrapPolygon>
                      </wp:wrapThrough>
                      <wp:docPr id="25" name="Rektangel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255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A9BB3F" w14:textId="77777777" w:rsidR="009A0E47" w:rsidRDefault="009A0E47" w:rsidP="00E94CA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120B85" id="Rektangel 25" o:spid="_x0000_s1037" style="position:absolute;margin-left:12.15pt;margin-top:30.1pt;width:20.65pt;height:20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">
                      <v:textbox>
                        <w:txbxContent>
                          <w:p w14:paraId="01A9BB3F" w14:textId="77777777" w:rsidR="009A0E47" w:rsidRDefault="009A0E47" w:rsidP="00E94CA9">
                            <w:pPr>
                              <w:jc w:val="center"/>
                            </w:pPr>
                          </w:p>
                        </w:txbxContent>
                      </v:textbox>
                      <w10:wrap type="through"/>
                    </v:rect>
                  </w:pict>
                </mc:Fallback>
              </mc:AlternateContent>
            </w:r>
            <w:r w:rsidR="00E94CA9">
              <w:t xml:space="preserve">Kreative skisser og reflektert bruk </w:t>
            </w:r>
            <w:r w:rsidR="00591FF8">
              <w:t xml:space="preserve">     </w:t>
            </w:r>
            <w:r w:rsidR="00E94CA9">
              <w:t xml:space="preserve">av teknikker </w:t>
            </w:r>
          </w:p>
        </w:tc>
      </w:tr>
      <w:tr w:rsidR="00E94CA9" w:rsidRPr="00AB5808" w14:paraId="63A9D847" w14:textId="77777777" w:rsidTr="00B579AE">
        <w:tc>
          <w:tcPr>
            <w:tcW w:w="9747" w:type="dxa"/>
            <w:gridSpan w:val="6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auto"/>
          </w:tcPr>
          <w:p w14:paraId="3681E28D" w14:textId="13939BB9" w:rsidR="00706501" w:rsidRDefault="00E94CA9" w:rsidP="00E94CA9">
            <w:pPr>
              <w:rPr>
                <w:rFonts w:cs="Arial"/>
                <w:sz w:val="24"/>
                <w:szCs w:val="24"/>
              </w:rPr>
            </w:pPr>
            <w:r w:rsidRPr="00E94CA9">
              <w:rPr>
                <w:rFonts w:cs="Arial"/>
                <w:sz w:val="24"/>
                <w:szCs w:val="24"/>
              </w:rPr>
              <w:t>Kommentar:</w:t>
            </w:r>
          </w:p>
          <w:p w14:paraId="17711CCD" w14:textId="77777777" w:rsidR="00B83A18" w:rsidRDefault="00B83A18" w:rsidP="00E94CA9">
            <w:pPr>
              <w:rPr>
                <w:rFonts w:cs="Arial"/>
                <w:sz w:val="24"/>
                <w:szCs w:val="24"/>
              </w:rPr>
            </w:pPr>
          </w:p>
          <w:p w14:paraId="6ADAB6F5" w14:textId="715CFD5F" w:rsidR="00A83B44" w:rsidRPr="00E94CA9" w:rsidRDefault="00A83B44" w:rsidP="00E94CA9">
            <w:pPr>
              <w:rPr>
                <w:rFonts w:cs="Arial"/>
                <w:sz w:val="24"/>
                <w:szCs w:val="24"/>
              </w:rPr>
            </w:pPr>
          </w:p>
        </w:tc>
      </w:tr>
      <w:tr w:rsidR="00E94CA9" w:rsidRPr="00AB5808" w14:paraId="767EC608" w14:textId="77777777" w:rsidTr="00B579AE">
        <w:tc>
          <w:tcPr>
            <w:tcW w:w="9747" w:type="dxa"/>
            <w:gridSpan w:val="6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14:paraId="223215E5" w14:textId="7F045129" w:rsidR="00E94CA9" w:rsidRPr="00955ACB" w:rsidRDefault="000C56BC" w:rsidP="00955ACB">
            <w:pPr>
              <w:pStyle w:val="Listeavsnitt"/>
              <w:numPr>
                <w:ilvl w:val="0"/>
                <w:numId w:val="29"/>
              </w:numPr>
              <w:rPr>
                <w:rFonts w:cs="Arial"/>
                <w:sz w:val="24"/>
                <w:szCs w:val="24"/>
              </w:rPr>
            </w:pPr>
            <w:r w:rsidRPr="00955ACB">
              <w:rPr>
                <w:rFonts w:cs="Arial"/>
                <w:b/>
                <w:sz w:val="24"/>
                <w:szCs w:val="24"/>
              </w:rPr>
              <w:t>A</w:t>
            </w:r>
            <w:r w:rsidR="00E94CA9" w:rsidRPr="00955ACB">
              <w:rPr>
                <w:rFonts w:cs="Arial"/>
                <w:b/>
                <w:sz w:val="24"/>
                <w:szCs w:val="24"/>
              </w:rPr>
              <w:t>rbeidstegninger</w:t>
            </w:r>
          </w:p>
        </w:tc>
      </w:tr>
      <w:tr w:rsidR="00E94CA9" w:rsidRPr="00AB5808" w14:paraId="1C40E7C2" w14:textId="77777777" w:rsidTr="009A0E47">
        <w:tc>
          <w:tcPr>
            <w:tcW w:w="3249" w:type="dxa"/>
            <w:gridSpan w:val="2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auto"/>
          </w:tcPr>
          <w:p w14:paraId="7090144D" w14:textId="5807743F" w:rsidR="00E94CA9" w:rsidRPr="00CA7993" w:rsidRDefault="00E94CA9" w:rsidP="00CA7993">
            <w:r>
              <w:t xml:space="preserve">Ingen </w:t>
            </w:r>
            <w:r w:rsidRPr="006B5E10">
              <w:t xml:space="preserve">og </w:t>
            </w:r>
            <w:r>
              <w:t>enkel arbeidstegning</w:t>
            </w:r>
          </w:p>
          <w:p w14:paraId="4C31AA1C" w14:textId="4600F218" w:rsidR="00E94CA9" w:rsidRPr="004A3AF3" w:rsidRDefault="00F43932" w:rsidP="00CA7993">
            <w:pPr>
              <w:pStyle w:val="Overskrift3"/>
            </w:pPr>
            <w:r>
              <w:rPr>
                <w:noProof/>
                <w:lang w:val="nb-NO" w:eastAsia="nb-NO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453BFD84" wp14:editId="74D2B804">
                      <wp:simplePos x="0" y="0"/>
                      <wp:positionH relativeFrom="column">
                        <wp:posOffset>84001</wp:posOffset>
                      </wp:positionH>
                      <wp:positionV relativeFrom="paragraph">
                        <wp:posOffset>192223</wp:posOffset>
                      </wp:positionV>
                      <wp:extent cx="262255" cy="254000"/>
                      <wp:effectExtent l="0" t="0" r="23495" b="12700"/>
                      <wp:wrapThrough wrapText="bothSides">
                        <wp:wrapPolygon edited="0">
                          <wp:start x="0" y="0"/>
                          <wp:lineTo x="0" y="21060"/>
                          <wp:lineTo x="21966" y="21060"/>
                          <wp:lineTo x="21966" y="0"/>
                          <wp:lineTo x="0" y="0"/>
                        </wp:wrapPolygon>
                      </wp:wrapThrough>
                      <wp:docPr id="17" name="Rektangel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255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D79EBD" id="Rektangel 17" o:spid="_x0000_s1026" style="position:absolute;margin-left:6.6pt;margin-top:15.15pt;width:20.65pt;height:20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">
                      <w10:wrap type="through"/>
                    </v:rect>
                  </w:pict>
                </mc:Fallback>
              </mc:AlternateContent>
            </w:r>
            <w:r>
              <w:rPr>
                <w:noProof/>
                <w:lang w:val="nb-NO" w:eastAsia="nb-NO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5328D85D" wp14:editId="54F87AF3">
                      <wp:simplePos x="0" y="0"/>
                      <wp:positionH relativeFrom="column">
                        <wp:posOffset>1465217</wp:posOffset>
                      </wp:positionH>
                      <wp:positionV relativeFrom="paragraph">
                        <wp:posOffset>192767</wp:posOffset>
                      </wp:positionV>
                      <wp:extent cx="262255" cy="254000"/>
                      <wp:effectExtent l="0" t="0" r="23495" b="12700"/>
                      <wp:wrapThrough wrapText="bothSides">
                        <wp:wrapPolygon edited="0">
                          <wp:start x="0" y="0"/>
                          <wp:lineTo x="0" y="21060"/>
                          <wp:lineTo x="21966" y="21060"/>
                          <wp:lineTo x="21966" y="0"/>
                          <wp:lineTo x="0" y="0"/>
                        </wp:wrapPolygon>
                      </wp:wrapThrough>
                      <wp:docPr id="21" name="Rektangel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255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453782" id="Rektangel 21" o:spid="_x0000_s1026" style="position:absolute;margin-left:115.35pt;margin-top:15.2pt;width:20.65pt;height:20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">
                      <w10:wrap type="through"/>
                    </v:rect>
                  </w:pict>
                </mc:Fallback>
              </mc:AlternateContent>
            </w:r>
          </w:p>
        </w:tc>
        <w:tc>
          <w:tcPr>
            <w:tcW w:w="3249" w:type="dxa"/>
            <w:gridSpan w:val="2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auto"/>
          </w:tcPr>
          <w:p w14:paraId="36EE8F13" w14:textId="744D8222" w:rsidR="00E94CA9" w:rsidRDefault="00E94CA9" w:rsidP="00E94CA9">
            <w:r>
              <w:t>Gjennomført arbeidstegning, enkel analyse</w:t>
            </w:r>
          </w:p>
          <w:p w14:paraId="482F436E" w14:textId="5C865699" w:rsidR="00E94CA9" w:rsidRPr="00AB5808" w:rsidRDefault="00361492" w:rsidP="00E94CA9">
            <w:pPr>
              <w:rPr>
                <w:rFonts w:cs="Arial"/>
                <w:sz w:val="24"/>
                <w:szCs w:val="24"/>
              </w:rPr>
            </w:pPr>
            <w:r>
              <w:rPr>
                <w:noProof/>
                <w:lang w:val="nb-NO" w:eastAsia="nb-NO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34778786" wp14:editId="60E10612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40277</wp:posOffset>
                      </wp:positionV>
                      <wp:extent cx="262255" cy="254000"/>
                      <wp:effectExtent l="0" t="0" r="23495" b="12700"/>
                      <wp:wrapThrough wrapText="bothSides">
                        <wp:wrapPolygon edited="0">
                          <wp:start x="0" y="0"/>
                          <wp:lineTo x="0" y="21060"/>
                          <wp:lineTo x="21966" y="21060"/>
                          <wp:lineTo x="21966" y="0"/>
                          <wp:lineTo x="0" y="0"/>
                        </wp:wrapPolygon>
                      </wp:wrapThrough>
                      <wp:docPr id="14" name="Rektangel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255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7D3CD7" id="Rektangel 14" o:spid="_x0000_s1026" style="position:absolute;margin-left:4.6pt;margin-top:3.15pt;width:20.65pt;height:20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">
                      <w10:wrap type="through"/>
                    </v:rect>
                  </w:pict>
                </mc:Fallback>
              </mc:AlternateContent>
            </w:r>
            <w:r>
              <w:rPr>
                <w:noProof/>
                <w:lang w:val="nb-NO" w:eastAsia="nb-NO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5122C3D2" wp14:editId="6DDDC03E">
                      <wp:simplePos x="0" y="0"/>
                      <wp:positionH relativeFrom="column">
                        <wp:posOffset>1562735</wp:posOffset>
                      </wp:positionH>
                      <wp:positionV relativeFrom="paragraph">
                        <wp:posOffset>31115</wp:posOffset>
                      </wp:positionV>
                      <wp:extent cx="262255" cy="254000"/>
                      <wp:effectExtent l="0" t="0" r="23495" b="12700"/>
                      <wp:wrapThrough wrapText="bothSides">
                        <wp:wrapPolygon edited="0">
                          <wp:start x="0" y="0"/>
                          <wp:lineTo x="0" y="21060"/>
                          <wp:lineTo x="21966" y="21060"/>
                          <wp:lineTo x="21966" y="0"/>
                          <wp:lineTo x="0" y="0"/>
                        </wp:wrapPolygon>
                      </wp:wrapThrough>
                      <wp:docPr id="16" name="Rektangel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255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95FE4E" id="Rektangel 16" o:spid="_x0000_s1026" style="position:absolute;margin-left:123.05pt;margin-top:2.45pt;width:20.65pt;height:20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">
                      <w10:wrap type="through"/>
                    </v:rect>
                  </w:pict>
                </mc:Fallback>
              </mc:AlternateContent>
            </w:r>
          </w:p>
        </w:tc>
        <w:tc>
          <w:tcPr>
            <w:tcW w:w="3249" w:type="dxa"/>
            <w:gridSpan w:val="2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auto"/>
          </w:tcPr>
          <w:p w14:paraId="5EF29B69" w14:textId="61A84B72" w:rsidR="00E94CA9" w:rsidRPr="00B314EC" w:rsidRDefault="00361492" w:rsidP="00E94CA9">
            <w:r>
              <w:rPr>
                <w:noProof/>
                <w:lang w:val="nb-NO" w:eastAsia="nb-NO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7E1B6883" wp14:editId="288ACA48">
                      <wp:simplePos x="0" y="0"/>
                      <wp:positionH relativeFrom="column">
                        <wp:posOffset>170089</wp:posOffset>
                      </wp:positionH>
                      <wp:positionV relativeFrom="paragraph">
                        <wp:posOffset>424180</wp:posOffset>
                      </wp:positionV>
                      <wp:extent cx="262255" cy="254000"/>
                      <wp:effectExtent l="0" t="0" r="23495" b="12700"/>
                      <wp:wrapThrough wrapText="bothSides">
                        <wp:wrapPolygon edited="0">
                          <wp:start x="0" y="0"/>
                          <wp:lineTo x="0" y="21060"/>
                          <wp:lineTo x="21966" y="21060"/>
                          <wp:lineTo x="21966" y="0"/>
                          <wp:lineTo x="0" y="0"/>
                        </wp:wrapPolygon>
                      </wp:wrapThrough>
                      <wp:docPr id="22" name="Rektangel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255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B23824" w14:textId="77777777" w:rsidR="009A0E47" w:rsidRDefault="009A0E47" w:rsidP="00B314E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1B6883" id="Rektangel 22" o:spid="_x0000_s1038" style="position:absolute;margin-left:13.4pt;margin-top:33.4pt;width:20.65pt;height:20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">
                      <v:textbox>
                        <w:txbxContent>
                          <w:p w14:paraId="60B23824" w14:textId="77777777" w:rsidR="009A0E47" w:rsidRDefault="009A0E47" w:rsidP="00B314EC">
                            <w:pPr>
                              <w:jc w:val="center"/>
                            </w:pPr>
                          </w:p>
                        </w:txbxContent>
                      </v:textbox>
                      <w10:wrap type="through"/>
                    </v:rect>
                  </w:pict>
                </mc:Fallback>
              </mc:AlternateContent>
            </w:r>
            <w:r>
              <w:rPr>
                <w:noProof/>
                <w:lang w:val="nb-NO" w:eastAsia="nb-NO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118CB3D2" wp14:editId="1822E818">
                      <wp:simplePos x="0" y="0"/>
                      <wp:positionH relativeFrom="column">
                        <wp:posOffset>1463856</wp:posOffset>
                      </wp:positionH>
                      <wp:positionV relativeFrom="paragraph">
                        <wp:posOffset>394697</wp:posOffset>
                      </wp:positionV>
                      <wp:extent cx="262255" cy="254000"/>
                      <wp:effectExtent l="0" t="0" r="23495" b="12700"/>
                      <wp:wrapThrough wrapText="bothSides">
                        <wp:wrapPolygon edited="0">
                          <wp:start x="0" y="0"/>
                          <wp:lineTo x="0" y="21060"/>
                          <wp:lineTo x="21966" y="21060"/>
                          <wp:lineTo x="21966" y="0"/>
                          <wp:lineTo x="0" y="0"/>
                        </wp:wrapPolygon>
                      </wp:wrapThrough>
                      <wp:docPr id="23" name="Rektangel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255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C39459" id="Rektangel 23" o:spid="_x0000_s1026" style="position:absolute;margin-left:115.25pt;margin-top:31.1pt;width:20.65pt;height:20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">
                      <w10:wrap type="through"/>
                    </v:rect>
                  </w:pict>
                </mc:Fallback>
              </mc:AlternateContent>
            </w:r>
            <w:r w:rsidR="00E94CA9">
              <w:t>Tydelig arbeidstegning med god analyse</w:t>
            </w:r>
          </w:p>
        </w:tc>
      </w:tr>
      <w:tr w:rsidR="00E94CA9" w:rsidRPr="00AB5808" w14:paraId="5907AC6D" w14:textId="77777777" w:rsidTr="00B579AE">
        <w:tc>
          <w:tcPr>
            <w:tcW w:w="9747" w:type="dxa"/>
            <w:gridSpan w:val="6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auto"/>
          </w:tcPr>
          <w:p w14:paraId="34323DC8" w14:textId="77777777" w:rsidR="00706501" w:rsidRDefault="00E94CA9" w:rsidP="00E94CA9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Kommentar:</w:t>
            </w:r>
          </w:p>
          <w:p w14:paraId="0980C942" w14:textId="77777777" w:rsidR="00B83A18" w:rsidRDefault="00B83A18" w:rsidP="00E94CA9">
            <w:pPr>
              <w:rPr>
                <w:rFonts w:cs="Arial"/>
                <w:sz w:val="24"/>
                <w:szCs w:val="24"/>
              </w:rPr>
            </w:pPr>
          </w:p>
          <w:p w14:paraId="15EA4FE4" w14:textId="135A47CA" w:rsidR="00A83B44" w:rsidRPr="00AB5808" w:rsidRDefault="00A83B44" w:rsidP="00E94CA9">
            <w:pPr>
              <w:rPr>
                <w:rFonts w:cs="Arial"/>
                <w:sz w:val="24"/>
                <w:szCs w:val="24"/>
              </w:rPr>
            </w:pPr>
          </w:p>
        </w:tc>
      </w:tr>
      <w:tr w:rsidR="00E94CA9" w:rsidRPr="00AB5808" w14:paraId="6A9E146F" w14:textId="77777777" w:rsidTr="00B579AE">
        <w:tc>
          <w:tcPr>
            <w:tcW w:w="9747" w:type="dxa"/>
            <w:gridSpan w:val="6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14:paraId="03ABA322" w14:textId="2808313D" w:rsidR="00EE36F9" w:rsidRPr="000E719C" w:rsidRDefault="00E94CA9" w:rsidP="00955ACB">
            <w:pPr>
              <w:pStyle w:val="Listeavsnitt"/>
              <w:numPr>
                <w:ilvl w:val="0"/>
                <w:numId w:val="29"/>
              </w:numPr>
              <w:rPr>
                <w:rFonts w:cs="Arial"/>
                <w:b/>
                <w:sz w:val="24"/>
                <w:szCs w:val="24"/>
              </w:rPr>
            </w:pPr>
            <w:r w:rsidRPr="000E719C">
              <w:rPr>
                <w:rFonts w:cs="Arial"/>
                <w:b/>
                <w:sz w:val="24"/>
                <w:szCs w:val="24"/>
              </w:rPr>
              <w:t xml:space="preserve">Sammenføyingsteknikker /renhet </w:t>
            </w:r>
          </w:p>
        </w:tc>
      </w:tr>
      <w:tr w:rsidR="00EF6234" w:rsidRPr="00AB5808" w14:paraId="4065EF99" w14:textId="77777777" w:rsidTr="009A0E47">
        <w:tc>
          <w:tcPr>
            <w:tcW w:w="3249" w:type="dxa"/>
            <w:gridSpan w:val="2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auto"/>
          </w:tcPr>
          <w:p w14:paraId="59601639" w14:textId="620C99EE" w:rsidR="00B83A18" w:rsidRDefault="00EF6234" w:rsidP="00E94CA9">
            <w:r w:rsidRPr="00225D93">
              <w:t xml:space="preserve">Bruker </w:t>
            </w:r>
            <w:r>
              <w:t xml:space="preserve">få og enkle </w:t>
            </w:r>
            <w:r w:rsidRPr="00225D93">
              <w:t>teknikker</w:t>
            </w:r>
          </w:p>
          <w:p w14:paraId="0ED756F3" w14:textId="175DC536" w:rsidR="00EF6234" w:rsidRPr="00B83A18" w:rsidRDefault="00F43932" w:rsidP="00B83A18">
            <w:r>
              <w:rPr>
                <w:noProof/>
                <w:lang w:val="nb-NO" w:eastAsia="nb-NO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27081CD3" wp14:editId="131BC452">
                      <wp:simplePos x="0" y="0"/>
                      <wp:positionH relativeFrom="column">
                        <wp:posOffset>1511935</wp:posOffset>
                      </wp:positionH>
                      <wp:positionV relativeFrom="paragraph">
                        <wp:posOffset>200297</wp:posOffset>
                      </wp:positionV>
                      <wp:extent cx="262255" cy="254000"/>
                      <wp:effectExtent l="0" t="0" r="23495" b="12700"/>
                      <wp:wrapThrough wrapText="bothSides">
                        <wp:wrapPolygon edited="0">
                          <wp:start x="0" y="0"/>
                          <wp:lineTo x="0" y="21060"/>
                          <wp:lineTo x="21966" y="21060"/>
                          <wp:lineTo x="21966" y="0"/>
                          <wp:lineTo x="0" y="0"/>
                        </wp:wrapPolygon>
                      </wp:wrapThrough>
                      <wp:docPr id="35" name="Rektangel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255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90FCB2" id="Rektangel 35" o:spid="_x0000_s1026" style="position:absolute;margin-left:119.05pt;margin-top:15.75pt;width:20.65pt;height:20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">
                      <w10:wrap type="through"/>
                    </v:rect>
                  </w:pict>
                </mc:Fallback>
              </mc:AlternateContent>
            </w:r>
            <w:r>
              <w:rPr>
                <w:noProof/>
                <w:lang w:val="nb-NO" w:eastAsia="nb-NO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7A2460CB" wp14:editId="56C0BBE3">
                      <wp:simplePos x="0" y="0"/>
                      <wp:positionH relativeFrom="column">
                        <wp:posOffset>143147</wp:posOffset>
                      </wp:positionH>
                      <wp:positionV relativeFrom="paragraph">
                        <wp:posOffset>200206</wp:posOffset>
                      </wp:positionV>
                      <wp:extent cx="262255" cy="254000"/>
                      <wp:effectExtent l="0" t="0" r="23495" b="12700"/>
                      <wp:wrapThrough wrapText="bothSides">
                        <wp:wrapPolygon edited="0">
                          <wp:start x="0" y="0"/>
                          <wp:lineTo x="0" y="21060"/>
                          <wp:lineTo x="21966" y="21060"/>
                          <wp:lineTo x="21966" y="0"/>
                          <wp:lineTo x="0" y="0"/>
                        </wp:wrapPolygon>
                      </wp:wrapThrough>
                      <wp:docPr id="34" name="Rektangel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255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E3C979" id="Rektangel 34" o:spid="_x0000_s1026" style="position:absolute;margin-left:11.25pt;margin-top:15.75pt;width:20.65pt;height:20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">
                      <w10:wrap type="through"/>
                    </v:rect>
                  </w:pict>
                </mc:Fallback>
              </mc:AlternateContent>
            </w:r>
          </w:p>
        </w:tc>
        <w:tc>
          <w:tcPr>
            <w:tcW w:w="3249" w:type="dxa"/>
            <w:gridSpan w:val="2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auto"/>
          </w:tcPr>
          <w:p w14:paraId="12F09037" w14:textId="0E793D19" w:rsidR="003D5EBA" w:rsidRDefault="003D5EBA" w:rsidP="003D5EBA">
            <w:r w:rsidRPr="00225D93">
              <w:t xml:space="preserve">Bruker </w:t>
            </w:r>
            <w:r>
              <w:t xml:space="preserve">ulike og </w:t>
            </w:r>
            <w:r w:rsidRPr="002925AC">
              <w:t xml:space="preserve">relevante </w:t>
            </w:r>
            <w:r w:rsidRPr="00225D93">
              <w:t xml:space="preserve">teknikker </w:t>
            </w:r>
          </w:p>
          <w:p w14:paraId="28FABDAA" w14:textId="5C298E4C" w:rsidR="00EF6234" w:rsidRPr="00AB5808" w:rsidRDefault="00F43932" w:rsidP="00E94CA9">
            <w:pPr>
              <w:rPr>
                <w:rFonts w:cs="Arial"/>
                <w:sz w:val="24"/>
                <w:szCs w:val="24"/>
              </w:rPr>
            </w:pPr>
            <w:r>
              <w:rPr>
                <w:noProof/>
                <w:lang w:val="nb-NO" w:eastAsia="nb-NO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57467D0A" wp14:editId="0B634CD3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28575</wp:posOffset>
                      </wp:positionV>
                      <wp:extent cx="262255" cy="254000"/>
                      <wp:effectExtent l="0" t="0" r="23495" b="12700"/>
                      <wp:wrapThrough wrapText="bothSides">
                        <wp:wrapPolygon edited="0">
                          <wp:start x="0" y="0"/>
                          <wp:lineTo x="0" y="21060"/>
                          <wp:lineTo x="21966" y="21060"/>
                          <wp:lineTo x="21966" y="0"/>
                          <wp:lineTo x="0" y="0"/>
                        </wp:wrapPolygon>
                      </wp:wrapThrough>
                      <wp:docPr id="36" name="Rektangel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255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BEF7B1" id="Rektangel 36" o:spid="_x0000_s1026" style="position:absolute;margin-left:8.7pt;margin-top:2.25pt;width:20.65pt;height:20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">
                      <w10:wrap type="through"/>
                    </v:rect>
                  </w:pict>
                </mc:Fallback>
              </mc:AlternateContent>
            </w:r>
            <w:r>
              <w:rPr>
                <w:noProof/>
                <w:lang w:val="nb-NO" w:eastAsia="nb-NO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144E9AB8" wp14:editId="4DDF6A08">
                      <wp:simplePos x="0" y="0"/>
                      <wp:positionH relativeFrom="column">
                        <wp:posOffset>1557020</wp:posOffset>
                      </wp:positionH>
                      <wp:positionV relativeFrom="paragraph">
                        <wp:posOffset>27758</wp:posOffset>
                      </wp:positionV>
                      <wp:extent cx="262255" cy="254000"/>
                      <wp:effectExtent l="0" t="0" r="23495" b="12700"/>
                      <wp:wrapThrough wrapText="bothSides">
                        <wp:wrapPolygon edited="0">
                          <wp:start x="0" y="0"/>
                          <wp:lineTo x="0" y="21060"/>
                          <wp:lineTo x="21966" y="21060"/>
                          <wp:lineTo x="21966" y="0"/>
                          <wp:lineTo x="0" y="0"/>
                        </wp:wrapPolygon>
                      </wp:wrapThrough>
                      <wp:docPr id="37" name="Rektangel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255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CD8A62" id="Rektangel 37" o:spid="_x0000_s1026" style="position:absolute;margin-left:122.6pt;margin-top:2.2pt;width:20.65pt;height:20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">
                      <w10:wrap type="through"/>
                    </v:rect>
                  </w:pict>
                </mc:Fallback>
              </mc:AlternateContent>
            </w:r>
          </w:p>
        </w:tc>
        <w:tc>
          <w:tcPr>
            <w:tcW w:w="3249" w:type="dxa"/>
            <w:gridSpan w:val="2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auto"/>
          </w:tcPr>
          <w:p w14:paraId="76088868" w14:textId="55D70EFD" w:rsidR="00EF6234" w:rsidRPr="00AB5808" w:rsidRDefault="00F43932" w:rsidP="00E94CA9">
            <w:pPr>
              <w:rPr>
                <w:rFonts w:cs="Arial"/>
                <w:sz w:val="24"/>
                <w:szCs w:val="24"/>
              </w:rPr>
            </w:pPr>
            <w:r>
              <w:rPr>
                <w:noProof/>
                <w:lang w:val="nb-NO" w:eastAsia="nb-NO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0C2D900A" wp14:editId="2CE61C59">
                      <wp:simplePos x="0" y="0"/>
                      <wp:positionH relativeFrom="column">
                        <wp:posOffset>1479550</wp:posOffset>
                      </wp:positionH>
                      <wp:positionV relativeFrom="paragraph">
                        <wp:posOffset>369752</wp:posOffset>
                      </wp:positionV>
                      <wp:extent cx="262255" cy="254000"/>
                      <wp:effectExtent l="0" t="0" r="23495" b="12700"/>
                      <wp:wrapThrough wrapText="bothSides">
                        <wp:wrapPolygon edited="0">
                          <wp:start x="0" y="0"/>
                          <wp:lineTo x="0" y="21060"/>
                          <wp:lineTo x="21966" y="21060"/>
                          <wp:lineTo x="21966" y="0"/>
                          <wp:lineTo x="0" y="0"/>
                        </wp:wrapPolygon>
                      </wp:wrapThrough>
                      <wp:docPr id="39" name="Rektangel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255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6851C7" id="Rektangel 39" o:spid="_x0000_s1026" style="position:absolute;margin-left:116.5pt;margin-top:29.1pt;width:20.65pt;height:20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">
                      <w10:wrap type="through"/>
                    </v:rect>
                  </w:pict>
                </mc:Fallback>
              </mc:AlternateContent>
            </w:r>
            <w:r>
              <w:rPr>
                <w:noProof/>
                <w:lang w:val="nb-NO" w:eastAsia="nb-NO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038A21ED" wp14:editId="1AF6AE7E">
                      <wp:simplePos x="0" y="0"/>
                      <wp:positionH relativeFrom="column">
                        <wp:posOffset>105410</wp:posOffset>
                      </wp:positionH>
                      <wp:positionV relativeFrom="paragraph">
                        <wp:posOffset>392430</wp:posOffset>
                      </wp:positionV>
                      <wp:extent cx="262255" cy="254000"/>
                      <wp:effectExtent l="0" t="0" r="23495" b="12700"/>
                      <wp:wrapThrough wrapText="bothSides">
                        <wp:wrapPolygon edited="0">
                          <wp:start x="0" y="0"/>
                          <wp:lineTo x="0" y="21060"/>
                          <wp:lineTo x="21966" y="21060"/>
                          <wp:lineTo x="21966" y="0"/>
                          <wp:lineTo x="0" y="0"/>
                        </wp:wrapPolygon>
                      </wp:wrapThrough>
                      <wp:docPr id="38" name="Rektangel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255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511AC2" id="Rektangel 38" o:spid="_x0000_s1026" style="position:absolute;margin-left:8.3pt;margin-top:30.9pt;width:20.65pt;height:20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">
                      <w10:wrap type="through"/>
                    </v:rect>
                  </w:pict>
                </mc:Fallback>
              </mc:AlternateContent>
            </w:r>
            <w:r w:rsidR="003D5EBA" w:rsidRPr="00225D93">
              <w:t>E</w:t>
            </w:r>
            <w:r w:rsidR="003D5EBA">
              <w:t xml:space="preserve">r løsningsorientert og drøfter </w:t>
            </w:r>
            <w:r w:rsidR="003D5EBA" w:rsidRPr="00225D93">
              <w:t xml:space="preserve">muligheter for </w:t>
            </w:r>
            <w:r w:rsidR="003D5EBA">
              <w:t>flere løsning</w:t>
            </w:r>
            <w:r w:rsidR="003D5EBA" w:rsidRPr="00225D93">
              <w:t>er</w:t>
            </w:r>
            <w:r w:rsidR="003D5EBA">
              <w:rPr>
                <w:noProof/>
                <w:lang w:val="nb-NO" w:eastAsia="nb-NO"/>
              </w:rPr>
              <w:t xml:space="preserve"> </w:t>
            </w:r>
            <w:r w:rsidR="00EF6234">
              <w:rPr>
                <w:rFonts w:cs="Arial"/>
                <w:sz w:val="24"/>
                <w:szCs w:val="24"/>
              </w:rPr>
              <w:tab/>
            </w:r>
          </w:p>
        </w:tc>
      </w:tr>
      <w:tr w:rsidR="00735639" w:rsidRPr="00AB5808" w14:paraId="3E3BF321" w14:textId="77777777" w:rsidTr="00735639">
        <w:tc>
          <w:tcPr>
            <w:tcW w:w="9747" w:type="dxa"/>
            <w:gridSpan w:val="6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14:paraId="53174196" w14:textId="3BA6C60D" w:rsidR="00735639" w:rsidRPr="000E719C" w:rsidRDefault="00735639" w:rsidP="00735639">
            <w:pPr>
              <w:pStyle w:val="Listeavsnitt"/>
              <w:numPr>
                <w:ilvl w:val="0"/>
                <w:numId w:val="28"/>
              </w:numPr>
              <w:rPr>
                <w:b/>
                <w:noProof/>
                <w:sz w:val="24"/>
                <w:szCs w:val="24"/>
                <w:lang w:val="nb-NO" w:eastAsia="nb-NO"/>
              </w:rPr>
            </w:pPr>
            <w:r w:rsidRPr="000E719C">
              <w:rPr>
                <w:b/>
                <w:noProof/>
                <w:sz w:val="24"/>
                <w:szCs w:val="24"/>
                <w:lang w:val="nb-NO" w:eastAsia="nb-NO"/>
              </w:rPr>
              <w:lastRenderedPageBreak/>
              <w:t>Hette</w:t>
            </w:r>
          </w:p>
        </w:tc>
      </w:tr>
      <w:tr w:rsidR="00735639" w:rsidRPr="00AB5808" w14:paraId="630E5AC7" w14:textId="77777777" w:rsidTr="009A0E47">
        <w:tc>
          <w:tcPr>
            <w:tcW w:w="3249" w:type="dxa"/>
            <w:gridSpan w:val="2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auto"/>
          </w:tcPr>
          <w:p w14:paraId="4179CD38" w14:textId="4142EF3C" w:rsidR="00735639" w:rsidRDefault="00F43932" w:rsidP="00E94CA9">
            <w:pPr>
              <w:rPr>
                <w:noProof/>
                <w:lang w:val="nb-NO" w:eastAsia="nb-NO"/>
              </w:rPr>
            </w:pPr>
            <w:r>
              <w:rPr>
                <w:noProof/>
                <w:lang w:val="nb-NO" w:eastAsia="nb-NO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17FDF18E" wp14:editId="54FFEA86">
                      <wp:simplePos x="0" y="0"/>
                      <wp:positionH relativeFrom="column">
                        <wp:posOffset>1506220</wp:posOffset>
                      </wp:positionH>
                      <wp:positionV relativeFrom="paragraph">
                        <wp:posOffset>116568</wp:posOffset>
                      </wp:positionV>
                      <wp:extent cx="262255" cy="254000"/>
                      <wp:effectExtent l="0" t="0" r="23495" b="12700"/>
                      <wp:wrapThrough wrapText="bothSides">
                        <wp:wrapPolygon edited="0">
                          <wp:start x="0" y="0"/>
                          <wp:lineTo x="0" y="21060"/>
                          <wp:lineTo x="21966" y="21060"/>
                          <wp:lineTo x="21966" y="0"/>
                          <wp:lineTo x="0" y="0"/>
                        </wp:wrapPolygon>
                      </wp:wrapThrough>
                      <wp:docPr id="69" name="Rektangel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255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92DA6C" id="Rektangel 69" o:spid="_x0000_s1026" style="position:absolute;margin-left:118.6pt;margin-top:9.2pt;width:20.65pt;height:20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">
                      <w10:wrap type="through"/>
                    </v:rect>
                  </w:pict>
                </mc:Fallback>
              </mc:AlternateContent>
            </w:r>
            <w:r w:rsidR="00185E53">
              <w:rPr>
                <w:noProof/>
                <w:lang w:val="nb-NO" w:eastAsia="nb-NO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3ECA8B2C" wp14:editId="340F528A">
                      <wp:simplePos x="0" y="0"/>
                      <wp:positionH relativeFrom="column">
                        <wp:posOffset>142512</wp:posOffset>
                      </wp:positionH>
                      <wp:positionV relativeFrom="paragraph">
                        <wp:posOffset>116023</wp:posOffset>
                      </wp:positionV>
                      <wp:extent cx="262255" cy="254000"/>
                      <wp:effectExtent l="0" t="0" r="23495" b="12700"/>
                      <wp:wrapThrough wrapText="bothSides">
                        <wp:wrapPolygon edited="0">
                          <wp:start x="0" y="0"/>
                          <wp:lineTo x="0" y="21060"/>
                          <wp:lineTo x="21966" y="21060"/>
                          <wp:lineTo x="21966" y="0"/>
                          <wp:lineTo x="0" y="0"/>
                        </wp:wrapPolygon>
                      </wp:wrapThrough>
                      <wp:docPr id="68" name="Rektangel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255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F70F33" id="Rektangel 68" o:spid="_x0000_s1026" style="position:absolute;margin-left:11.2pt;margin-top:9.15pt;width:20.65pt;height:20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">
                      <w10:wrap type="through"/>
                    </v:rect>
                  </w:pict>
                </mc:Fallback>
              </mc:AlternateContent>
            </w:r>
          </w:p>
        </w:tc>
        <w:tc>
          <w:tcPr>
            <w:tcW w:w="3249" w:type="dxa"/>
            <w:gridSpan w:val="2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auto"/>
          </w:tcPr>
          <w:p w14:paraId="2C94B4F7" w14:textId="705BD176" w:rsidR="00185E53" w:rsidRDefault="00185E53" w:rsidP="003D5EBA">
            <w:r>
              <w:rPr>
                <w:noProof/>
                <w:lang w:val="nb-NO" w:eastAsia="nb-NO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15200D17" wp14:editId="26D07375">
                      <wp:simplePos x="0" y="0"/>
                      <wp:positionH relativeFrom="column">
                        <wp:posOffset>1574800</wp:posOffset>
                      </wp:positionH>
                      <wp:positionV relativeFrom="paragraph">
                        <wp:posOffset>98425</wp:posOffset>
                      </wp:positionV>
                      <wp:extent cx="262255" cy="254000"/>
                      <wp:effectExtent l="0" t="0" r="23495" b="12700"/>
                      <wp:wrapThrough wrapText="bothSides">
                        <wp:wrapPolygon edited="0">
                          <wp:start x="0" y="0"/>
                          <wp:lineTo x="0" y="21060"/>
                          <wp:lineTo x="21966" y="21060"/>
                          <wp:lineTo x="21966" y="0"/>
                          <wp:lineTo x="0" y="0"/>
                        </wp:wrapPolygon>
                      </wp:wrapThrough>
                      <wp:docPr id="71" name="Rektangel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255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87C0AC" id="Rektangel 71" o:spid="_x0000_s1026" style="position:absolute;margin-left:124pt;margin-top:7.75pt;width:20.65pt;height:20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">
                      <w10:wrap type="through"/>
                    </v:rect>
                  </w:pict>
                </mc:Fallback>
              </mc:AlternateContent>
            </w:r>
            <w:r>
              <w:rPr>
                <w:noProof/>
                <w:lang w:val="nb-NO" w:eastAsia="nb-NO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4B23108C" wp14:editId="4A634DA6">
                      <wp:simplePos x="0" y="0"/>
                      <wp:positionH relativeFrom="column">
                        <wp:posOffset>104775</wp:posOffset>
                      </wp:positionH>
                      <wp:positionV relativeFrom="paragraph">
                        <wp:posOffset>117203</wp:posOffset>
                      </wp:positionV>
                      <wp:extent cx="262255" cy="254000"/>
                      <wp:effectExtent l="0" t="0" r="23495" b="12700"/>
                      <wp:wrapThrough wrapText="bothSides">
                        <wp:wrapPolygon edited="0">
                          <wp:start x="0" y="0"/>
                          <wp:lineTo x="0" y="21060"/>
                          <wp:lineTo x="21966" y="21060"/>
                          <wp:lineTo x="21966" y="0"/>
                          <wp:lineTo x="0" y="0"/>
                        </wp:wrapPolygon>
                      </wp:wrapThrough>
                      <wp:docPr id="70" name="Rektangel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255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0EC36D" id="Rektangel 70" o:spid="_x0000_s1026" style="position:absolute;margin-left:8.25pt;margin-top:9.25pt;width:20.65pt;height:20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">
                      <w10:wrap type="through"/>
                    </v:rect>
                  </w:pict>
                </mc:Fallback>
              </mc:AlternateContent>
            </w:r>
          </w:p>
          <w:p w14:paraId="78C2C6FD" w14:textId="14DFFF8F" w:rsidR="00735639" w:rsidRPr="00225D93" w:rsidRDefault="00735639" w:rsidP="003D5EBA"/>
        </w:tc>
        <w:tc>
          <w:tcPr>
            <w:tcW w:w="3249" w:type="dxa"/>
            <w:gridSpan w:val="2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auto"/>
          </w:tcPr>
          <w:p w14:paraId="6358DC75" w14:textId="379D31F0" w:rsidR="00735639" w:rsidRDefault="00F43932" w:rsidP="00E94CA9">
            <w:pPr>
              <w:rPr>
                <w:noProof/>
                <w:lang w:val="nb-NO" w:eastAsia="nb-NO"/>
              </w:rPr>
            </w:pPr>
            <w:r>
              <w:rPr>
                <w:noProof/>
                <w:lang w:val="nb-NO" w:eastAsia="nb-NO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4BF6701C" wp14:editId="57801372">
                      <wp:simplePos x="0" y="0"/>
                      <wp:positionH relativeFrom="column">
                        <wp:posOffset>141787</wp:posOffset>
                      </wp:positionH>
                      <wp:positionV relativeFrom="paragraph">
                        <wp:posOffset>122827</wp:posOffset>
                      </wp:positionV>
                      <wp:extent cx="262255" cy="254000"/>
                      <wp:effectExtent l="0" t="0" r="23495" b="12700"/>
                      <wp:wrapThrough wrapText="bothSides">
                        <wp:wrapPolygon edited="0">
                          <wp:start x="0" y="0"/>
                          <wp:lineTo x="0" y="21060"/>
                          <wp:lineTo x="21966" y="21060"/>
                          <wp:lineTo x="21966" y="0"/>
                          <wp:lineTo x="0" y="0"/>
                        </wp:wrapPolygon>
                      </wp:wrapThrough>
                      <wp:docPr id="73" name="Rektangel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255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7F0F01" id="Rektangel 73" o:spid="_x0000_s1026" style="position:absolute;margin-left:11.15pt;margin-top:9.65pt;width:20.65pt;height:20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">
                      <w10:wrap type="through"/>
                    </v:rect>
                  </w:pict>
                </mc:Fallback>
              </mc:AlternateContent>
            </w:r>
            <w:r>
              <w:rPr>
                <w:noProof/>
                <w:lang w:val="nb-NO" w:eastAsia="nb-NO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678E500D" wp14:editId="52654D83">
                      <wp:simplePos x="0" y="0"/>
                      <wp:positionH relativeFrom="column">
                        <wp:posOffset>1483451</wp:posOffset>
                      </wp:positionH>
                      <wp:positionV relativeFrom="paragraph">
                        <wp:posOffset>116477</wp:posOffset>
                      </wp:positionV>
                      <wp:extent cx="262255" cy="254000"/>
                      <wp:effectExtent l="0" t="0" r="23495" b="12700"/>
                      <wp:wrapThrough wrapText="bothSides">
                        <wp:wrapPolygon edited="0">
                          <wp:start x="0" y="0"/>
                          <wp:lineTo x="0" y="21060"/>
                          <wp:lineTo x="21966" y="21060"/>
                          <wp:lineTo x="21966" y="0"/>
                          <wp:lineTo x="0" y="0"/>
                        </wp:wrapPolygon>
                      </wp:wrapThrough>
                      <wp:docPr id="74" name="Rektangel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255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264836" id="Rektangel 74" o:spid="_x0000_s1026" style="position:absolute;margin-left:116.8pt;margin-top:9.15pt;width:20.65pt;height:20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">
                      <w10:wrap type="through"/>
                    </v:rect>
                  </w:pict>
                </mc:Fallback>
              </mc:AlternateContent>
            </w:r>
          </w:p>
        </w:tc>
      </w:tr>
      <w:tr w:rsidR="00B83A18" w:rsidRPr="00AB5808" w14:paraId="7360C2BA" w14:textId="77777777" w:rsidTr="009A0E47">
        <w:tc>
          <w:tcPr>
            <w:tcW w:w="9747" w:type="dxa"/>
            <w:gridSpan w:val="6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auto"/>
          </w:tcPr>
          <w:p w14:paraId="51C84543" w14:textId="044B5023" w:rsidR="00B83A18" w:rsidRDefault="00B83A18" w:rsidP="00E94CA9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Kommentar:</w:t>
            </w:r>
          </w:p>
          <w:p w14:paraId="4BE38B38" w14:textId="312ACB5C" w:rsidR="00B83A18" w:rsidRDefault="00B83A18" w:rsidP="00E94CA9">
            <w:pPr>
              <w:rPr>
                <w:noProof/>
                <w:lang w:val="nb-NO" w:eastAsia="nb-NO"/>
              </w:rPr>
            </w:pPr>
          </w:p>
        </w:tc>
      </w:tr>
      <w:tr w:rsidR="00EE36F9" w:rsidRPr="00AB5808" w14:paraId="078FC408" w14:textId="77777777" w:rsidTr="00EE36F9">
        <w:tc>
          <w:tcPr>
            <w:tcW w:w="9747" w:type="dxa"/>
            <w:gridSpan w:val="6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14:paraId="75B6F988" w14:textId="16D7F1E4" w:rsidR="00EE36F9" w:rsidRPr="000E719C" w:rsidRDefault="008B54E4" w:rsidP="00EE36F9">
            <w:pPr>
              <w:pStyle w:val="Listeavsnitt"/>
              <w:numPr>
                <w:ilvl w:val="0"/>
                <w:numId w:val="27"/>
              </w:numPr>
              <w:rPr>
                <w:b/>
                <w:noProof/>
                <w:sz w:val="24"/>
                <w:szCs w:val="24"/>
                <w:lang w:val="nb-NO" w:eastAsia="nb-NO"/>
              </w:rPr>
            </w:pPr>
            <w:r>
              <w:rPr>
                <w:b/>
                <w:noProof/>
                <w:sz w:val="24"/>
                <w:szCs w:val="24"/>
                <w:lang w:val="nb-NO" w:eastAsia="nb-NO"/>
              </w:rPr>
              <w:t>Rett k</w:t>
            </w:r>
            <w:r w:rsidR="00F23E67">
              <w:rPr>
                <w:b/>
                <w:noProof/>
                <w:sz w:val="24"/>
                <w:szCs w:val="24"/>
                <w:lang w:val="nb-NO" w:eastAsia="nb-NO"/>
              </w:rPr>
              <w:t>vadratisk u</w:t>
            </w:r>
            <w:r w:rsidR="00EE36F9" w:rsidRPr="000E719C">
              <w:rPr>
                <w:b/>
                <w:noProof/>
                <w:sz w:val="24"/>
                <w:szCs w:val="24"/>
                <w:lang w:val="nb-NO" w:eastAsia="nb-NO"/>
              </w:rPr>
              <w:t>tenpåsatt lomme</w:t>
            </w:r>
          </w:p>
        </w:tc>
      </w:tr>
      <w:tr w:rsidR="00EE36F9" w:rsidRPr="00AB5808" w14:paraId="0FE0681E" w14:textId="77777777" w:rsidTr="009A0E47">
        <w:tc>
          <w:tcPr>
            <w:tcW w:w="3249" w:type="dxa"/>
            <w:gridSpan w:val="2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auto"/>
          </w:tcPr>
          <w:p w14:paraId="241DCBD5" w14:textId="5FFF06BC" w:rsidR="00EE36F9" w:rsidRDefault="00FB63E9" w:rsidP="00E94CA9">
            <w:pPr>
              <w:rPr>
                <w:noProof/>
                <w:lang w:val="nb-NO" w:eastAsia="nb-NO"/>
              </w:rPr>
            </w:pPr>
            <w:r>
              <w:rPr>
                <w:noProof/>
                <w:lang w:val="nb-NO" w:eastAsia="nb-NO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274E9FFE" wp14:editId="3589DBD5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108494</wp:posOffset>
                      </wp:positionV>
                      <wp:extent cx="262255" cy="254000"/>
                      <wp:effectExtent l="0" t="0" r="23495" b="12700"/>
                      <wp:wrapThrough wrapText="bothSides">
                        <wp:wrapPolygon edited="0">
                          <wp:start x="0" y="0"/>
                          <wp:lineTo x="0" y="21060"/>
                          <wp:lineTo x="21966" y="21060"/>
                          <wp:lineTo x="21966" y="0"/>
                          <wp:lineTo x="0" y="0"/>
                        </wp:wrapPolygon>
                      </wp:wrapThrough>
                      <wp:docPr id="44" name="Rektangel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255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A9C221" id="Rektangel 44" o:spid="_x0000_s1026" style="position:absolute;margin-left:11.25pt;margin-top:8.55pt;width:20.65pt;height:20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">
                      <w10:wrap type="through"/>
                    </v:rect>
                  </w:pict>
                </mc:Fallback>
              </mc:AlternateContent>
            </w:r>
            <w:r>
              <w:rPr>
                <w:noProof/>
                <w:lang w:val="nb-NO" w:eastAsia="nb-NO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4666DA7D" wp14:editId="28D4C68C">
                      <wp:simplePos x="0" y="0"/>
                      <wp:positionH relativeFrom="column">
                        <wp:posOffset>1504315</wp:posOffset>
                      </wp:positionH>
                      <wp:positionV relativeFrom="paragraph">
                        <wp:posOffset>103324</wp:posOffset>
                      </wp:positionV>
                      <wp:extent cx="262255" cy="254000"/>
                      <wp:effectExtent l="0" t="0" r="23495" b="12700"/>
                      <wp:wrapThrough wrapText="bothSides">
                        <wp:wrapPolygon edited="0">
                          <wp:start x="0" y="0"/>
                          <wp:lineTo x="0" y="21060"/>
                          <wp:lineTo x="21966" y="21060"/>
                          <wp:lineTo x="21966" y="0"/>
                          <wp:lineTo x="0" y="0"/>
                        </wp:wrapPolygon>
                      </wp:wrapThrough>
                      <wp:docPr id="45" name="Rektangel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255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662676" id="Rektangel 45" o:spid="_x0000_s1026" style="position:absolute;margin-left:118.45pt;margin-top:8.15pt;width:20.65pt;height:20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">
                      <w10:wrap type="through"/>
                    </v:rect>
                  </w:pict>
                </mc:Fallback>
              </mc:AlternateContent>
            </w:r>
          </w:p>
        </w:tc>
        <w:tc>
          <w:tcPr>
            <w:tcW w:w="3249" w:type="dxa"/>
            <w:gridSpan w:val="2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auto"/>
          </w:tcPr>
          <w:p w14:paraId="26216ECA" w14:textId="2E44DB0B" w:rsidR="00EE36F9" w:rsidRPr="00225D93" w:rsidRDefault="00FB63E9" w:rsidP="003D5EBA">
            <w:r>
              <w:rPr>
                <w:noProof/>
                <w:lang w:val="nb-NO" w:eastAsia="nb-NO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2BB9FB95" wp14:editId="0CEBFE4A">
                      <wp:simplePos x="0" y="0"/>
                      <wp:positionH relativeFrom="column">
                        <wp:posOffset>1553210</wp:posOffset>
                      </wp:positionH>
                      <wp:positionV relativeFrom="paragraph">
                        <wp:posOffset>103959</wp:posOffset>
                      </wp:positionV>
                      <wp:extent cx="262255" cy="254000"/>
                      <wp:effectExtent l="0" t="0" r="23495" b="12700"/>
                      <wp:wrapThrough wrapText="bothSides">
                        <wp:wrapPolygon edited="0">
                          <wp:start x="0" y="0"/>
                          <wp:lineTo x="0" y="21060"/>
                          <wp:lineTo x="21966" y="21060"/>
                          <wp:lineTo x="21966" y="0"/>
                          <wp:lineTo x="0" y="0"/>
                        </wp:wrapPolygon>
                      </wp:wrapThrough>
                      <wp:docPr id="43" name="Rektangel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255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D4D256" id="Rektangel 43" o:spid="_x0000_s1026" style="position:absolute;margin-left:122.3pt;margin-top:8.2pt;width:20.65pt;height:20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">
                      <w10:wrap type="through"/>
                    </v:rect>
                  </w:pict>
                </mc:Fallback>
              </mc:AlternateContent>
            </w:r>
            <w:r>
              <w:rPr>
                <w:noProof/>
                <w:lang w:val="nb-NO" w:eastAsia="nb-NO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4C0B1EB1" wp14:editId="72F81AB4">
                      <wp:simplePos x="0" y="0"/>
                      <wp:positionH relativeFrom="column">
                        <wp:posOffset>95159</wp:posOffset>
                      </wp:positionH>
                      <wp:positionV relativeFrom="paragraph">
                        <wp:posOffset>87085</wp:posOffset>
                      </wp:positionV>
                      <wp:extent cx="262255" cy="254000"/>
                      <wp:effectExtent l="0" t="0" r="23495" b="12700"/>
                      <wp:wrapThrough wrapText="bothSides">
                        <wp:wrapPolygon edited="0">
                          <wp:start x="0" y="0"/>
                          <wp:lineTo x="0" y="21060"/>
                          <wp:lineTo x="21966" y="21060"/>
                          <wp:lineTo x="21966" y="0"/>
                          <wp:lineTo x="0" y="0"/>
                        </wp:wrapPolygon>
                      </wp:wrapThrough>
                      <wp:docPr id="42" name="Rektangel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255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AEA0D6" id="Rektangel 42" o:spid="_x0000_s1026" style="position:absolute;margin-left:7.5pt;margin-top:6.85pt;width:20.65pt;height:20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">
                      <w10:wrap type="through"/>
                    </v:rect>
                  </w:pict>
                </mc:Fallback>
              </mc:AlternateContent>
            </w:r>
          </w:p>
        </w:tc>
        <w:tc>
          <w:tcPr>
            <w:tcW w:w="3249" w:type="dxa"/>
            <w:gridSpan w:val="2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auto"/>
          </w:tcPr>
          <w:p w14:paraId="77CF90C2" w14:textId="36B67F6E" w:rsidR="00EE36F9" w:rsidRDefault="00FB63E9" w:rsidP="00E94CA9">
            <w:pPr>
              <w:rPr>
                <w:noProof/>
                <w:lang w:val="nb-NO" w:eastAsia="nb-NO"/>
              </w:rPr>
            </w:pPr>
            <w:r>
              <w:rPr>
                <w:noProof/>
                <w:lang w:val="nb-NO" w:eastAsia="nb-NO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4A72A4EB" wp14:editId="3B416ADA">
                      <wp:simplePos x="0" y="0"/>
                      <wp:positionH relativeFrom="column">
                        <wp:posOffset>1546860</wp:posOffset>
                      </wp:positionH>
                      <wp:positionV relativeFrom="paragraph">
                        <wp:posOffset>95250</wp:posOffset>
                      </wp:positionV>
                      <wp:extent cx="262255" cy="254000"/>
                      <wp:effectExtent l="0" t="0" r="23495" b="12700"/>
                      <wp:wrapThrough wrapText="bothSides">
                        <wp:wrapPolygon edited="0">
                          <wp:start x="0" y="0"/>
                          <wp:lineTo x="0" y="21060"/>
                          <wp:lineTo x="21966" y="21060"/>
                          <wp:lineTo x="21966" y="0"/>
                          <wp:lineTo x="0" y="0"/>
                        </wp:wrapPolygon>
                      </wp:wrapThrough>
                      <wp:docPr id="40" name="Rektangel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255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A4C90A" id="Rektangel 40" o:spid="_x0000_s1026" style="position:absolute;margin-left:121.8pt;margin-top:7.5pt;width:20.65pt;height:20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">
                      <w10:wrap type="through"/>
                    </v:rect>
                  </w:pict>
                </mc:Fallback>
              </mc:AlternateContent>
            </w:r>
            <w:r>
              <w:rPr>
                <w:noProof/>
                <w:lang w:val="nb-NO" w:eastAsia="nb-NO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454873AB" wp14:editId="4DD04623">
                      <wp:simplePos x="0" y="0"/>
                      <wp:positionH relativeFrom="column">
                        <wp:posOffset>99967</wp:posOffset>
                      </wp:positionH>
                      <wp:positionV relativeFrom="paragraph">
                        <wp:posOffset>96339</wp:posOffset>
                      </wp:positionV>
                      <wp:extent cx="262255" cy="254000"/>
                      <wp:effectExtent l="0" t="0" r="23495" b="12700"/>
                      <wp:wrapThrough wrapText="bothSides">
                        <wp:wrapPolygon edited="0">
                          <wp:start x="0" y="0"/>
                          <wp:lineTo x="0" y="21060"/>
                          <wp:lineTo x="21966" y="21060"/>
                          <wp:lineTo x="21966" y="0"/>
                          <wp:lineTo x="0" y="0"/>
                        </wp:wrapPolygon>
                      </wp:wrapThrough>
                      <wp:docPr id="46" name="Rektangel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255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873E26" id="Rektangel 46" o:spid="_x0000_s1026" style="position:absolute;margin-left:7.85pt;margin-top:7.6pt;width:20.65pt;height:20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">
                      <w10:wrap type="through"/>
                    </v:rect>
                  </w:pict>
                </mc:Fallback>
              </mc:AlternateContent>
            </w:r>
          </w:p>
          <w:p w14:paraId="6BA40F00" w14:textId="570E16E5" w:rsidR="00EE36F9" w:rsidRDefault="00EE36F9" w:rsidP="00FB63E9">
            <w:pPr>
              <w:rPr>
                <w:noProof/>
                <w:lang w:val="nb-NO" w:eastAsia="nb-NO"/>
              </w:rPr>
            </w:pPr>
          </w:p>
        </w:tc>
      </w:tr>
      <w:tr w:rsidR="00B83A18" w:rsidRPr="00AB5808" w14:paraId="11B4DF9A" w14:textId="77777777" w:rsidTr="009A0E47">
        <w:tc>
          <w:tcPr>
            <w:tcW w:w="9747" w:type="dxa"/>
            <w:gridSpan w:val="6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auto"/>
          </w:tcPr>
          <w:p w14:paraId="0BDE7DA9" w14:textId="77777777" w:rsidR="00B83A18" w:rsidRDefault="00B83A18" w:rsidP="00E94CA9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Kommentar:</w:t>
            </w:r>
          </w:p>
          <w:p w14:paraId="74FC64D3" w14:textId="5C58A947" w:rsidR="00185E53" w:rsidRDefault="00185E53" w:rsidP="00E94CA9">
            <w:pPr>
              <w:rPr>
                <w:noProof/>
                <w:lang w:val="nb-NO" w:eastAsia="nb-NO"/>
              </w:rPr>
            </w:pPr>
          </w:p>
        </w:tc>
      </w:tr>
      <w:tr w:rsidR="00EE36F9" w:rsidRPr="00AB5808" w14:paraId="60C2C951" w14:textId="77777777" w:rsidTr="00EE36F9">
        <w:tc>
          <w:tcPr>
            <w:tcW w:w="9747" w:type="dxa"/>
            <w:gridSpan w:val="6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14:paraId="2E2BC8CA" w14:textId="4B43B4AC" w:rsidR="00EE36F9" w:rsidRPr="000E719C" w:rsidRDefault="00F23E67" w:rsidP="00EE36F9">
            <w:pPr>
              <w:pStyle w:val="Listeavsnitt"/>
              <w:numPr>
                <w:ilvl w:val="0"/>
                <w:numId w:val="27"/>
              </w:numPr>
              <w:rPr>
                <w:b/>
                <w:noProof/>
                <w:sz w:val="24"/>
                <w:szCs w:val="24"/>
                <w:lang w:val="nb-NO" w:eastAsia="nb-NO"/>
              </w:rPr>
            </w:pPr>
            <w:r>
              <w:rPr>
                <w:b/>
                <w:noProof/>
                <w:sz w:val="24"/>
                <w:szCs w:val="24"/>
                <w:lang w:val="nb-NO" w:eastAsia="nb-NO"/>
              </w:rPr>
              <w:t>Opplegg</w:t>
            </w:r>
            <w:r w:rsidR="00085A48">
              <w:rPr>
                <w:b/>
                <w:noProof/>
                <w:sz w:val="24"/>
                <w:szCs w:val="24"/>
                <w:lang w:val="nb-NO" w:eastAsia="nb-NO"/>
              </w:rPr>
              <w:t xml:space="preserve"> hettegenser /</w:t>
            </w:r>
            <w:r>
              <w:rPr>
                <w:b/>
                <w:noProof/>
                <w:sz w:val="24"/>
                <w:szCs w:val="24"/>
                <w:lang w:val="nb-NO" w:eastAsia="nb-NO"/>
              </w:rPr>
              <w:t>erme</w:t>
            </w:r>
            <w:r w:rsidR="00A30888">
              <w:rPr>
                <w:b/>
                <w:noProof/>
                <w:sz w:val="24"/>
                <w:szCs w:val="24"/>
                <w:lang w:val="nb-NO" w:eastAsia="nb-NO"/>
              </w:rPr>
              <w:t xml:space="preserve"> med ribb</w:t>
            </w:r>
          </w:p>
        </w:tc>
      </w:tr>
      <w:tr w:rsidR="00EE36F9" w:rsidRPr="00AB5808" w14:paraId="31AF63AC" w14:textId="77777777" w:rsidTr="009A0E47">
        <w:tc>
          <w:tcPr>
            <w:tcW w:w="3249" w:type="dxa"/>
            <w:gridSpan w:val="2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auto"/>
          </w:tcPr>
          <w:p w14:paraId="62642FAB" w14:textId="560DF376" w:rsidR="00EE36F9" w:rsidRDefault="00591FF8" w:rsidP="00E94CA9">
            <w:pPr>
              <w:rPr>
                <w:noProof/>
                <w:lang w:val="nb-NO" w:eastAsia="nb-NO"/>
              </w:rPr>
            </w:pPr>
            <w:r>
              <w:rPr>
                <w:noProof/>
                <w:lang w:val="nb-NO" w:eastAsia="nb-NO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22A1E7EA" wp14:editId="77E95E28">
                      <wp:simplePos x="0" y="0"/>
                      <wp:positionH relativeFrom="column">
                        <wp:posOffset>1560830</wp:posOffset>
                      </wp:positionH>
                      <wp:positionV relativeFrom="paragraph">
                        <wp:posOffset>86813</wp:posOffset>
                      </wp:positionV>
                      <wp:extent cx="262255" cy="254000"/>
                      <wp:effectExtent l="0" t="0" r="23495" b="12700"/>
                      <wp:wrapThrough wrapText="bothSides">
                        <wp:wrapPolygon edited="0">
                          <wp:start x="0" y="0"/>
                          <wp:lineTo x="0" y="21060"/>
                          <wp:lineTo x="21966" y="21060"/>
                          <wp:lineTo x="21966" y="0"/>
                          <wp:lineTo x="0" y="0"/>
                        </wp:wrapPolygon>
                      </wp:wrapThrough>
                      <wp:docPr id="48" name="Rektangel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255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0014B4" id="Rektangel 48" o:spid="_x0000_s1026" style="position:absolute;margin-left:122.9pt;margin-top:6.85pt;width:20.65pt;height:20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">
                      <w10:wrap type="through"/>
                    </v:rect>
                  </w:pict>
                </mc:Fallback>
              </mc:AlternateContent>
            </w:r>
            <w:r>
              <w:rPr>
                <w:noProof/>
                <w:lang w:val="nb-NO" w:eastAsia="nb-NO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06F2D7E9" wp14:editId="04E7FEE4">
                      <wp:simplePos x="0" y="0"/>
                      <wp:positionH relativeFrom="column">
                        <wp:posOffset>144054</wp:posOffset>
                      </wp:positionH>
                      <wp:positionV relativeFrom="paragraph">
                        <wp:posOffset>63772</wp:posOffset>
                      </wp:positionV>
                      <wp:extent cx="262255" cy="254000"/>
                      <wp:effectExtent l="0" t="0" r="23495" b="12700"/>
                      <wp:wrapThrough wrapText="bothSides">
                        <wp:wrapPolygon edited="0">
                          <wp:start x="0" y="0"/>
                          <wp:lineTo x="0" y="21060"/>
                          <wp:lineTo x="21966" y="21060"/>
                          <wp:lineTo x="21966" y="0"/>
                          <wp:lineTo x="0" y="0"/>
                        </wp:wrapPolygon>
                      </wp:wrapThrough>
                      <wp:docPr id="47" name="Rektangel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255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1BA8D4" id="Rektangel 47" o:spid="_x0000_s1026" style="position:absolute;margin-left:11.35pt;margin-top:5pt;width:20.65pt;height:20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">
                      <w10:wrap type="through"/>
                    </v:rect>
                  </w:pict>
                </mc:Fallback>
              </mc:AlternateContent>
            </w:r>
          </w:p>
          <w:p w14:paraId="7F8ADD3C" w14:textId="7BDC8B4C" w:rsidR="00EE36F9" w:rsidRDefault="00EE36F9" w:rsidP="00591FF8">
            <w:pPr>
              <w:rPr>
                <w:noProof/>
                <w:lang w:val="nb-NO" w:eastAsia="nb-NO"/>
              </w:rPr>
            </w:pPr>
          </w:p>
        </w:tc>
        <w:tc>
          <w:tcPr>
            <w:tcW w:w="3249" w:type="dxa"/>
            <w:gridSpan w:val="2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auto"/>
          </w:tcPr>
          <w:p w14:paraId="0D563120" w14:textId="1D615DE3" w:rsidR="00EE36F9" w:rsidRDefault="00591FF8" w:rsidP="003D5EBA">
            <w:pPr>
              <w:rPr>
                <w:noProof/>
                <w:lang w:val="nb-NO" w:eastAsia="nb-NO"/>
              </w:rPr>
            </w:pPr>
            <w:r>
              <w:rPr>
                <w:noProof/>
                <w:lang w:val="nb-NO" w:eastAsia="nb-NO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6A7B3E70" wp14:editId="4FDFEAA8">
                      <wp:simplePos x="0" y="0"/>
                      <wp:positionH relativeFrom="column">
                        <wp:posOffset>1509395</wp:posOffset>
                      </wp:positionH>
                      <wp:positionV relativeFrom="paragraph">
                        <wp:posOffset>66675</wp:posOffset>
                      </wp:positionV>
                      <wp:extent cx="262255" cy="254000"/>
                      <wp:effectExtent l="0" t="0" r="23495" b="12700"/>
                      <wp:wrapThrough wrapText="bothSides">
                        <wp:wrapPolygon edited="0">
                          <wp:start x="0" y="0"/>
                          <wp:lineTo x="0" y="21060"/>
                          <wp:lineTo x="21966" y="21060"/>
                          <wp:lineTo x="21966" y="0"/>
                          <wp:lineTo x="0" y="0"/>
                        </wp:wrapPolygon>
                      </wp:wrapThrough>
                      <wp:docPr id="53" name="Rektangel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255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0ECA3F" id="Rektangel 53" o:spid="_x0000_s1026" style="position:absolute;margin-left:118.85pt;margin-top:5.25pt;width:20.65pt;height:20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">
                      <w10:wrap type="through"/>
                    </v:rect>
                  </w:pict>
                </mc:Fallback>
              </mc:AlternateContent>
            </w:r>
            <w:r>
              <w:rPr>
                <w:noProof/>
                <w:lang w:val="nb-NO" w:eastAsia="nb-NO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171C07C7" wp14:editId="5B3F443D">
                      <wp:simplePos x="0" y="0"/>
                      <wp:positionH relativeFrom="column">
                        <wp:posOffset>83457</wp:posOffset>
                      </wp:positionH>
                      <wp:positionV relativeFrom="paragraph">
                        <wp:posOffset>85543</wp:posOffset>
                      </wp:positionV>
                      <wp:extent cx="262255" cy="254000"/>
                      <wp:effectExtent l="0" t="0" r="23495" b="12700"/>
                      <wp:wrapThrough wrapText="bothSides">
                        <wp:wrapPolygon edited="0">
                          <wp:start x="0" y="0"/>
                          <wp:lineTo x="0" y="21060"/>
                          <wp:lineTo x="21966" y="21060"/>
                          <wp:lineTo x="21966" y="0"/>
                          <wp:lineTo x="0" y="0"/>
                        </wp:wrapPolygon>
                      </wp:wrapThrough>
                      <wp:docPr id="50" name="Rektangel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255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F4A473" id="Rektangel 50" o:spid="_x0000_s1026" style="position:absolute;margin-left:6.55pt;margin-top:6.75pt;width:20.65pt;height:20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">
                      <w10:wrap type="through"/>
                    </v:rect>
                  </w:pict>
                </mc:Fallback>
              </mc:AlternateContent>
            </w:r>
          </w:p>
        </w:tc>
        <w:tc>
          <w:tcPr>
            <w:tcW w:w="3249" w:type="dxa"/>
            <w:gridSpan w:val="2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auto"/>
          </w:tcPr>
          <w:p w14:paraId="3EA74283" w14:textId="30A45944" w:rsidR="00EE36F9" w:rsidRDefault="00591FF8" w:rsidP="00E94CA9">
            <w:pPr>
              <w:rPr>
                <w:noProof/>
                <w:lang w:val="nb-NO" w:eastAsia="nb-NO"/>
              </w:rPr>
            </w:pPr>
            <w:r>
              <w:rPr>
                <w:noProof/>
                <w:lang w:val="nb-NO" w:eastAsia="nb-NO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0590AA9E" wp14:editId="1479B5DC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96066</wp:posOffset>
                      </wp:positionV>
                      <wp:extent cx="262255" cy="254000"/>
                      <wp:effectExtent l="0" t="0" r="23495" b="12700"/>
                      <wp:wrapThrough wrapText="bothSides">
                        <wp:wrapPolygon edited="0">
                          <wp:start x="0" y="0"/>
                          <wp:lineTo x="0" y="21060"/>
                          <wp:lineTo x="21966" y="21060"/>
                          <wp:lineTo x="21966" y="0"/>
                          <wp:lineTo x="0" y="0"/>
                        </wp:wrapPolygon>
                      </wp:wrapThrough>
                      <wp:docPr id="51" name="Rektangel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255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65E057" id="Rektangel 51" o:spid="_x0000_s1026" style="position:absolute;margin-left:7.85pt;margin-top:7.55pt;width:20.65pt;height:20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">
                      <w10:wrap type="through"/>
                    </v:rect>
                  </w:pict>
                </mc:Fallback>
              </mc:AlternateContent>
            </w:r>
            <w:r>
              <w:rPr>
                <w:noProof/>
                <w:lang w:val="nb-NO" w:eastAsia="nb-NO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10EC98B8" wp14:editId="5E352FFC">
                      <wp:simplePos x="0" y="0"/>
                      <wp:positionH relativeFrom="column">
                        <wp:posOffset>1515110</wp:posOffset>
                      </wp:positionH>
                      <wp:positionV relativeFrom="paragraph">
                        <wp:posOffset>118110</wp:posOffset>
                      </wp:positionV>
                      <wp:extent cx="262255" cy="254000"/>
                      <wp:effectExtent l="0" t="0" r="23495" b="18415"/>
                      <wp:wrapThrough wrapText="bothSides">
                        <wp:wrapPolygon edited="0">
                          <wp:start x="0" y="0"/>
                          <wp:lineTo x="0" y="21535"/>
                          <wp:lineTo x="22474" y="21535"/>
                          <wp:lineTo x="22474" y="0"/>
                          <wp:lineTo x="0" y="0"/>
                        </wp:wrapPolygon>
                      </wp:wrapThrough>
                      <wp:docPr id="54" name="Rektangel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255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3B3BDC" id="Rektangel 54" o:spid="_x0000_s1026" style="position:absolute;margin-left:119.3pt;margin-top:9.3pt;width:20.65pt;height:20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">
                      <w10:wrap type="through"/>
                    </v:rect>
                  </w:pict>
                </mc:Fallback>
              </mc:AlternateContent>
            </w:r>
          </w:p>
        </w:tc>
      </w:tr>
      <w:tr w:rsidR="00B83A18" w:rsidRPr="00AB5808" w14:paraId="08FFAB9B" w14:textId="77777777" w:rsidTr="009A0E47">
        <w:tc>
          <w:tcPr>
            <w:tcW w:w="9747" w:type="dxa"/>
            <w:gridSpan w:val="6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auto"/>
          </w:tcPr>
          <w:p w14:paraId="344F067E" w14:textId="77777777" w:rsidR="00B83A18" w:rsidRDefault="00B83A18" w:rsidP="00E94CA9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Kommentar:</w:t>
            </w:r>
          </w:p>
          <w:p w14:paraId="0C969C87" w14:textId="584042C9" w:rsidR="00B83A18" w:rsidRDefault="00B83A18" w:rsidP="00E94CA9">
            <w:pPr>
              <w:rPr>
                <w:noProof/>
                <w:lang w:val="nb-NO" w:eastAsia="nb-NO"/>
              </w:rPr>
            </w:pPr>
          </w:p>
        </w:tc>
      </w:tr>
      <w:tr w:rsidR="00E94CA9" w:rsidRPr="00AB5808" w14:paraId="7C7E761B" w14:textId="77777777" w:rsidTr="00B579AE">
        <w:trPr>
          <w:trHeight w:val="474"/>
        </w:trPr>
        <w:tc>
          <w:tcPr>
            <w:tcW w:w="9747" w:type="dxa"/>
            <w:gridSpan w:val="6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14:paraId="0A79C4C5" w14:textId="1D069CFD" w:rsidR="00E94CA9" w:rsidRPr="000E719C" w:rsidRDefault="00E94CA9" w:rsidP="00955ACB">
            <w:pPr>
              <w:pStyle w:val="Listeavsnitt"/>
              <w:numPr>
                <w:ilvl w:val="0"/>
                <w:numId w:val="29"/>
              </w:numPr>
              <w:rPr>
                <w:rFonts w:cs="Arial"/>
                <w:b/>
                <w:sz w:val="24"/>
                <w:szCs w:val="24"/>
              </w:rPr>
            </w:pPr>
            <w:r w:rsidRPr="000E719C">
              <w:rPr>
                <w:rFonts w:cs="Arial"/>
                <w:b/>
                <w:sz w:val="24"/>
                <w:szCs w:val="24"/>
              </w:rPr>
              <w:t xml:space="preserve">Tidsforbruk </w:t>
            </w:r>
          </w:p>
        </w:tc>
      </w:tr>
      <w:tr w:rsidR="00B83A18" w:rsidRPr="00AB5808" w14:paraId="6028CC13" w14:textId="77777777" w:rsidTr="009A0E47">
        <w:trPr>
          <w:trHeight w:val="59"/>
        </w:trPr>
        <w:tc>
          <w:tcPr>
            <w:tcW w:w="3249" w:type="dxa"/>
            <w:gridSpan w:val="2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auto"/>
          </w:tcPr>
          <w:p w14:paraId="02284FA1" w14:textId="0E251121" w:rsidR="00B83A18" w:rsidRPr="00AB5808" w:rsidRDefault="00B83A18" w:rsidP="00E94CA9">
            <w:pPr>
              <w:rPr>
                <w:rFonts w:cs="Arial"/>
                <w:szCs w:val="20"/>
              </w:rPr>
            </w:pPr>
            <w:r>
              <w:rPr>
                <w:noProof/>
                <w:lang w:val="nb-NO" w:eastAsia="nb-NO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1BCA93D3" wp14:editId="0791C452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83185</wp:posOffset>
                      </wp:positionV>
                      <wp:extent cx="262255" cy="254000"/>
                      <wp:effectExtent l="0" t="0" r="23495" b="12700"/>
                      <wp:wrapThrough wrapText="bothSides">
                        <wp:wrapPolygon edited="0">
                          <wp:start x="0" y="0"/>
                          <wp:lineTo x="0" y="21060"/>
                          <wp:lineTo x="21966" y="21060"/>
                          <wp:lineTo x="21966" y="0"/>
                          <wp:lineTo x="0" y="0"/>
                        </wp:wrapPolygon>
                      </wp:wrapThrough>
                      <wp:docPr id="62" name="Rektangel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255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9C1C28" id="Rektangel 62" o:spid="_x0000_s1026" style="position:absolute;margin-left:13pt;margin-top:6.55pt;width:20.65pt;height:20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">
                      <w10:wrap type="through"/>
                    </v:rect>
                  </w:pict>
                </mc:Fallback>
              </mc:AlternateContent>
            </w:r>
            <w:r>
              <w:rPr>
                <w:noProof/>
                <w:lang w:val="nb-NO" w:eastAsia="nb-NO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2F07C957" wp14:editId="5D3E7C3B">
                      <wp:simplePos x="0" y="0"/>
                      <wp:positionH relativeFrom="column">
                        <wp:posOffset>1525905</wp:posOffset>
                      </wp:positionH>
                      <wp:positionV relativeFrom="paragraph">
                        <wp:posOffset>85271</wp:posOffset>
                      </wp:positionV>
                      <wp:extent cx="262255" cy="254000"/>
                      <wp:effectExtent l="0" t="0" r="23495" b="12700"/>
                      <wp:wrapThrough wrapText="bothSides">
                        <wp:wrapPolygon edited="0">
                          <wp:start x="0" y="0"/>
                          <wp:lineTo x="0" y="21060"/>
                          <wp:lineTo x="21966" y="21060"/>
                          <wp:lineTo x="21966" y="0"/>
                          <wp:lineTo x="0" y="0"/>
                        </wp:wrapPolygon>
                      </wp:wrapThrough>
                      <wp:docPr id="61" name="Rektangel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255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B21537" id="Rektangel 61" o:spid="_x0000_s1026" style="position:absolute;margin-left:120.15pt;margin-top:6.7pt;width:20.65pt;height:20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">
                      <w10:wrap type="through"/>
                    </v:rect>
                  </w:pict>
                </mc:Fallback>
              </mc:AlternateContent>
            </w:r>
          </w:p>
        </w:tc>
        <w:tc>
          <w:tcPr>
            <w:tcW w:w="3249" w:type="dxa"/>
            <w:gridSpan w:val="2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auto"/>
          </w:tcPr>
          <w:p w14:paraId="556D116D" w14:textId="33D8AAB6" w:rsidR="00B83A18" w:rsidRPr="00AB5808" w:rsidRDefault="00B83A18" w:rsidP="00E94CA9">
            <w:pPr>
              <w:rPr>
                <w:rFonts w:cs="Arial"/>
                <w:szCs w:val="20"/>
              </w:rPr>
            </w:pPr>
            <w:r>
              <w:rPr>
                <w:noProof/>
                <w:lang w:val="nb-NO" w:eastAsia="nb-NO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1076B019" wp14:editId="6CDEC765">
                      <wp:simplePos x="0" y="0"/>
                      <wp:positionH relativeFrom="column">
                        <wp:posOffset>50891</wp:posOffset>
                      </wp:positionH>
                      <wp:positionV relativeFrom="paragraph">
                        <wp:posOffset>80373</wp:posOffset>
                      </wp:positionV>
                      <wp:extent cx="262255" cy="254000"/>
                      <wp:effectExtent l="0" t="0" r="23495" b="12700"/>
                      <wp:wrapThrough wrapText="bothSides">
                        <wp:wrapPolygon edited="0">
                          <wp:start x="0" y="0"/>
                          <wp:lineTo x="0" y="21060"/>
                          <wp:lineTo x="21966" y="21060"/>
                          <wp:lineTo x="21966" y="0"/>
                          <wp:lineTo x="0" y="0"/>
                        </wp:wrapPolygon>
                      </wp:wrapThrough>
                      <wp:docPr id="63" name="Rektangel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255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E20266" id="Rektangel 63" o:spid="_x0000_s1026" style="position:absolute;margin-left:4pt;margin-top:6.35pt;width:20.65pt;height:20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">
                      <w10:wrap type="through"/>
                    </v:rect>
                  </w:pict>
                </mc:Fallback>
              </mc:AlternateContent>
            </w:r>
            <w:r>
              <w:rPr>
                <w:noProof/>
                <w:lang w:val="nb-NO" w:eastAsia="nb-NO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01478F34" wp14:editId="56F7BCC9">
                      <wp:simplePos x="0" y="0"/>
                      <wp:positionH relativeFrom="column">
                        <wp:posOffset>1531620</wp:posOffset>
                      </wp:positionH>
                      <wp:positionV relativeFrom="paragraph">
                        <wp:posOffset>94252</wp:posOffset>
                      </wp:positionV>
                      <wp:extent cx="262255" cy="254000"/>
                      <wp:effectExtent l="0" t="0" r="23495" b="12700"/>
                      <wp:wrapThrough wrapText="bothSides">
                        <wp:wrapPolygon edited="0">
                          <wp:start x="0" y="0"/>
                          <wp:lineTo x="0" y="21060"/>
                          <wp:lineTo x="21966" y="21060"/>
                          <wp:lineTo x="21966" y="0"/>
                          <wp:lineTo x="0" y="0"/>
                        </wp:wrapPolygon>
                      </wp:wrapThrough>
                      <wp:docPr id="64" name="Rektangel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255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8DEE58" id="Rektangel 64" o:spid="_x0000_s1026" style="position:absolute;margin-left:120.6pt;margin-top:7.4pt;width:20.65pt;height:20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">
                      <w10:wrap type="through"/>
                    </v:rect>
                  </w:pict>
                </mc:Fallback>
              </mc:AlternateContent>
            </w:r>
          </w:p>
        </w:tc>
        <w:tc>
          <w:tcPr>
            <w:tcW w:w="3249" w:type="dxa"/>
            <w:gridSpan w:val="2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auto"/>
          </w:tcPr>
          <w:p w14:paraId="1050686A" w14:textId="37FE2AC2" w:rsidR="00B83A18" w:rsidRDefault="00B83A18" w:rsidP="00E94CA9">
            <w:pPr>
              <w:rPr>
                <w:rFonts w:cs="Arial"/>
                <w:szCs w:val="20"/>
              </w:rPr>
            </w:pPr>
            <w:r>
              <w:rPr>
                <w:noProof/>
                <w:lang w:val="nb-NO" w:eastAsia="nb-NO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6143F808" wp14:editId="09AA9302">
                      <wp:simplePos x="0" y="0"/>
                      <wp:positionH relativeFrom="column">
                        <wp:posOffset>1515110</wp:posOffset>
                      </wp:positionH>
                      <wp:positionV relativeFrom="paragraph">
                        <wp:posOffset>95341</wp:posOffset>
                      </wp:positionV>
                      <wp:extent cx="262255" cy="254000"/>
                      <wp:effectExtent l="0" t="0" r="23495" b="12700"/>
                      <wp:wrapThrough wrapText="bothSides">
                        <wp:wrapPolygon edited="0">
                          <wp:start x="0" y="0"/>
                          <wp:lineTo x="0" y="21060"/>
                          <wp:lineTo x="21966" y="21060"/>
                          <wp:lineTo x="21966" y="0"/>
                          <wp:lineTo x="0" y="0"/>
                        </wp:wrapPolygon>
                      </wp:wrapThrough>
                      <wp:docPr id="67" name="Rektangel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255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FBBBC3" id="Rektangel 67" o:spid="_x0000_s1026" style="position:absolute;margin-left:119.3pt;margin-top:7.5pt;width:20.65pt;height:20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">
                      <w10:wrap type="through"/>
                    </v:rect>
                  </w:pict>
                </mc:Fallback>
              </mc:AlternateContent>
            </w:r>
            <w:r>
              <w:rPr>
                <w:noProof/>
                <w:lang w:val="nb-NO" w:eastAsia="nb-NO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47C1DD2E" wp14:editId="2D652D0E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106680</wp:posOffset>
                      </wp:positionV>
                      <wp:extent cx="262255" cy="254000"/>
                      <wp:effectExtent l="0" t="0" r="23495" b="12700"/>
                      <wp:wrapThrough wrapText="bothSides">
                        <wp:wrapPolygon edited="0">
                          <wp:start x="0" y="0"/>
                          <wp:lineTo x="0" y="21060"/>
                          <wp:lineTo x="21966" y="21060"/>
                          <wp:lineTo x="21966" y="0"/>
                          <wp:lineTo x="0" y="0"/>
                        </wp:wrapPolygon>
                      </wp:wrapThrough>
                      <wp:docPr id="65" name="Rektangel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255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9BAF17" id="Rektangel 65" o:spid="_x0000_s1026" style="position:absolute;margin-left:7.85pt;margin-top:8.4pt;width:20.65pt;height:20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">
                      <w10:wrap type="through"/>
                    </v:rect>
                  </w:pict>
                </mc:Fallback>
              </mc:AlternateContent>
            </w:r>
          </w:p>
          <w:p w14:paraId="14A6DAE9" w14:textId="1055402C" w:rsidR="00B83A18" w:rsidRPr="00AB5808" w:rsidRDefault="00B83A18" w:rsidP="00E94CA9">
            <w:pPr>
              <w:rPr>
                <w:rFonts w:cs="Arial"/>
                <w:szCs w:val="20"/>
              </w:rPr>
            </w:pPr>
          </w:p>
        </w:tc>
      </w:tr>
      <w:tr w:rsidR="00E94CA9" w:rsidRPr="00AB5808" w14:paraId="062781F9" w14:textId="77777777" w:rsidTr="00B579AE">
        <w:tc>
          <w:tcPr>
            <w:tcW w:w="9747" w:type="dxa"/>
            <w:gridSpan w:val="6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auto"/>
          </w:tcPr>
          <w:p w14:paraId="3B7A7AD8" w14:textId="77777777" w:rsidR="00E94CA9" w:rsidRPr="00B83A18" w:rsidRDefault="00B83A18" w:rsidP="00E94CA9">
            <w:pPr>
              <w:rPr>
                <w:rFonts w:cs="Arial"/>
                <w:sz w:val="24"/>
                <w:szCs w:val="24"/>
              </w:rPr>
            </w:pPr>
            <w:r w:rsidRPr="00B83A18">
              <w:rPr>
                <w:rFonts w:cs="Arial"/>
                <w:sz w:val="24"/>
                <w:szCs w:val="24"/>
              </w:rPr>
              <w:t>Kommentar:</w:t>
            </w:r>
          </w:p>
          <w:p w14:paraId="21B70AD6" w14:textId="7EE53DA2" w:rsidR="00B83A18" w:rsidRPr="00B83A18" w:rsidRDefault="00B83A18" w:rsidP="00E94CA9">
            <w:pPr>
              <w:rPr>
                <w:rFonts w:cs="Arial"/>
                <w:sz w:val="24"/>
                <w:szCs w:val="24"/>
              </w:rPr>
            </w:pPr>
          </w:p>
        </w:tc>
      </w:tr>
      <w:tr w:rsidR="00E94CA9" w:rsidRPr="00AB5808" w14:paraId="7BEACF31" w14:textId="77777777" w:rsidTr="00B579AE">
        <w:trPr>
          <w:trHeight w:val="666"/>
        </w:trPr>
        <w:tc>
          <w:tcPr>
            <w:tcW w:w="9747" w:type="dxa"/>
            <w:gridSpan w:val="6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auto"/>
          </w:tcPr>
          <w:p w14:paraId="4B0B9C80" w14:textId="135BB4D3" w:rsidR="00E94CA9" w:rsidRDefault="00E94CA9" w:rsidP="00E94CA9">
            <w:pPr>
              <w:rPr>
                <w:rFonts w:cs="Arial"/>
                <w:szCs w:val="20"/>
              </w:rPr>
            </w:pPr>
            <w:r>
              <w:rPr>
                <w:rFonts w:cs="Arial"/>
                <w:noProof/>
                <w:szCs w:val="20"/>
                <w:lang w:val="nb-NO" w:eastAsia="nb-NO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3DE1C238" wp14:editId="0F1044F3">
                      <wp:simplePos x="0" y="0"/>
                      <wp:positionH relativeFrom="column">
                        <wp:posOffset>4514035</wp:posOffset>
                      </wp:positionH>
                      <wp:positionV relativeFrom="paragraph">
                        <wp:posOffset>62865</wp:posOffset>
                      </wp:positionV>
                      <wp:extent cx="1284514" cy="659039"/>
                      <wp:effectExtent l="19050" t="19050" r="11430" b="27305"/>
                      <wp:wrapNone/>
                      <wp:docPr id="9" name="Rektangel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4514" cy="65903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8575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03C55C" id="Rektangel 9" o:spid="_x0000_s1026" style="position:absolute;margin-left:355.45pt;margin-top:4.95pt;width:101.15pt;height:51.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" fillcolor="window" strokecolor="#70ad47" strokeweight="2.25pt"/>
                  </w:pict>
                </mc:Fallback>
              </mc:AlternateContent>
            </w:r>
            <w:r>
              <w:rPr>
                <w:rFonts w:cs="Arial"/>
                <w:noProof/>
                <w:szCs w:val="20"/>
                <w:lang w:val="nb-NO" w:eastAsia="nb-NO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3EC51BA0" wp14:editId="1EE03E0A">
                      <wp:simplePos x="0" y="0"/>
                      <wp:positionH relativeFrom="column">
                        <wp:posOffset>995680</wp:posOffset>
                      </wp:positionH>
                      <wp:positionV relativeFrom="paragraph">
                        <wp:posOffset>48895</wp:posOffset>
                      </wp:positionV>
                      <wp:extent cx="1270000" cy="666750"/>
                      <wp:effectExtent l="19050" t="19050" r="25400" b="19050"/>
                      <wp:wrapNone/>
                      <wp:docPr id="8" name="Rektange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0" cy="666750"/>
                              </a:xfrm>
                              <a:prstGeom prst="rect">
                                <a:avLst/>
                              </a:prstGeom>
                              <a:ln w="28575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C78254" id="Rektangel 8" o:spid="_x0000_s1026" style="position:absolute;margin-left:78.4pt;margin-top:3.85pt;width:100pt;height:52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" fillcolor="white [3201]" strokecolor="#70ad47 [3209]" strokeweight="2.25pt"/>
                  </w:pict>
                </mc:Fallback>
              </mc:AlternateContent>
            </w:r>
          </w:p>
          <w:p w14:paraId="20B427B6" w14:textId="77777777" w:rsidR="00E94CA9" w:rsidRDefault="00E94CA9" w:rsidP="00E94CA9">
            <w:pPr>
              <w:rPr>
                <w:rFonts w:cs="Arial"/>
                <w:sz w:val="28"/>
                <w:szCs w:val="28"/>
              </w:rPr>
            </w:pPr>
          </w:p>
          <w:p w14:paraId="38023B48" w14:textId="07987209" w:rsidR="00E94CA9" w:rsidRPr="00F63272" w:rsidRDefault="00E94CA9" w:rsidP="00E94CA9">
            <w:pPr>
              <w:rPr>
                <w:rFonts w:cs="Arial"/>
                <w:sz w:val="28"/>
                <w:szCs w:val="28"/>
              </w:rPr>
            </w:pPr>
            <w:r w:rsidRPr="00F63272">
              <w:rPr>
                <w:rFonts w:cs="Arial"/>
                <w:sz w:val="28"/>
                <w:szCs w:val="28"/>
              </w:rPr>
              <w:t xml:space="preserve">Karakter:                              </w:t>
            </w:r>
            <w:r>
              <w:rPr>
                <w:rFonts w:cs="Arial"/>
                <w:sz w:val="28"/>
                <w:szCs w:val="28"/>
              </w:rPr>
              <w:t xml:space="preserve">                           </w:t>
            </w:r>
            <w:r w:rsidRPr="00F63272">
              <w:rPr>
                <w:rFonts w:cs="Arial"/>
                <w:sz w:val="28"/>
                <w:szCs w:val="28"/>
              </w:rPr>
              <w:t xml:space="preserve">Plassering: </w:t>
            </w:r>
          </w:p>
          <w:p w14:paraId="284BB851" w14:textId="33009288" w:rsidR="00E94CA9" w:rsidRPr="00AB5808" w:rsidRDefault="00E94CA9" w:rsidP="00E94CA9">
            <w:pPr>
              <w:rPr>
                <w:rFonts w:cs="Arial"/>
                <w:szCs w:val="20"/>
              </w:rPr>
            </w:pPr>
          </w:p>
        </w:tc>
      </w:tr>
    </w:tbl>
    <w:p w14:paraId="4C75BEED" w14:textId="2ACB0ECE" w:rsidR="00A32628" w:rsidRDefault="00A32628" w:rsidP="00A32628">
      <w:pPr>
        <w:rPr>
          <w:lang w:val="nb-NO"/>
        </w:rPr>
      </w:pPr>
    </w:p>
    <w:p w14:paraId="4C75BEF3" w14:textId="5A753CC9" w:rsidR="00A32628" w:rsidRPr="00DF0F8D" w:rsidRDefault="00A32628" w:rsidP="00A32628">
      <w:pPr>
        <w:rPr>
          <w:color w:val="0070C0"/>
          <w:lang w:val="nb-NO"/>
        </w:rPr>
      </w:pPr>
    </w:p>
    <w:p w14:paraId="4C75BEF5" w14:textId="44896018" w:rsidR="00F05149" w:rsidRPr="00F63272" w:rsidRDefault="00B46119" w:rsidP="00B46119">
      <w:pPr>
        <w:tabs>
          <w:tab w:val="left" w:pos="8311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4C75BEF6" w14:textId="7A848531" w:rsidR="002012B6" w:rsidRDefault="002012B6" w:rsidP="00D509FA">
      <w:pPr>
        <w:rPr>
          <w:color w:val="0070C0"/>
        </w:rPr>
      </w:pPr>
    </w:p>
    <w:p w14:paraId="4C75BEF7" w14:textId="641B6F33" w:rsidR="00D509FA" w:rsidRPr="002012B6" w:rsidRDefault="00D509FA" w:rsidP="002012B6">
      <w:pPr>
        <w:spacing w:after="160"/>
        <w:rPr>
          <w:color w:val="0070C0"/>
        </w:rPr>
      </w:pPr>
    </w:p>
    <w:p w14:paraId="4C75BEF8" w14:textId="5261BDFE" w:rsidR="0068739B" w:rsidRDefault="0068739B" w:rsidP="0068739B"/>
    <w:sectPr w:rsidR="0068739B" w:rsidSect="00300343">
      <w:headerReference w:type="default" r:id="rId33"/>
      <w:footerReference w:type="first" r:id="rId34"/>
      <w:pgSz w:w="11906" w:h="16838" w:code="9"/>
      <w:pgMar w:top="1985" w:right="1134" w:bottom="1418" w:left="1134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A13F58" w14:textId="77777777" w:rsidR="00005737" w:rsidRDefault="00005737" w:rsidP="00313492">
      <w:r>
        <w:separator/>
      </w:r>
    </w:p>
    <w:p w14:paraId="2E0802C3" w14:textId="77777777" w:rsidR="00005737" w:rsidRDefault="00005737" w:rsidP="00313492"/>
    <w:p w14:paraId="045ECCFC" w14:textId="77777777" w:rsidR="00005737" w:rsidRDefault="00005737"/>
  </w:endnote>
  <w:endnote w:type="continuationSeparator" w:id="0">
    <w:p w14:paraId="164B5F0E" w14:textId="77777777" w:rsidR="00005737" w:rsidRDefault="00005737" w:rsidP="00313492">
      <w:r>
        <w:continuationSeparator/>
      </w:r>
    </w:p>
    <w:p w14:paraId="648A6BCF" w14:textId="77777777" w:rsidR="00005737" w:rsidRDefault="00005737" w:rsidP="00313492"/>
    <w:p w14:paraId="2D56C83B" w14:textId="77777777" w:rsidR="00005737" w:rsidRDefault="0000573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rutiger LT Com 45 Light">
    <w:charset w:val="00"/>
    <w:family w:val="swiss"/>
    <w:pitch w:val="variable"/>
    <w:sig w:usb0="800000AF" w:usb1="5000204A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6E21AC" w14:textId="77777777" w:rsidR="00065673" w:rsidRDefault="00065673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rutenett"/>
      <w:tblW w:w="9930" w:type="dxa"/>
      <w:tblBorders>
        <w:top w:val="single" w:sz="48" w:space="0" w:color="97D700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top w:w="142" w:type="dxa"/>
        <w:left w:w="142" w:type="dxa"/>
        <w:bottom w:w="142" w:type="dxa"/>
        <w:right w:w="142" w:type="dxa"/>
      </w:tblCellMar>
      <w:tblLook w:val="04A0" w:firstRow="1" w:lastRow="0" w:firstColumn="1" w:lastColumn="0" w:noHBand="0" w:noVBand="1"/>
    </w:tblPr>
    <w:tblGrid>
      <w:gridCol w:w="4196"/>
      <w:gridCol w:w="1537"/>
      <w:gridCol w:w="4197"/>
    </w:tblGrid>
    <w:tr w:rsidR="009A0E47" w:rsidRPr="00893901" w14:paraId="4C75BF08" w14:textId="77777777" w:rsidTr="001A0520">
      <w:tc>
        <w:tcPr>
          <w:tcW w:w="4073" w:type="dxa"/>
          <w:vAlign w:val="center"/>
          <w:hideMark/>
        </w:tcPr>
        <w:p w14:paraId="4C75BF04" w14:textId="342A7F9C" w:rsidR="009A0E47" w:rsidRPr="00893901" w:rsidRDefault="009A0E47" w:rsidP="00300343">
          <w:pPr>
            <w:pStyle w:val="Bunntekst"/>
          </w:pPr>
          <w:r>
            <w:t>WorldSkills Norway 2018</w:t>
          </w:r>
        </w:p>
      </w:tc>
      <w:tc>
        <w:tcPr>
          <w:tcW w:w="1492" w:type="dxa"/>
          <w:vAlign w:val="center"/>
          <w:hideMark/>
        </w:tcPr>
        <w:p w14:paraId="4C75BF05" w14:textId="096F5196" w:rsidR="009A0E47" w:rsidRPr="00893901" w:rsidRDefault="009A0E47" w:rsidP="00300343">
          <w:pPr>
            <w:pStyle w:val="Bunntekst"/>
            <w:jc w:val="center"/>
          </w:pPr>
        </w:p>
        <w:p w14:paraId="4C75BF06" w14:textId="60DA6070" w:rsidR="009A0E47" w:rsidRPr="00893901" w:rsidRDefault="009A0E47" w:rsidP="006E6918">
          <w:pPr>
            <w:pStyle w:val="Bunntekst"/>
            <w:jc w:val="center"/>
          </w:pPr>
          <w:r>
            <w:t>Date:10 .12.2017</w:t>
          </w:r>
        </w:p>
      </w:tc>
      <w:tc>
        <w:tcPr>
          <w:tcW w:w="4074" w:type="dxa"/>
          <w:vAlign w:val="center"/>
          <w:hideMark/>
        </w:tcPr>
        <w:p w14:paraId="4C75BF07" w14:textId="0225FEC8" w:rsidR="009A0E47" w:rsidRPr="00893901" w:rsidRDefault="009A0E47" w:rsidP="00300343">
          <w:pPr>
            <w:pStyle w:val="Bunntekst"/>
            <w:jc w:val="right"/>
          </w:pPr>
          <w:r w:rsidRPr="00893901">
            <w:fldChar w:fldCharType="begin"/>
          </w:r>
          <w:r w:rsidRPr="00893901">
            <w:instrText xml:space="preserve"> PAGE   \* MERGEFORMAT </w:instrText>
          </w:r>
          <w:r w:rsidRPr="00893901">
            <w:fldChar w:fldCharType="separate"/>
          </w:r>
          <w:r w:rsidR="00DF5BB4">
            <w:rPr>
              <w:noProof/>
            </w:rPr>
            <w:t>2</w:t>
          </w:r>
          <w:r w:rsidRPr="00893901">
            <w:fldChar w:fldCharType="end"/>
          </w:r>
          <w:r w:rsidRPr="00893901">
            <w:t xml:space="preserve"> of </w:t>
          </w:r>
          <w:r w:rsidR="00005737">
            <w:fldChar w:fldCharType="begin"/>
          </w:r>
          <w:r w:rsidR="00005737">
            <w:instrText xml:space="preserve"> NUMPAGES   \* MERGEFORMAT </w:instrText>
          </w:r>
          <w:r w:rsidR="00005737">
            <w:fldChar w:fldCharType="separate"/>
          </w:r>
          <w:r w:rsidR="00DF5BB4">
            <w:rPr>
              <w:noProof/>
            </w:rPr>
            <w:t>5</w:t>
          </w:r>
          <w:r w:rsidR="00005737">
            <w:rPr>
              <w:noProof/>
            </w:rPr>
            <w:fldChar w:fldCharType="end"/>
          </w:r>
        </w:p>
      </w:tc>
    </w:tr>
  </w:tbl>
  <w:p w14:paraId="4C75BF09" w14:textId="77777777" w:rsidR="009A0E47" w:rsidRDefault="009A0E47" w:rsidP="00300343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6CBEC3" w14:textId="77777777" w:rsidR="00065673" w:rsidRDefault="00065673">
    <w:pPr>
      <w:pStyle w:val="Bunnteks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75BF0D" w14:textId="77777777" w:rsidR="009A0E47" w:rsidRDefault="009A0E47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E1B8E1" w14:textId="77777777" w:rsidR="00005737" w:rsidRDefault="00005737">
      <w:r>
        <w:separator/>
      </w:r>
    </w:p>
  </w:footnote>
  <w:footnote w:type="continuationSeparator" w:id="0">
    <w:p w14:paraId="7C6B7B83" w14:textId="77777777" w:rsidR="00005737" w:rsidRDefault="00005737" w:rsidP="00313492">
      <w:r>
        <w:continuationSeparator/>
      </w:r>
    </w:p>
    <w:p w14:paraId="426E4088" w14:textId="77777777" w:rsidR="00005737" w:rsidRDefault="00005737" w:rsidP="00313492"/>
    <w:p w14:paraId="1AAE89A2" w14:textId="77777777" w:rsidR="00005737" w:rsidRDefault="0000573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606A44" w14:textId="77777777" w:rsidR="00065673" w:rsidRDefault="00065673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75BF03" w14:textId="77777777" w:rsidR="009A0E47" w:rsidRDefault="009A0E47" w:rsidP="00313492">
    <w:pPr>
      <w:pStyle w:val="Topptekst"/>
    </w:pPr>
    <w:r w:rsidRPr="00A77E62">
      <w:rPr>
        <w:noProof/>
        <w:lang w:val="nb-NO" w:eastAsia="nb-NO"/>
      </w:rPr>
      <w:drawing>
        <wp:anchor distT="0" distB="0" distL="114300" distR="114300" simplePos="0" relativeHeight="251659264" behindDoc="0" locked="0" layoutInCell="1" allowOverlap="1" wp14:anchorId="4C75BF0E" wp14:editId="4C75BF0F">
          <wp:simplePos x="0" y="0"/>
          <wp:positionH relativeFrom="column">
            <wp:posOffset>5710555</wp:posOffset>
          </wp:positionH>
          <wp:positionV relativeFrom="paragraph">
            <wp:posOffset>-170180</wp:posOffset>
          </wp:positionV>
          <wp:extent cx="914400" cy="624840"/>
          <wp:effectExtent l="0" t="0" r="0" b="3810"/>
          <wp:wrapNone/>
          <wp:docPr id="99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rge-WorldSkills-White-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62484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77E62">
      <w:rPr>
        <w:noProof/>
        <w:lang w:val="nb-NO" w:eastAsia="nb-NO"/>
      </w:rPr>
      <w:drawing>
        <wp:anchor distT="0" distB="0" distL="114300" distR="114300" simplePos="0" relativeHeight="251662336" behindDoc="1" locked="0" layoutInCell="1" allowOverlap="1" wp14:anchorId="4C75BF10" wp14:editId="4C75BF11">
          <wp:simplePos x="0" y="0"/>
          <wp:positionH relativeFrom="column">
            <wp:posOffset>-708660</wp:posOffset>
          </wp:positionH>
          <wp:positionV relativeFrom="paragraph">
            <wp:posOffset>-453390</wp:posOffset>
          </wp:positionV>
          <wp:extent cx="7572375" cy="9372600"/>
          <wp:effectExtent l="0" t="0" r="9525" b="0"/>
          <wp:wrapNone/>
          <wp:docPr id="100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9372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75BF0A" w14:textId="77777777" w:rsidR="009A0E47" w:rsidRDefault="009A0E47" w:rsidP="00313492">
    <w:pPr>
      <w:pStyle w:val="Topptekst"/>
    </w:pPr>
    <w:r w:rsidRPr="00BD124E">
      <w:rPr>
        <w:noProof/>
        <w:lang w:val="nb-NO" w:eastAsia="nb-NO"/>
      </w:rPr>
      <w:drawing>
        <wp:anchor distT="0" distB="0" distL="114300" distR="114300" simplePos="0" relativeHeight="251650048" behindDoc="1" locked="0" layoutInCell="1" allowOverlap="1" wp14:anchorId="4C75BF12" wp14:editId="4C75BF13">
          <wp:simplePos x="0" y="0"/>
          <wp:positionH relativeFrom="page">
            <wp:posOffset>10731</wp:posOffset>
          </wp:positionH>
          <wp:positionV relativeFrom="page">
            <wp:posOffset>10795</wp:posOffset>
          </wp:positionV>
          <wp:extent cx="7614000" cy="10746000"/>
          <wp:effectExtent l="0" t="0" r="6350" b="0"/>
          <wp:wrapNone/>
          <wp:docPr id="101" name="Picture 20" descr="\\psf\Home\\Dropbox (WS Secretariat)\WSI DESIGN\Updated templates (JC)\Word\elements\Cube_Comp_wor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psf\Home\\Dropbox (WS Secretariat)\WSI DESIGN\Updated templates (JC)\Word\elements\Cube_Comp_wor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4000" cy="1074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nb-NO" w:eastAsia="nb-NO"/>
      </w:rPr>
      <w:drawing>
        <wp:anchor distT="0" distB="0" distL="114300" distR="114300" simplePos="0" relativeHeight="251654144" behindDoc="1" locked="0" layoutInCell="1" allowOverlap="1" wp14:anchorId="4C75BF14" wp14:editId="4C75BF15">
          <wp:simplePos x="0" y="0"/>
          <wp:positionH relativeFrom="page">
            <wp:posOffset>6362065</wp:posOffset>
          </wp:positionH>
          <wp:positionV relativeFrom="page">
            <wp:posOffset>212725</wp:posOffset>
          </wp:positionV>
          <wp:extent cx="1080000" cy="795600"/>
          <wp:effectExtent l="0" t="0" r="0" b="0"/>
          <wp:wrapNone/>
          <wp:docPr id="102" name="Picture 26" descr="\\psf\Home\\Dropbox (WS Secretariat)\WSI DESIGN\WS_Logos_Updated_SJ\RGB PNG\worldskills_white_RGB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psf\Home\\Dropbox (WS Secretariat)\WSI DESIGN\WS_Logos_Updated_SJ\RGB PNG\worldskills_white_RGB-0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000" cy="79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75BF0C" w14:textId="77777777" w:rsidR="009A0E47" w:rsidRDefault="009A0E47" w:rsidP="00313492">
    <w:pPr>
      <w:pStyle w:val="Topptekst"/>
    </w:pPr>
    <w:r w:rsidRPr="00BD124E">
      <w:rPr>
        <w:noProof/>
        <w:lang w:val="nb-NO" w:eastAsia="nb-NO"/>
      </w:rPr>
      <w:drawing>
        <wp:anchor distT="0" distB="0" distL="114300" distR="114300" simplePos="0" relativeHeight="251677696" behindDoc="1" locked="0" layoutInCell="1" allowOverlap="1" wp14:anchorId="4C75BF18" wp14:editId="4C75BF19">
          <wp:simplePos x="0" y="0"/>
          <wp:positionH relativeFrom="page">
            <wp:posOffset>5897245</wp:posOffset>
          </wp:positionH>
          <wp:positionV relativeFrom="page">
            <wp:posOffset>248285</wp:posOffset>
          </wp:positionV>
          <wp:extent cx="1080000" cy="795600"/>
          <wp:effectExtent l="0" t="0" r="0" b="0"/>
          <wp:wrapNone/>
          <wp:docPr id="4" name="Picture 4" descr="\\psf\Home\\Dropbox (WS Secretariat)\WSI DESIGN\WS_Logos_Updated_SJ\RGB PNG\worldskills_lightgreen_RGB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psf\Home\\Dropbox (WS Secretariat)\WSI DESIGN\WS_Logos_Updated_SJ\RGB PNG\worldskills_lightgreen_RGB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000" cy="79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D124E">
      <w:rPr>
        <w:noProof/>
        <w:lang w:val="nb-NO" w:eastAsia="nb-NO"/>
      </w:rPr>
      <w:drawing>
        <wp:anchor distT="0" distB="0" distL="114300" distR="114300" simplePos="0" relativeHeight="251678720" behindDoc="1" locked="0" layoutInCell="1" allowOverlap="1" wp14:anchorId="4C75BF1A" wp14:editId="4C75BF1B">
          <wp:simplePos x="0" y="0"/>
          <wp:positionH relativeFrom="page">
            <wp:posOffset>720090</wp:posOffset>
          </wp:positionH>
          <wp:positionV relativeFrom="page">
            <wp:posOffset>360045</wp:posOffset>
          </wp:positionV>
          <wp:extent cx="550800" cy="561600"/>
          <wp:effectExtent l="0" t="0" r="1905" b="0"/>
          <wp:wrapNone/>
          <wp:docPr id="5" name="Picture 5" descr="\\psf\Home\\Dropbox (WS Secretariat)\WSI DESIGN\Updated templates (JC)\PowerPoint\elements\focus_competition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\\psf\Home\\Dropbox (WS Secretariat)\WSI DESIGN\Updated templates (JC)\PowerPoint\elements\focus_competitions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800" cy="56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A91E8256"/>
    <w:lvl w:ilvl="0">
      <w:start w:val="1"/>
      <w:numFmt w:val="decimal"/>
      <w:pStyle w:val="Nummerertliste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BD8D436"/>
    <w:lvl w:ilvl="0">
      <w:start w:val="1"/>
      <w:numFmt w:val="decimal"/>
      <w:pStyle w:val="Nummerertliste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E8AB16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58A79D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F46F1B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788B7A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B666F6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4A45E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9818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41058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2E266B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36D2C0B"/>
    <w:multiLevelType w:val="hybridMultilevel"/>
    <w:tmpl w:val="9E4EBE3A"/>
    <w:lvl w:ilvl="0" w:tplc="62D4F2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7B42E8A"/>
    <w:multiLevelType w:val="hybridMultilevel"/>
    <w:tmpl w:val="8BC8E38A"/>
    <w:lvl w:ilvl="0" w:tplc="84566404">
      <w:start w:val="3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D136A4"/>
    <w:multiLevelType w:val="hybridMultilevel"/>
    <w:tmpl w:val="E6A264D0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AFF6E9C"/>
    <w:multiLevelType w:val="multilevel"/>
    <w:tmpl w:val="A00A1864"/>
    <w:styleLink w:val="ListNumbers"/>
    <w:lvl w:ilvl="0">
      <w:start w:val="1"/>
      <w:numFmt w:val="decimal"/>
      <w:pStyle w:val="Nummerertliste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Nummerertliste2"/>
      <w:lvlText w:val="(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Nummerertliste3"/>
      <w:lvlText w:val="(%3)"/>
      <w:lvlJc w:val="left"/>
      <w:pPr>
        <w:ind w:left="852" w:hanging="284"/>
      </w:pPr>
      <w:rPr>
        <w:rFonts w:hint="default"/>
      </w:rPr>
    </w:lvl>
    <w:lvl w:ilvl="3">
      <w:start w:val="1"/>
      <w:numFmt w:val="none"/>
      <w:lvlText w:val=""/>
      <w:lvlJc w:val="left"/>
      <w:pPr>
        <w:ind w:left="1136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1420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hint="default"/>
      </w:rPr>
    </w:lvl>
  </w:abstractNum>
  <w:abstractNum w:abstractNumId="15" w15:restartNumberingAfterBreak="0">
    <w:nsid w:val="1ECF3150"/>
    <w:multiLevelType w:val="hybridMultilevel"/>
    <w:tmpl w:val="DD5CB41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C177F1"/>
    <w:multiLevelType w:val="multilevel"/>
    <w:tmpl w:val="7954FA08"/>
    <w:lvl w:ilvl="0">
      <w:start w:val="1"/>
      <w:numFmt w:val="none"/>
      <w:pStyle w:val="INNH1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INNH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INNH3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202A2610"/>
    <w:multiLevelType w:val="multilevel"/>
    <w:tmpl w:val="DD963F12"/>
    <w:styleLink w:val="ListBullets"/>
    <w:lvl w:ilvl="0">
      <w:start w:val="1"/>
      <w:numFmt w:val="bullet"/>
      <w:pStyle w:val="Punktliste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pStyle w:val="Punktliste2"/>
      <w:lvlText w:val="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pStyle w:val="Punktliste3"/>
      <w:lvlText w:val=""/>
      <w:lvlJc w:val="left"/>
      <w:pPr>
        <w:ind w:left="852" w:hanging="284"/>
      </w:pPr>
      <w:rPr>
        <w:rFonts w:ascii="Symbol" w:hAnsi="Symbol" w:hint="default"/>
      </w:rPr>
    </w:lvl>
    <w:lvl w:ilvl="3">
      <w:start w:val="1"/>
      <w:numFmt w:val="bullet"/>
      <w:pStyle w:val="Punktliste4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pStyle w:val="Punktliste5"/>
      <w:lvlText w:val="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hint="default"/>
      </w:rPr>
    </w:lvl>
  </w:abstractNum>
  <w:abstractNum w:abstractNumId="18" w15:restartNumberingAfterBreak="0">
    <w:nsid w:val="22236313"/>
    <w:multiLevelType w:val="hybridMultilevel"/>
    <w:tmpl w:val="3962C86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EF6FDF"/>
    <w:multiLevelType w:val="hybridMultilevel"/>
    <w:tmpl w:val="18A25C0C"/>
    <w:lvl w:ilvl="0" w:tplc="65EEEA1E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9007D1"/>
    <w:multiLevelType w:val="hybridMultilevel"/>
    <w:tmpl w:val="8980854A"/>
    <w:lvl w:ilvl="0" w:tplc="D60C38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4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4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4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4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4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40425CCA"/>
    <w:multiLevelType w:val="multilevel"/>
    <w:tmpl w:val="23420E3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460449D3"/>
    <w:multiLevelType w:val="hybridMultilevel"/>
    <w:tmpl w:val="46A464DC"/>
    <w:lvl w:ilvl="0" w:tplc="0C3465AE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5E4473"/>
    <w:multiLevelType w:val="hybridMultilevel"/>
    <w:tmpl w:val="84F65F2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250714"/>
    <w:multiLevelType w:val="hybridMultilevel"/>
    <w:tmpl w:val="091EFEBE"/>
    <w:lvl w:ilvl="0" w:tplc="7E5043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CB3D37"/>
    <w:multiLevelType w:val="hybridMultilevel"/>
    <w:tmpl w:val="CE4A6D6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A06FD5"/>
    <w:multiLevelType w:val="hybridMultilevel"/>
    <w:tmpl w:val="37CAAEC0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38E5365"/>
    <w:multiLevelType w:val="multilevel"/>
    <w:tmpl w:val="0809001D"/>
    <w:styleLink w:val="TO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74F52D25"/>
    <w:multiLevelType w:val="hybridMultilevel"/>
    <w:tmpl w:val="DD5CB41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4"/>
  </w:num>
  <w:num w:numId="12">
    <w:abstractNumId w:val="11"/>
  </w:num>
  <w:num w:numId="13">
    <w:abstractNumId w:val="21"/>
  </w:num>
  <w:num w:numId="14">
    <w:abstractNumId w:val="11"/>
    <w:lvlOverride w:ilvl="0">
      <w:startOverride w:val="1"/>
    </w:lvlOverride>
  </w:num>
  <w:num w:numId="15">
    <w:abstractNumId w:val="17"/>
  </w:num>
  <w:num w:numId="16">
    <w:abstractNumId w:val="14"/>
  </w:num>
  <w:num w:numId="17">
    <w:abstractNumId w:val="10"/>
  </w:num>
  <w:num w:numId="18">
    <w:abstractNumId w:val="27"/>
  </w:num>
  <w:num w:numId="19">
    <w:abstractNumId w:val="16"/>
  </w:num>
  <w:num w:numId="20">
    <w:abstractNumId w:val="18"/>
  </w:num>
  <w:num w:numId="21">
    <w:abstractNumId w:val="28"/>
  </w:num>
  <w:num w:numId="22">
    <w:abstractNumId w:val="26"/>
  </w:num>
  <w:num w:numId="23">
    <w:abstractNumId w:val="15"/>
  </w:num>
  <w:num w:numId="24">
    <w:abstractNumId w:val="13"/>
  </w:num>
  <w:num w:numId="25">
    <w:abstractNumId w:val="23"/>
  </w:num>
  <w:num w:numId="26">
    <w:abstractNumId w:val="20"/>
  </w:num>
  <w:num w:numId="27">
    <w:abstractNumId w:val="19"/>
  </w:num>
  <w:num w:numId="28">
    <w:abstractNumId w:val="22"/>
  </w:num>
  <w:num w:numId="29">
    <w:abstractNumId w:val="25"/>
  </w:num>
  <w:num w:numId="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B30"/>
    <w:rsid w:val="000007AB"/>
    <w:rsid w:val="00005737"/>
    <w:rsid w:val="00007E99"/>
    <w:rsid w:val="00011AAF"/>
    <w:rsid w:val="000176BE"/>
    <w:rsid w:val="00017C04"/>
    <w:rsid w:val="0003526B"/>
    <w:rsid w:val="00042380"/>
    <w:rsid w:val="00043CA2"/>
    <w:rsid w:val="00050DCE"/>
    <w:rsid w:val="00052F6D"/>
    <w:rsid w:val="000553C2"/>
    <w:rsid w:val="000625D9"/>
    <w:rsid w:val="00065673"/>
    <w:rsid w:val="00066641"/>
    <w:rsid w:val="0007134A"/>
    <w:rsid w:val="00085A48"/>
    <w:rsid w:val="00090B41"/>
    <w:rsid w:val="00096B2F"/>
    <w:rsid w:val="000A0B04"/>
    <w:rsid w:val="000C56BC"/>
    <w:rsid w:val="000E219D"/>
    <w:rsid w:val="000E3761"/>
    <w:rsid w:val="000E719C"/>
    <w:rsid w:val="000F08AD"/>
    <w:rsid w:val="000F4A5C"/>
    <w:rsid w:val="0011087F"/>
    <w:rsid w:val="00117169"/>
    <w:rsid w:val="001172EF"/>
    <w:rsid w:val="00121A10"/>
    <w:rsid w:val="0012553C"/>
    <w:rsid w:val="00125CD8"/>
    <w:rsid w:val="00134547"/>
    <w:rsid w:val="00157D35"/>
    <w:rsid w:val="00160243"/>
    <w:rsid w:val="00161C17"/>
    <w:rsid w:val="00185E53"/>
    <w:rsid w:val="00192D2B"/>
    <w:rsid w:val="00196E4A"/>
    <w:rsid w:val="001A0520"/>
    <w:rsid w:val="001A554B"/>
    <w:rsid w:val="001A574F"/>
    <w:rsid w:val="001B13EF"/>
    <w:rsid w:val="001B1D53"/>
    <w:rsid w:val="001B3E46"/>
    <w:rsid w:val="001C2B30"/>
    <w:rsid w:val="001C5F88"/>
    <w:rsid w:val="001C6019"/>
    <w:rsid w:val="001C679D"/>
    <w:rsid w:val="001E0EA0"/>
    <w:rsid w:val="001E4FDC"/>
    <w:rsid w:val="00200C4F"/>
    <w:rsid w:val="002012B6"/>
    <w:rsid w:val="00202A87"/>
    <w:rsid w:val="00210EF3"/>
    <w:rsid w:val="00220F9E"/>
    <w:rsid w:val="0024486E"/>
    <w:rsid w:val="0024627C"/>
    <w:rsid w:val="00263876"/>
    <w:rsid w:val="00264847"/>
    <w:rsid w:val="00273B47"/>
    <w:rsid w:val="00273EC8"/>
    <w:rsid w:val="002751C0"/>
    <w:rsid w:val="002811C8"/>
    <w:rsid w:val="002B1320"/>
    <w:rsid w:val="002D2E0E"/>
    <w:rsid w:val="002D3A0A"/>
    <w:rsid w:val="002E46FD"/>
    <w:rsid w:val="00300343"/>
    <w:rsid w:val="003133A3"/>
    <w:rsid w:val="00313492"/>
    <w:rsid w:val="003147E8"/>
    <w:rsid w:val="003151DB"/>
    <w:rsid w:val="00316E4A"/>
    <w:rsid w:val="0032135D"/>
    <w:rsid w:val="003471FF"/>
    <w:rsid w:val="00361492"/>
    <w:rsid w:val="00363918"/>
    <w:rsid w:val="0038099A"/>
    <w:rsid w:val="0039107E"/>
    <w:rsid w:val="00393083"/>
    <w:rsid w:val="003A3137"/>
    <w:rsid w:val="003A3BB0"/>
    <w:rsid w:val="003A6485"/>
    <w:rsid w:val="003C379F"/>
    <w:rsid w:val="003C74A6"/>
    <w:rsid w:val="003D5EBA"/>
    <w:rsid w:val="003E5547"/>
    <w:rsid w:val="004124EE"/>
    <w:rsid w:val="00413188"/>
    <w:rsid w:val="004343CC"/>
    <w:rsid w:val="0044775D"/>
    <w:rsid w:val="004605D7"/>
    <w:rsid w:val="00462249"/>
    <w:rsid w:val="00462CB3"/>
    <w:rsid w:val="004974DE"/>
    <w:rsid w:val="004A3AF3"/>
    <w:rsid w:val="004B6102"/>
    <w:rsid w:val="004B6219"/>
    <w:rsid w:val="004C087B"/>
    <w:rsid w:val="004C0F00"/>
    <w:rsid w:val="004C77A7"/>
    <w:rsid w:val="004D3337"/>
    <w:rsid w:val="004D41F4"/>
    <w:rsid w:val="004F3D7A"/>
    <w:rsid w:val="00514CE5"/>
    <w:rsid w:val="00517283"/>
    <w:rsid w:val="005175FD"/>
    <w:rsid w:val="0051761D"/>
    <w:rsid w:val="005368D4"/>
    <w:rsid w:val="00546590"/>
    <w:rsid w:val="00557F11"/>
    <w:rsid w:val="00571090"/>
    <w:rsid w:val="005725D4"/>
    <w:rsid w:val="0059099F"/>
    <w:rsid w:val="00591FF8"/>
    <w:rsid w:val="005A6AC4"/>
    <w:rsid w:val="005C1F3D"/>
    <w:rsid w:val="005E71A0"/>
    <w:rsid w:val="005F01CC"/>
    <w:rsid w:val="00601C47"/>
    <w:rsid w:val="006023B5"/>
    <w:rsid w:val="006067C7"/>
    <w:rsid w:val="00617E9E"/>
    <w:rsid w:val="00630EB3"/>
    <w:rsid w:val="00651045"/>
    <w:rsid w:val="00652251"/>
    <w:rsid w:val="00673AA4"/>
    <w:rsid w:val="006815A6"/>
    <w:rsid w:val="00681C8E"/>
    <w:rsid w:val="0068739B"/>
    <w:rsid w:val="00692D20"/>
    <w:rsid w:val="006A7F6A"/>
    <w:rsid w:val="006B0583"/>
    <w:rsid w:val="006C1554"/>
    <w:rsid w:val="006C39B7"/>
    <w:rsid w:val="006D434A"/>
    <w:rsid w:val="006D6058"/>
    <w:rsid w:val="006D7F4D"/>
    <w:rsid w:val="006E26EF"/>
    <w:rsid w:val="006E6918"/>
    <w:rsid w:val="006F14DE"/>
    <w:rsid w:val="00706501"/>
    <w:rsid w:val="00723EA4"/>
    <w:rsid w:val="00735639"/>
    <w:rsid w:val="00744768"/>
    <w:rsid w:val="0075477A"/>
    <w:rsid w:val="00756004"/>
    <w:rsid w:val="00757831"/>
    <w:rsid w:val="0079376D"/>
    <w:rsid w:val="00797F4A"/>
    <w:rsid w:val="007A4C1D"/>
    <w:rsid w:val="007B7F1F"/>
    <w:rsid w:val="007C4BB2"/>
    <w:rsid w:val="007C4FEF"/>
    <w:rsid w:val="007D61E4"/>
    <w:rsid w:val="007F212B"/>
    <w:rsid w:val="007F6B31"/>
    <w:rsid w:val="0080012E"/>
    <w:rsid w:val="008021AE"/>
    <w:rsid w:val="00803FC3"/>
    <w:rsid w:val="00811031"/>
    <w:rsid w:val="008165B5"/>
    <w:rsid w:val="008219BD"/>
    <w:rsid w:val="00822881"/>
    <w:rsid w:val="008362E2"/>
    <w:rsid w:val="00837598"/>
    <w:rsid w:val="008429C5"/>
    <w:rsid w:val="00860C35"/>
    <w:rsid w:val="00867E6F"/>
    <w:rsid w:val="008763FA"/>
    <w:rsid w:val="008827AA"/>
    <w:rsid w:val="00886022"/>
    <w:rsid w:val="00887D98"/>
    <w:rsid w:val="008A3942"/>
    <w:rsid w:val="008A621E"/>
    <w:rsid w:val="008B54E4"/>
    <w:rsid w:val="008C663D"/>
    <w:rsid w:val="008D0279"/>
    <w:rsid w:val="008D5774"/>
    <w:rsid w:val="008F0FAA"/>
    <w:rsid w:val="008F2F32"/>
    <w:rsid w:val="008F5CF8"/>
    <w:rsid w:val="009129D9"/>
    <w:rsid w:val="00913FA8"/>
    <w:rsid w:val="0092112F"/>
    <w:rsid w:val="009404E2"/>
    <w:rsid w:val="00951146"/>
    <w:rsid w:val="00955ACB"/>
    <w:rsid w:val="00960631"/>
    <w:rsid w:val="0098297B"/>
    <w:rsid w:val="00987A9F"/>
    <w:rsid w:val="00991FF5"/>
    <w:rsid w:val="009A0E47"/>
    <w:rsid w:val="009A7CB7"/>
    <w:rsid w:val="009E6D33"/>
    <w:rsid w:val="00A1351A"/>
    <w:rsid w:val="00A30888"/>
    <w:rsid w:val="00A32628"/>
    <w:rsid w:val="00A34A93"/>
    <w:rsid w:val="00A503CA"/>
    <w:rsid w:val="00A61547"/>
    <w:rsid w:val="00A6552B"/>
    <w:rsid w:val="00A753B8"/>
    <w:rsid w:val="00A75C67"/>
    <w:rsid w:val="00A77097"/>
    <w:rsid w:val="00A77E62"/>
    <w:rsid w:val="00A83B44"/>
    <w:rsid w:val="00A96AFC"/>
    <w:rsid w:val="00AA566D"/>
    <w:rsid w:val="00AB5808"/>
    <w:rsid w:val="00AC6EBD"/>
    <w:rsid w:val="00AF28A6"/>
    <w:rsid w:val="00AF6C78"/>
    <w:rsid w:val="00B0105D"/>
    <w:rsid w:val="00B019EC"/>
    <w:rsid w:val="00B061A1"/>
    <w:rsid w:val="00B10E3D"/>
    <w:rsid w:val="00B11358"/>
    <w:rsid w:val="00B207AA"/>
    <w:rsid w:val="00B20A63"/>
    <w:rsid w:val="00B3001F"/>
    <w:rsid w:val="00B314EC"/>
    <w:rsid w:val="00B40AE0"/>
    <w:rsid w:val="00B45278"/>
    <w:rsid w:val="00B4527A"/>
    <w:rsid w:val="00B46119"/>
    <w:rsid w:val="00B56659"/>
    <w:rsid w:val="00B579AE"/>
    <w:rsid w:val="00B700B3"/>
    <w:rsid w:val="00B74EFC"/>
    <w:rsid w:val="00B83A18"/>
    <w:rsid w:val="00B87F66"/>
    <w:rsid w:val="00BA7087"/>
    <w:rsid w:val="00BA75E4"/>
    <w:rsid w:val="00BC08FD"/>
    <w:rsid w:val="00BC6DCD"/>
    <w:rsid w:val="00BD124E"/>
    <w:rsid w:val="00BD6302"/>
    <w:rsid w:val="00BE0524"/>
    <w:rsid w:val="00BE3BAD"/>
    <w:rsid w:val="00BE57EF"/>
    <w:rsid w:val="00BF01D9"/>
    <w:rsid w:val="00C01798"/>
    <w:rsid w:val="00C55B58"/>
    <w:rsid w:val="00C77D08"/>
    <w:rsid w:val="00C83841"/>
    <w:rsid w:val="00CA7993"/>
    <w:rsid w:val="00CC5D07"/>
    <w:rsid w:val="00CD3200"/>
    <w:rsid w:val="00CE58F4"/>
    <w:rsid w:val="00D04318"/>
    <w:rsid w:val="00D04BE0"/>
    <w:rsid w:val="00D13994"/>
    <w:rsid w:val="00D16D8E"/>
    <w:rsid w:val="00D22F0A"/>
    <w:rsid w:val="00D333DE"/>
    <w:rsid w:val="00D509FA"/>
    <w:rsid w:val="00D50E76"/>
    <w:rsid w:val="00D549EA"/>
    <w:rsid w:val="00D61716"/>
    <w:rsid w:val="00D71331"/>
    <w:rsid w:val="00D76EF8"/>
    <w:rsid w:val="00D8526F"/>
    <w:rsid w:val="00DA3F51"/>
    <w:rsid w:val="00DA660A"/>
    <w:rsid w:val="00DA68E9"/>
    <w:rsid w:val="00DB2BC3"/>
    <w:rsid w:val="00DD5C13"/>
    <w:rsid w:val="00DE0020"/>
    <w:rsid w:val="00DF0F8D"/>
    <w:rsid w:val="00DF25B9"/>
    <w:rsid w:val="00DF5BB4"/>
    <w:rsid w:val="00E018D9"/>
    <w:rsid w:val="00E122D1"/>
    <w:rsid w:val="00E14E4C"/>
    <w:rsid w:val="00E355A4"/>
    <w:rsid w:val="00E35B9B"/>
    <w:rsid w:val="00E50511"/>
    <w:rsid w:val="00E610C7"/>
    <w:rsid w:val="00E64575"/>
    <w:rsid w:val="00E82E21"/>
    <w:rsid w:val="00E94CA9"/>
    <w:rsid w:val="00EA120B"/>
    <w:rsid w:val="00EB7FAF"/>
    <w:rsid w:val="00EC5447"/>
    <w:rsid w:val="00EC5ACE"/>
    <w:rsid w:val="00ED2BB4"/>
    <w:rsid w:val="00EE36F9"/>
    <w:rsid w:val="00EF2775"/>
    <w:rsid w:val="00EF6234"/>
    <w:rsid w:val="00EF6E85"/>
    <w:rsid w:val="00F0109D"/>
    <w:rsid w:val="00F05149"/>
    <w:rsid w:val="00F065C2"/>
    <w:rsid w:val="00F06B02"/>
    <w:rsid w:val="00F23E67"/>
    <w:rsid w:val="00F24832"/>
    <w:rsid w:val="00F311F4"/>
    <w:rsid w:val="00F4251E"/>
    <w:rsid w:val="00F43932"/>
    <w:rsid w:val="00F63272"/>
    <w:rsid w:val="00F70023"/>
    <w:rsid w:val="00F729AF"/>
    <w:rsid w:val="00F75988"/>
    <w:rsid w:val="00F82303"/>
    <w:rsid w:val="00F94E6B"/>
    <w:rsid w:val="00FA0688"/>
    <w:rsid w:val="00FB4AC8"/>
    <w:rsid w:val="00FB63E9"/>
    <w:rsid w:val="00FC010B"/>
    <w:rsid w:val="00FD6E47"/>
    <w:rsid w:val="00FE3B05"/>
    <w:rsid w:val="00FF1C9F"/>
    <w:rsid w:val="00FF4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C75BE91"/>
  <w15:docId w15:val="{498D2925-32C1-49F1-86D0-107F29C0A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6023B5"/>
    <w:pPr>
      <w:spacing w:after="80"/>
    </w:pPr>
    <w:rPr>
      <w:rFonts w:ascii="Arial" w:hAnsi="Arial"/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300343"/>
    <w:pPr>
      <w:keepNext/>
      <w:keepLines/>
      <w:pageBreakBefore/>
      <w:spacing w:line="240" w:lineRule="auto"/>
      <w:outlineLvl w:val="0"/>
    </w:pPr>
    <w:rPr>
      <w:rFonts w:eastAsiaTheme="majorEastAsia" w:cstheme="majorBidi"/>
      <w:b/>
      <w:caps/>
      <w:color w:val="97D700"/>
      <w:sz w:val="40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00343"/>
    <w:pPr>
      <w:keepNext/>
      <w:keepLines/>
      <w:spacing w:before="400" w:line="240" w:lineRule="auto"/>
      <w:outlineLvl w:val="1"/>
    </w:pPr>
    <w:rPr>
      <w:rFonts w:eastAsiaTheme="majorEastAsia" w:cstheme="majorBidi"/>
      <w:b/>
      <w:caps/>
      <w:color w:val="000000" w:themeColor="text1"/>
      <w:sz w:val="32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2B1320"/>
    <w:pPr>
      <w:keepNext/>
      <w:keepLines/>
      <w:spacing w:before="200" w:line="240" w:lineRule="auto"/>
      <w:outlineLvl w:val="2"/>
    </w:pPr>
    <w:rPr>
      <w:rFonts w:eastAsiaTheme="majorEastAsia" w:cstheme="majorBidi"/>
      <w:b/>
      <w:caps/>
      <w:color w:val="000000" w:themeColor="text1"/>
      <w:sz w:val="22"/>
      <w:szCs w:val="24"/>
    </w:rPr>
  </w:style>
  <w:style w:type="paragraph" w:styleId="Overskrift4">
    <w:name w:val="heading 4"/>
    <w:basedOn w:val="Overskrift3"/>
    <w:next w:val="Normal"/>
    <w:link w:val="Overskrift4Tegn"/>
    <w:uiPriority w:val="9"/>
    <w:unhideWhenUsed/>
    <w:rsid w:val="00BE57EF"/>
    <w:pPr>
      <w:outlineLvl w:val="3"/>
    </w:pPr>
  </w:style>
  <w:style w:type="paragraph" w:styleId="Overskrift5">
    <w:name w:val="heading 5"/>
    <w:basedOn w:val="Overskrift4"/>
    <w:next w:val="Normal"/>
    <w:link w:val="Overskrift5Tegn"/>
    <w:uiPriority w:val="9"/>
    <w:unhideWhenUsed/>
    <w:qFormat/>
    <w:rsid w:val="00BE57EF"/>
    <w:pPr>
      <w:outlineLvl w:val="4"/>
    </w:p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Boktittel">
    <w:name w:val="Book Title"/>
    <w:basedOn w:val="Standardskriftforavsnitt"/>
    <w:uiPriority w:val="33"/>
    <w:rsid w:val="003133A3"/>
    <w:rPr>
      <w:b/>
      <w:bCs/>
      <w:i/>
      <w:iCs/>
      <w:spacing w:val="5"/>
    </w:rPr>
  </w:style>
  <w:style w:type="paragraph" w:styleId="Tittel">
    <w:name w:val="Title"/>
    <w:basedOn w:val="Normal"/>
    <w:next w:val="Normal"/>
    <w:link w:val="TittelTegn"/>
    <w:uiPriority w:val="10"/>
    <w:rsid w:val="001172EF"/>
    <w:pPr>
      <w:spacing w:after="0" w:line="1000" w:lineRule="exact"/>
      <w:contextualSpacing/>
    </w:pPr>
    <w:rPr>
      <w:rFonts w:eastAsiaTheme="majorEastAsia" w:cstheme="majorBidi"/>
      <w:b/>
      <w:caps/>
      <w:color w:val="FFFFFF" w:themeColor="background1"/>
      <w:spacing w:val="-10"/>
      <w:kern w:val="28"/>
      <w:sz w:val="108"/>
      <w:szCs w:val="56"/>
      <w:lang w:val="en-AU"/>
    </w:rPr>
  </w:style>
  <w:style w:type="character" w:customStyle="1" w:styleId="TittelTegn">
    <w:name w:val="Tittel Tegn"/>
    <w:basedOn w:val="Standardskriftforavsnitt"/>
    <w:link w:val="Tittel"/>
    <w:uiPriority w:val="10"/>
    <w:rsid w:val="001172EF"/>
    <w:rPr>
      <w:rFonts w:ascii="Frutiger LT Com 45 Light" w:eastAsiaTheme="majorEastAsia" w:hAnsi="Frutiger LT Com 45 Light" w:cstheme="majorBidi"/>
      <w:b/>
      <w:caps/>
      <w:color w:val="FFFFFF" w:themeColor="background1"/>
      <w:spacing w:val="-10"/>
      <w:kern w:val="28"/>
      <w:sz w:val="108"/>
      <w:szCs w:val="56"/>
      <w:lang w:val="en-AU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300343"/>
    <w:rPr>
      <w:rFonts w:ascii="Frutiger LT Com 45 Light" w:eastAsiaTheme="majorEastAsia" w:hAnsi="Frutiger LT Com 45 Light" w:cstheme="majorBidi"/>
      <w:b/>
      <w:caps/>
      <w:color w:val="97D700"/>
      <w:sz w:val="40"/>
      <w:szCs w:val="32"/>
    </w:rPr>
  </w:style>
  <w:style w:type="paragraph" w:styleId="Topptekst">
    <w:name w:val="header"/>
    <w:basedOn w:val="Normal"/>
    <w:link w:val="TopptekstTegn"/>
    <w:uiPriority w:val="99"/>
    <w:unhideWhenUsed/>
    <w:rsid w:val="00A77E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A77E62"/>
  </w:style>
  <w:style w:type="paragraph" w:styleId="Bunntekst">
    <w:name w:val="footer"/>
    <w:basedOn w:val="Normal"/>
    <w:link w:val="BunntekstTegn"/>
    <w:uiPriority w:val="99"/>
    <w:unhideWhenUsed/>
    <w:rsid w:val="00300343"/>
    <w:pPr>
      <w:tabs>
        <w:tab w:val="center" w:pos="4513"/>
        <w:tab w:val="right" w:pos="9026"/>
      </w:tabs>
      <w:spacing w:after="0" w:line="240" w:lineRule="auto"/>
    </w:pPr>
    <w:rPr>
      <w:sz w:val="14"/>
    </w:rPr>
  </w:style>
  <w:style w:type="character" w:customStyle="1" w:styleId="BunntekstTegn">
    <w:name w:val="Bunntekst Tegn"/>
    <w:basedOn w:val="Standardskriftforavsnitt"/>
    <w:link w:val="Bunntekst"/>
    <w:uiPriority w:val="99"/>
    <w:rsid w:val="00300343"/>
    <w:rPr>
      <w:rFonts w:ascii="Frutiger LT Com 45 Light" w:hAnsi="Frutiger LT Com 45 Light"/>
      <w:sz w:val="14"/>
    </w:rPr>
  </w:style>
  <w:style w:type="paragraph" w:styleId="Undertittel">
    <w:name w:val="Subtitle"/>
    <w:basedOn w:val="Normal"/>
    <w:next w:val="Normal"/>
    <w:link w:val="UndertittelTegn"/>
    <w:uiPriority w:val="11"/>
    <w:rsid w:val="00BD124E"/>
    <w:pPr>
      <w:numPr>
        <w:ilvl w:val="1"/>
      </w:numPr>
      <w:spacing w:after="0" w:line="720" w:lineRule="exact"/>
    </w:pPr>
    <w:rPr>
      <w:rFonts w:eastAsiaTheme="minorEastAsia"/>
      <w:color w:val="00594F"/>
      <w:spacing w:val="15"/>
      <w:sz w:val="64"/>
      <w:szCs w:val="64"/>
      <w:lang w:val="en-AU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BD124E"/>
    <w:rPr>
      <w:rFonts w:ascii="Frutiger LT Com 45 Light" w:eastAsiaTheme="minorEastAsia" w:hAnsi="Frutiger LT Com 45 Light"/>
      <w:color w:val="00594F"/>
      <w:spacing w:val="15"/>
      <w:sz w:val="64"/>
      <w:szCs w:val="64"/>
      <w:lang w:val="en-AU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300343"/>
    <w:rPr>
      <w:rFonts w:ascii="Frutiger LT Com 45 Light" w:eastAsiaTheme="majorEastAsia" w:hAnsi="Frutiger LT Com 45 Light" w:cstheme="majorBidi"/>
      <w:b/>
      <w:caps/>
      <w:color w:val="000000" w:themeColor="text1"/>
      <w:sz w:val="32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2B1320"/>
    <w:rPr>
      <w:rFonts w:ascii="Frutiger LT Com 45 Light" w:eastAsiaTheme="majorEastAsia" w:hAnsi="Frutiger LT Com 45 Light" w:cstheme="majorBidi"/>
      <w:b/>
      <w:caps/>
      <w:color w:val="000000" w:themeColor="text1"/>
      <w:szCs w:val="24"/>
    </w:rPr>
  </w:style>
  <w:style w:type="table" w:styleId="Tabellrutenett">
    <w:name w:val="Table Grid"/>
    <w:basedOn w:val="Vanligtabell"/>
    <w:uiPriority w:val="39"/>
    <w:rsid w:val="00F700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462C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62CB3"/>
    <w:rPr>
      <w:rFonts w:ascii="Segoe UI" w:hAnsi="Segoe UI" w:cs="Segoe UI"/>
      <w:sz w:val="18"/>
      <w:szCs w:val="18"/>
    </w:rPr>
  </w:style>
  <w:style w:type="paragraph" w:styleId="Listeavsnitt">
    <w:name w:val="List Paragraph"/>
    <w:basedOn w:val="Normal"/>
    <w:uiPriority w:val="34"/>
    <w:rsid w:val="007F212B"/>
    <w:pPr>
      <w:ind w:left="720"/>
      <w:contextualSpacing/>
    </w:pPr>
  </w:style>
  <w:style w:type="table" w:customStyle="1" w:styleId="TableGridLight1">
    <w:name w:val="Table Grid Light1"/>
    <w:basedOn w:val="Vanligtabell"/>
    <w:uiPriority w:val="40"/>
    <w:rsid w:val="00D333D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WSI-Table">
    <w:name w:val="WSI - Table"/>
    <w:basedOn w:val="Vanligtabell"/>
    <w:uiPriority w:val="99"/>
    <w:rsid w:val="00BD124E"/>
    <w:pPr>
      <w:spacing w:after="0" w:line="240" w:lineRule="auto"/>
    </w:pPr>
    <w:rPr>
      <w:rFonts w:ascii="Frutiger LT Com 45 Light" w:hAnsi="Frutiger LT Com 45 Light"/>
      <w:color w:val="000000" w:themeColor="text1"/>
      <w:sz w:val="20"/>
    </w:rPr>
    <w:tblPr>
      <w:tblBorders>
        <w:top w:val="single" w:sz="8" w:space="0" w:color="97D700"/>
        <w:left w:val="single" w:sz="8" w:space="0" w:color="97D700"/>
        <w:bottom w:val="single" w:sz="8" w:space="0" w:color="97D700"/>
        <w:right w:val="single" w:sz="8" w:space="0" w:color="97D700"/>
        <w:insideH w:val="single" w:sz="8" w:space="0" w:color="97D700"/>
        <w:insideV w:val="single" w:sz="8" w:space="0" w:color="97D700"/>
      </w:tblBorders>
      <w:tblCellMar>
        <w:top w:w="57" w:type="dxa"/>
        <w:left w:w="142" w:type="dxa"/>
        <w:bottom w:w="57" w:type="dxa"/>
        <w:right w:w="142" w:type="dxa"/>
      </w:tblCellMar>
    </w:tblPr>
    <w:tcPr>
      <w:shd w:val="clear" w:color="auto" w:fill="FFFFFF" w:themeFill="background1"/>
    </w:tcPr>
    <w:tblStylePr w:type="firstRow">
      <w:pPr>
        <w:wordWrap/>
        <w:spacing w:beforeLines="0" w:before="0" w:beforeAutospacing="0" w:afterLines="0" w:after="0" w:afterAutospacing="0"/>
      </w:pPr>
      <w:rPr>
        <w:rFonts w:ascii="Frutiger LT Com 45 Light" w:hAnsi="Frutiger LT Com 45 Light"/>
        <w:b/>
        <w:i w:val="0"/>
        <w:caps/>
        <w:smallCaps w:val="0"/>
        <w:color w:val="FFFFFF" w:themeColor="background1"/>
        <w:sz w:val="20"/>
      </w:rPr>
      <w:tblPr/>
      <w:tcPr>
        <w:shd w:val="clear" w:color="auto" w:fill="97D700"/>
      </w:tcPr>
    </w:tblStylePr>
  </w:style>
  <w:style w:type="numbering" w:customStyle="1" w:styleId="ListNumbers">
    <w:name w:val="ListNumbers"/>
    <w:uiPriority w:val="99"/>
    <w:rsid w:val="00EF6E85"/>
    <w:pPr>
      <w:numPr>
        <w:numId w:val="16"/>
      </w:numPr>
    </w:pPr>
  </w:style>
  <w:style w:type="paragraph" w:styleId="Nummerertliste4">
    <w:name w:val="List Number 4"/>
    <w:basedOn w:val="Normal"/>
    <w:uiPriority w:val="99"/>
    <w:semiHidden/>
    <w:unhideWhenUsed/>
    <w:rsid w:val="00D04BE0"/>
    <w:pPr>
      <w:numPr>
        <w:numId w:val="9"/>
      </w:numPr>
      <w:ind w:left="1208" w:hanging="357"/>
      <w:contextualSpacing/>
    </w:pPr>
  </w:style>
  <w:style w:type="character" w:styleId="Hyperkobling">
    <w:name w:val="Hyperlink"/>
    <w:basedOn w:val="Standardskriftforavsnitt"/>
    <w:uiPriority w:val="99"/>
    <w:unhideWhenUsed/>
    <w:rsid w:val="00F729AF"/>
    <w:rPr>
      <w:color w:val="0563C1" w:themeColor="hyperlink"/>
      <w:u w:val="single"/>
    </w:rPr>
  </w:style>
  <w:style w:type="numbering" w:customStyle="1" w:styleId="ListBullets">
    <w:name w:val="ListBullets"/>
    <w:uiPriority w:val="99"/>
    <w:rsid w:val="001A554B"/>
    <w:pPr>
      <w:numPr>
        <w:numId w:val="15"/>
      </w:numPr>
    </w:pPr>
  </w:style>
  <w:style w:type="paragraph" w:styleId="Nummerertliste">
    <w:name w:val="List Number"/>
    <w:basedOn w:val="Normal"/>
    <w:uiPriority w:val="99"/>
    <w:unhideWhenUsed/>
    <w:qFormat/>
    <w:rsid w:val="00D04BE0"/>
    <w:pPr>
      <w:numPr>
        <w:numId w:val="16"/>
      </w:numPr>
      <w:contextualSpacing/>
    </w:pPr>
  </w:style>
  <w:style w:type="paragraph" w:styleId="Punktliste">
    <w:name w:val="List Bullet"/>
    <w:basedOn w:val="Normal"/>
    <w:uiPriority w:val="99"/>
    <w:unhideWhenUsed/>
    <w:qFormat/>
    <w:rsid w:val="008429C5"/>
    <w:pPr>
      <w:numPr>
        <w:numId w:val="15"/>
      </w:numPr>
      <w:contextualSpacing/>
    </w:pPr>
  </w:style>
  <w:style w:type="paragraph" w:styleId="Punktliste2">
    <w:name w:val="List Bullet 2"/>
    <w:basedOn w:val="Normal"/>
    <w:uiPriority w:val="99"/>
    <w:unhideWhenUsed/>
    <w:rsid w:val="00192D2B"/>
    <w:pPr>
      <w:numPr>
        <w:ilvl w:val="1"/>
        <w:numId w:val="15"/>
      </w:numPr>
      <w:contextualSpacing/>
    </w:pPr>
  </w:style>
  <w:style w:type="paragraph" w:styleId="Punktliste3">
    <w:name w:val="List Bullet 3"/>
    <w:basedOn w:val="Normal"/>
    <w:uiPriority w:val="99"/>
    <w:unhideWhenUsed/>
    <w:rsid w:val="00192D2B"/>
    <w:pPr>
      <w:numPr>
        <w:ilvl w:val="2"/>
        <w:numId w:val="15"/>
      </w:numPr>
      <w:ind w:left="851"/>
      <w:contextualSpacing/>
    </w:pPr>
  </w:style>
  <w:style w:type="paragraph" w:styleId="Punktliste4">
    <w:name w:val="List Bullet 4"/>
    <w:basedOn w:val="Normal"/>
    <w:uiPriority w:val="99"/>
    <w:unhideWhenUsed/>
    <w:rsid w:val="008429C5"/>
    <w:pPr>
      <w:numPr>
        <w:ilvl w:val="3"/>
        <w:numId w:val="15"/>
      </w:numPr>
      <w:ind w:left="1135"/>
      <w:contextualSpacing/>
    </w:pPr>
  </w:style>
  <w:style w:type="paragraph" w:styleId="Punktliste5">
    <w:name w:val="List Bullet 5"/>
    <w:basedOn w:val="Normal"/>
    <w:uiPriority w:val="99"/>
    <w:unhideWhenUsed/>
    <w:rsid w:val="008429C5"/>
    <w:pPr>
      <w:numPr>
        <w:ilvl w:val="4"/>
        <w:numId w:val="15"/>
      </w:numPr>
      <w:ind w:left="1418"/>
      <w:contextualSpacing/>
    </w:pPr>
  </w:style>
  <w:style w:type="paragraph" w:styleId="Nummerertliste2">
    <w:name w:val="List Number 2"/>
    <w:basedOn w:val="Normal"/>
    <w:uiPriority w:val="99"/>
    <w:unhideWhenUsed/>
    <w:rsid w:val="00D04BE0"/>
    <w:pPr>
      <w:numPr>
        <w:ilvl w:val="1"/>
        <w:numId w:val="16"/>
      </w:numPr>
      <w:contextualSpacing/>
    </w:pPr>
  </w:style>
  <w:style w:type="paragraph" w:styleId="Nummerertliste3">
    <w:name w:val="List Number 3"/>
    <w:basedOn w:val="Normal"/>
    <w:uiPriority w:val="99"/>
    <w:unhideWhenUsed/>
    <w:rsid w:val="00D04BE0"/>
    <w:pPr>
      <w:numPr>
        <w:ilvl w:val="2"/>
        <w:numId w:val="16"/>
      </w:numPr>
      <w:ind w:left="851"/>
      <w:contextualSpacing/>
    </w:pPr>
  </w:style>
  <w:style w:type="paragraph" w:styleId="Nummerertliste5">
    <w:name w:val="List Number 5"/>
    <w:basedOn w:val="Normal"/>
    <w:uiPriority w:val="99"/>
    <w:semiHidden/>
    <w:unhideWhenUsed/>
    <w:rsid w:val="00D04BE0"/>
    <w:pPr>
      <w:numPr>
        <w:numId w:val="10"/>
      </w:numPr>
      <w:ind w:left="1491" w:hanging="357"/>
      <w:contextualSpacing/>
    </w:pPr>
  </w:style>
  <w:style w:type="paragraph" w:styleId="Fotnotetekst">
    <w:name w:val="footnote text"/>
    <w:basedOn w:val="Normal"/>
    <w:link w:val="FotnotetekstTegn"/>
    <w:uiPriority w:val="99"/>
    <w:semiHidden/>
    <w:unhideWhenUsed/>
    <w:rsid w:val="0003526B"/>
    <w:pPr>
      <w:spacing w:line="240" w:lineRule="auto"/>
      <w:contextualSpacing/>
    </w:pPr>
    <w:rPr>
      <w:sz w:val="16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03526B"/>
    <w:rPr>
      <w:rFonts w:ascii="Frutiger LT Com 45 Light" w:hAnsi="Frutiger LT Com 45 Light"/>
      <w:sz w:val="16"/>
      <w:szCs w:val="20"/>
    </w:rPr>
  </w:style>
  <w:style w:type="character" w:styleId="Fotnotereferanse">
    <w:name w:val="footnote reference"/>
    <w:basedOn w:val="Standardskriftforavsnitt"/>
    <w:uiPriority w:val="99"/>
    <w:semiHidden/>
    <w:unhideWhenUsed/>
    <w:rsid w:val="0003526B"/>
    <w:rPr>
      <w:rFonts w:ascii="Frutiger LT Com 45 Light" w:hAnsi="Frutiger LT Com 45 Light"/>
      <w:b w:val="0"/>
      <w:i w:val="0"/>
      <w:sz w:val="16"/>
      <w:vertAlign w:val="superscript"/>
    </w:rPr>
  </w:style>
  <w:style w:type="paragraph" w:styleId="INNH2">
    <w:name w:val="toc 2"/>
    <w:basedOn w:val="Normal"/>
    <w:next w:val="Normal"/>
    <w:autoRedefine/>
    <w:uiPriority w:val="39"/>
    <w:unhideWhenUsed/>
    <w:rsid w:val="00FA0688"/>
    <w:pPr>
      <w:numPr>
        <w:ilvl w:val="1"/>
        <w:numId w:val="19"/>
      </w:numPr>
      <w:tabs>
        <w:tab w:val="right" w:leader="dot" w:pos="9628"/>
      </w:tabs>
      <w:spacing w:before="80" w:after="0"/>
      <w:contextualSpacing/>
    </w:pPr>
  </w:style>
  <w:style w:type="paragraph" w:styleId="INNH1">
    <w:name w:val="toc 1"/>
    <w:basedOn w:val="Normal"/>
    <w:next w:val="Normal"/>
    <w:autoRedefine/>
    <w:uiPriority w:val="39"/>
    <w:unhideWhenUsed/>
    <w:rsid w:val="00264847"/>
    <w:pPr>
      <w:numPr>
        <w:numId w:val="19"/>
      </w:numPr>
      <w:spacing w:before="120" w:after="0"/>
      <w:contextualSpacing/>
    </w:pPr>
    <w:rPr>
      <w:b/>
      <w:caps/>
    </w:rPr>
  </w:style>
  <w:style w:type="paragraph" w:styleId="INNH3">
    <w:name w:val="toc 3"/>
    <w:basedOn w:val="Normal"/>
    <w:next w:val="Normal"/>
    <w:autoRedefine/>
    <w:uiPriority w:val="39"/>
    <w:unhideWhenUsed/>
    <w:rsid w:val="00BE57EF"/>
    <w:pPr>
      <w:numPr>
        <w:ilvl w:val="2"/>
        <w:numId w:val="19"/>
      </w:numPr>
      <w:spacing w:after="0"/>
      <w:contextualSpacing/>
    </w:pPr>
    <w:rPr>
      <w:i/>
      <w:sz w:val="18"/>
    </w:rPr>
  </w:style>
  <w:style w:type="numbering" w:customStyle="1" w:styleId="TOC">
    <w:name w:val="TOC"/>
    <w:uiPriority w:val="99"/>
    <w:rsid w:val="00264847"/>
    <w:pPr>
      <w:numPr>
        <w:numId w:val="18"/>
      </w:numPr>
    </w:pPr>
  </w:style>
  <w:style w:type="character" w:customStyle="1" w:styleId="Overskrift4Tegn">
    <w:name w:val="Overskrift 4 Tegn"/>
    <w:basedOn w:val="Standardskriftforavsnitt"/>
    <w:link w:val="Overskrift4"/>
    <w:uiPriority w:val="9"/>
    <w:rsid w:val="00BE57EF"/>
    <w:rPr>
      <w:rFonts w:ascii="Frutiger LT Com 45 Light" w:eastAsiaTheme="majorEastAsia" w:hAnsi="Frutiger LT Com 45 Light" w:cstheme="majorBidi"/>
      <w:b/>
      <w:caps/>
      <w:color w:val="000000" w:themeColor="text1"/>
      <w:szCs w:val="24"/>
    </w:rPr>
  </w:style>
  <w:style w:type="character" w:customStyle="1" w:styleId="Overskrift5Tegn">
    <w:name w:val="Overskrift 5 Tegn"/>
    <w:basedOn w:val="Standardskriftforavsnitt"/>
    <w:link w:val="Overskrift5"/>
    <w:uiPriority w:val="9"/>
    <w:rsid w:val="00BE57EF"/>
    <w:rPr>
      <w:rFonts w:ascii="Frutiger LT Com 45 Light" w:eastAsiaTheme="majorEastAsia" w:hAnsi="Frutiger LT Com 45 Light" w:cstheme="majorBidi"/>
      <w:b/>
      <w:caps/>
      <w:color w:val="000000" w:themeColor="text1"/>
      <w:szCs w:val="24"/>
    </w:rPr>
  </w:style>
  <w:style w:type="character" w:customStyle="1" w:styleId="fontstyle01">
    <w:name w:val="fontstyle01"/>
    <w:basedOn w:val="Standardskriftforavsnitt"/>
    <w:rsid w:val="006A7F6A"/>
    <w:rPr>
      <w:rFonts w:ascii="ArialMT" w:hAnsi="ArialMT" w:hint="default"/>
      <w:b w:val="0"/>
      <w:bCs w:val="0"/>
      <w:i w:val="0"/>
      <w:iCs w:val="0"/>
      <w:color w:val="000000"/>
      <w:sz w:val="20"/>
      <w:szCs w:val="20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AB5808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AB5808"/>
    <w:pPr>
      <w:spacing w:line="240" w:lineRule="auto"/>
    </w:pPr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AB5808"/>
    <w:rPr>
      <w:rFonts w:ascii="Arial" w:hAnsi="Arial"/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AB5808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AB5808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image" Target="media/image4.jpe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34" Type="http://schemas.openxmlformats.org/officeDocument/2006/relationships/footer" Target="footer4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yperlink" Target="http://www.google.no/url?sa=i&amp;rct=j&amp;q=&amp;esrc=s&amp;source=images&amp;cd=&amp;cad=rja&amp;uact=8&amp;ved=0ahUKEwiqj5Gmp4nYAhVhGZoKHZb5CoIQjRwIBw&amp;url=http://bodilmostadolsen.com/2015/07/visual-identity-for-charlottenlund-videregaende-skole/&amp;psig=AOvVaw0Ohtdi-Yw3cfc6xG0VLcJE&amp;ust=1513334183906792" TargetMode="External"/><Relationship Id="rId25" Type="http://schemas.openxmlformats.org/officeDocument/2006/relationships/header" Target="header3.xml"/><Relationship Id="rId33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5.png"/><Relationship Id="rId29" Type="http://schemas.openxmlformats.org/officeDocument/2006/relationships/hyperlink" Target="http://www.google.no/url?sa=i&amp;rct=j&amp;q=&amp;esrc=s&amp;source=images&amp;cd=&amp;cad=rja&amp;uact=8&amp;ved=0ahUKEwjYltaO6ZvPAhVCVSwKHVq-DTgQjRwIBw&amp;url=http://www.ginatricot.com/cno/no/kolleksjon/klar/gensere-og-cardigan/collegegensere/ccollection-cclothes-csweaters-csubsweatshirts-p1.html&amp;psig=AFQjCNHt2aurGAgrVCyMmsY1VvYG8v7CaQ&amp;ust=1474387901107631" TargetMode="Externa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footer" Target="footer2.xml"/><Relationship Id="rId32" Type="http://schemas.openxmlformats.org/officeDocument/2006/relationships/image" Target="media/image14.jpg"/><Relationship Id="rId5" Type="http://schemas.openxmlformats.org/officeDocument/2006/relationships/customXml" Target="../customXml/item5.xml"/><Relationship Id="rId15" Type="http://schemas.microsoft.com/office/2007/relationships/hdphoto" Target="media/hdphoto1.wdp"/><Relationship Id="rId23" Type="http://schemas.openxmlformats.org/officeDocument/2006/relationships/footer" Target="footer1.xml"/><Relationship Id="rId28" Type="http://schemas.openxmlformats.org/officeDocument/2006/relationships/image" Target="media/image11.jpg"/><Relationship Id="rId36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hyperlink" Target="http://www.google.no/url?sa=i&amp;rct=j&amp;q=&amp;esrc=s&amp;source=images&amp;cd=&amp;cad=rja&amp;uact=8&amp;ved=0ahUKEwi_kZHyp4nYAhUpIJoKHXkACcYQjRwIBw&amp;url=http://www.reissmartlevanger.no/aktorer/&amp;psig=AOvVaw2VdfGBOtsFnGbzJwR5luJ8&amp;ust=1513334318945189" TargetMode="External"/><Relationship Id="rId31" Type="http://schemas.openxmlformats.org/officeDocument/2006/relationships/image" Target="media/image13.jp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header" Target="header2.xml"/><Relationship Id="rId27" Type="http://schemas.openxmlformats.org/officeDocument/2006/relationships/image" Target="media/image10.jpg"/><Relationship Id="rId30" Type="http://schemas.openxmlformats.org/officeDocument/2006/relationships/image" Target="media/image12.jpeg"/><Relationship Id="rId35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emf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uise\Dropbox%20(WS%20Secretariat)\WS\Templates\Focus%20on%20Competitions%20and%20Projects\CAP_doc_cover_v2.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haredContentType xmlns="Microsoft.SharePoint.Taxonomy.ContentTypeSync" SourceId="cbd9e53e-6585-4f50-95a9-cc115a295e47" ContentTypeId="0x0101002703D2AF657F4CC69F3B5766777647D70C" PreviousValue="false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fcd92dd-7d74-4918-8c11-98baf3d8368d">ARENA-278-56045</_dlc_DocId>
    <_dlc_DocIdUrl xmlns="1fcd92dd-7d74-4918-8c11-98baf3d8368d">
      <Url>https://arenarom.nho.no/rom/norskindustri/_layouts/DocIdRedir.aspx?ID=ARENA-278-56045</Url>
      <Description>ARENA-278-56045</Description>
    </_dlc_DocIdUrl>
    <NHO_DocumentStatus xmlns="1fcd92dd-7d74-4918-8c11-98baf3d8368d">Under behandling</NHO_DocumentStatus>
    <c33924c3673147c88830f2707c1978bc xmlns="1fcd92dd-7d74-4918-8c11-98baf3d8368d">
      <Terms xmlns="http://schemas.microsoft.com/office/infopath/2007/PartnerControls">
        <TermInfo xmlns="http://schemas.microsoft.com/office/infopath/2007/PartnerControls">
          <TermName xmlns="http://schemas.microsoft.com/office/infopath/2007/PartnerControls">Elisabeth Lange</TermName>
          <TermId xmlns="http://schemas.microsoft.com/office/infopath/2007/PartnerControls">c1866aec-bcb9-4f1e-99e3-f9ec86adcdb8</TermId>
        </TermInfo>
      </Terms>
    </c33924c3673147c88830f2707c1978bc>
    <TaxKeywordTaxHTField xmlns="1fcd92dd-7d74-4918-8c11-98baf3d8368d">
      <Terms xmlns="http://schemas.microsoft.com/office/infopath/2007/PartnerControls"/>
    </TaxKeywordTaxHTField>
    <ARENA_DocumentReference xmlns="1fcd92dd-7d74-4918-8c11-98baf3d8368d" xsi:nil="true"/>
    <ARENA_DocumentRecipient xmlns="1fcd92dd-7d74-4918-8c11-98baf3d8368d" xsi:nil="true"/>
    <NHO_DocumentDate xmlns="1fcd92dd-7d74-4918-8c11-98baf3d8368d">2015-01-29T10:17:01+00:00</NHO_DocumentDate>
    <NHO_DocumentArchiveDate xmlns="1fcd92dd-7d74-4918-8c11-98baf3d8368d" xsi:nil="true"/>
    <TaxCatchAll xmlns="1fcd92dd-7d74-4918-8c11-98baf3d8368d">
      <Value>1132</Value>
      <Value>546</Value>
    </TaxCatchAll>
    <ARENA_DocumentSender xmlns="1fcd92dd-7d74-4918-8c11-98baf3d8368d" xsi:nil="true"/>
    <p8a47c7619634ae9930087b62d76e394 xmlns="1fcd92dd-7d74-4918-8c11-98baf3d8368d">
      <Terms xmlns="http://schemas.microsoft.com/office/infopath/2007/PartnerControls">
        <TermInfo xmlns="http://schemas.microsoft.com/office/infopath/2007/PartnerControls">
          <TermName xmlns="http://schemas.microsoft.com/office/infopath/2007/PartnerControls">Organisasjonsavdelingen</TermName>
          <TermId xmlns="http://schemas.microsoft.com/office/infopath/2007/PartnerControls">752686b0-9dca-4b08-a7c1-4f5dc4112626</TermId>
        </TermInfo>
      </Terms>
    </p8a47c7619634ae9930087b62d76e394>
    <NHO_DocumentProperty xmlns="1fcd92dd-7d74-4918-8c11-98baf3d8368d">Internt</NHO_DocumentProperty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Norsk Industri - Brevmal" ma:contentTypeID="0x0101002703D2AF657F4CC69F3B5766777647D70C00B38302E3622A3047ADC43A2D5308BA20" ma:contentTypeVersion="107" ma:contentTypeDescription="Opprett et nytt dokument." ma:contentTypeScope="" ma:versionID="e4a8781a06d699b186b8b8216df7fa70">
  <xsd:schema xmlns:xsd="http://www.w3.org/2001/XMLSchema" xmlns:xs="http://www.w3.org/2001/XMLSchema" xmlns:p="http://schemas.microsoft.com/office/2006/metadata/properties" xmlns:ns2="1fcd92dd-7d74-4918-8c11-98baf3d8368d" targetNamespace="http://schemas.microsoft.com/office/2006/metadata/properties" ma:root="true" ma:fieldsID="de9e2d10c23a058d7251b2e671bb873b" ns2:_="">
    <xsd:import namespace="1fcd92dd-7d74-4918-8c11-98baf3d8368d"/>
    <xsd:element name="properties">
      <xsd:complexType>
        <xsd:sequence>
          <xsd:element name="documentManagement">
            <xsd:complexType>
              <xsd:all>
                <xsd:element ref="ns2:NHO_DocumentStatus"/>
                <xsd:element ref="ns2:NHO_DocumentProperty"/>
                <xsd:element ref="ns2:NHO_DocumentDate" minOccurs="0"/>
                <xsd:element ref="ns2:NHO_DocumentArchiveDate" minOccurs="0"/>
                <xsd:element ref="ns2:ARENA_DocumentReference" minOccurs="0"/>
                <xsd:element ref="ns2:ARENA_DocumentRecipient" minOccurs="0"/>
                <xsd:element ref="ns2:ARENA_DocumentSender" minOccurs="0"/>
                <xsd:element ref="ns2:_dlc_DocIdUrl" minOccurs="0"/>
                <xsd:element ref="ns2:_dlc_DocIdPersistId" minOccurs="0"/>
                <xsd:element ref="ns2:TaxCatchAll" minOccurs="0"/>
                <xsd:element ref="ns2:TaxCatchAllLabel" minOccurs="0"/>
                <xsd:element ref="ns2:c33924c3673147c88830f2707c1978bc" minOccurs="0"/>
                <xsd:element ref="ns2:p8a47c7619634ae9930087b62d76e394" minOccurs="0"/>
                <xsd:element ref="ns2:_dlc_DocId" minOccurs="0"/>
                <xsd:element ref="ns2:TaxKeywordTaxHTFie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cd92dd-7d74-4918-8c11-98baf3d8368d" elementFormDefault="qualified">
    <xsd:import namespace="http://schemas.microsoft.com/office/2006/documentManagement/types"/>
    <xsd:import namespace="http://schemas.microsoft.com/office/infopath/2007/PartnerControls"/>
    <xsd:element name="NHO_DocumentStatus" ma:index="2" ma:displayName="Status" ma:default="Under behandling" ma:description="Status" ma:format="Dropdown" ma:internalName="NHO_DocumentStatus">
      <xsd:simpleType>
        <xsd:restriction base="dms:Choice">
          <xsd:enumeration value="Under behandling"/>
          <xsd:enumeration value="Til fordeling"/>
          <xsd:enumeration value="Arkivert"/>
        </xsd:restriction>
      </xsd:simpleType>
    </xsd:element>
    <xsd:element name="NHO_DocumentProperty" ma:index="3" ma:displayName="Inn/ut/internt" ma:default="Internt" ma:description="Inn/ut/internt" ma:format="Dropdown" ma:internalName="NHO_DocumentProperty">
      <xsd:simpleType>
        <xsd:restriction base="dms:Choice">
          <xsd:enumeration value="Internt"/>
          <xsd:enumeration value="Ut"/>
          <xsd:enumeration value="Inn"/>
        </xsd:restriction>
      </xsd:simpleType>
    </xsd:element>
    <xsd:element name="NHO_DocumentDate" ma:index="4" nillable="true" ma:displayName="Dokumentdato" ma:default="[today]" ma:description="Dokumentdato" ma:format="DateOnly" ma:internalName="NHO_DocumentDate" ma:readOnly="false">
      <xsd:simpleType>
        <xsd:restriction base="dms:DateTime"/>
      </xsd:simpleType>
    </xsd:element>
    <xsd:element name="NHO_DocumentArchiveDate" ma:index="5" nillable="true" ma:displayName="Arkivdato" ma:format="DateTime" ma:hidden="true" ma:internalName="NHO_DocumentArchiveDate">
      <xsd:simpleType>
        <xsd:restriction base="dms:DateTime"/>
      </xsd:simpleType>
    </xsd:element>
    <xsd:element name="ARENA_DocumentReference" ma:index="9" nillable="true" ma:displayName="Deres referanse" ma:description="Deres referanse" ma:internalName="ARENA_DocumentReference">
      <xsd:simpleType>
        <xsd:restriction base="dms:Text"/>
      </xsd:simpleType>
    </xsd:element>
    <xsd:element name="ARENA_DocumentRecipient" ma:index="10" nillable="true" ma:displayName="Mottaker" ma:description="Mottaker" ma:internalName="ARENA_DocumentRecipient">
      <xsd:simpleType>
        <xsd:restriction base="dms:Text"/>
      </xsd:simpleType>
    </xsd:element>
    <xsd:element name="ARENA_DocumentSender" ma:index="11" nillable="true" ma:displayName="Avsender" ma:description="Avsender" ma:internalName="ARENA_DocumentSender">
      <xsd:simpleType>
        <xsd:restriction base="dms:Text"/>
      </xsd:simpleType>
    </xsd:element>
    <xsd:element name="_dlc_DocIdUrl" ma:index="12" nillable="true" ma:displayName="Dokument-ID" ma:description="Fast kobling til dokumente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4" nillable="true" ma:displayName="Taxonomy Catch All Column" ma:hidden="true" ma:list="{aa4cd1ed-27a5-4a02-b49a-9ce2141a4d7e}" ma:internalName="TaxCatchAll" ma:showField="CatchAllData" ma:web="5a85ae50-92f0-4505-b4e0-b347f9975d6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5" nillable="true" ma:displayName="Taxonomy Catch All Column1" ma:hidden="true" ma:list="{aa4cd1ed-27a5-4a02-b49a-9ce2141a4d7e}" ma:internalName="TaxCatchAllLabel" ma:readOnly="true" ma:showField="CatchAllDataLabel" ma:web="5a85ae50-92f0-4505-b4e0-b347f9975d6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33924c3673147c88830f2707c1978bc" ma:index="17" nillable="true" ma:taxonomy="true" ma:internalName="c33924c3673147c88830f2707c1978bc" ma:taxonomyFieldName="NhoMmdCaseWorker" ma:displayName="Saksbehandler" ma:default="" ma:fieldId="{c33924c3-6731-47c8-8830-f2707c1978bc}" ma:sspId="23ae1762-dfb7-4954-b585-25db1d1094a4" ma:termSetId="bbd35930-3809-4f28-8ebd-605c947425f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8a47c7619634ae9930087b62d76e394" ma:index="19" nillable="true" ma:taxonomy="true" ma:internalName="p8a47c7619634ae9930087b62d76e394" ma:taxonomyFieldName="NHO_OrganisationUnit" ma:displayName="Organisasjonsenhet" ma:fieldId="{98a47c76-1963-4ae9-9300-87b62d76e394}" ma:sspId="23ae1762-dfb7-4954-b585-25db1d1094a4" ma:termSetId="110110fd-e430-4d4e-8550-74127a1a531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22" nillable="true" ma:displayName="Dokument-ID-verdi" ma:description="Verdien for dokument-IDen som er tilordnet elementet." ma:internalName="_dlc_DocId" ma:readOnly="true">
      <xsd:simpleType>
        <xsd:restriction base="dms:Text"/>
      </xsd:simpleType>
    </xsd:element>
    <xsd:element name="TaxKeywordTaxHTField" ma:index="24" nillable="true" ma:taxonomy="true" ma:internalName="TaxKeywordTaxHTField" ma:taxonomyFieldName="TaxKeyword" ma:displayName="Organisasjonsnøkkelord" ma:fieldId="{23f27201-bee3-471e-b2e7-b64fd8b7ca38}" ma:taxonomyMulti="true" ma:sspId="23ae1762-dfb7-4954-b585-25db1d1094a4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8" ma:displayName="Innholdstype"/>
        <xsd:element ref="dc:title" minOccurs="0" maxOccurs="1" ma:index="1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5D64BD-0D92-4506-9DFA-E32FFD447DCA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F0B269F4-6230-49C8-A3E6-FE3A5BFEE29F}">
  <ds:schemaRefs>
    <ds:schemaRef ds:uri="http://schemas.microsoft.com/office/2006/metadata/properties"/>
    <ds:schemaRef ds:uri="http://schemas.microsoft.com/office/infopath/2007/PartnerControls"/>
    <ds:schemaRef ds:uri="1fcd92dd-7d74-4918-8c11-98baf3d8368d"/>
  </ds:schemaRefs>
</ds:datastoreItem>
</file>

<file path=customXml/itemProps3.xml><?xml version="1.0" encoding="utf-8"?>
<ds:datastoreItem xmlns:ds="http://schemas.openxmlformats.org/officeDocument/2006/customXml" ds:itemID="{10ED6C32-640A-45D7-8A57-323C2ABB3B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cd92dd-7d74-4918-8c11-98baf3d836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95032D1-D032-4B53-9FD5-66A4378E735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19B3258-A1B6-4E8D-A34D-394AE96B7B1C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4F30D628-C9DC-4DBD-A8C1-195B2B9459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CAP_doc_cover_v2.0</Template>
  <TotalTime>67</TotalTime>
  <Pages>5</Pages>
  <Words>573</Words>
  <Characters>3041</Characters>
  <Application>Microsoft Office Word</Application>
  <DocSecurity>0</DocSecurity>
  <Lines>25</Lines>
  <Paragraphs>7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Luise Kuehnel</dc:creator>
  <cp:lastModifiedBy>Tine Soknes</cp:lastModifiedBy>
  <cp:revision>17</cp:revision>
  <cp:lastPrinted>2017-12-14T11:22:00Z</cp:lastPrinted>
  <dcterms:created xsi:type="dcterms:W3CDTF">2018-09-23T12:41:00Z</dcterms:created>
  <dcterms:modified xsi:type="dcterms:W3CDTF">2018-10-09T19:36:00Z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hoMmdCaseWorker">
    <vt:lpwstr>546;#Elisabeth Lange|c1866aec-bcb9-4f1e-99e3-f9ec86adcdb8</vt:lpwstr>
  </property>
  <property fmtid="{D5CDD505-2E9C-101B-9397-08002B2CF9AE}" pid="3" name="NHO_OrganisationUnit">
    <vt:lpwstr>1132;#Organisasjonsavdelingen|752686b0-9dca-4b08-a7c1-4f5dc4112626</vt:lpwstr>
  </property>
  <property fmtid="{D5CDD505-2E9C-101B-9397-08002B2CF9AE}" pid="4" name="_dlc_DocIdItemGuid">
    <vt:lpwstr>90c0c480-9067-4e78-be4e-8a4114799301</vt:lpwstr>
  </property>
  <property fmtid="{D5CDD505-2E9C-101B-9397-08002B2CF9AE}" pid="5" name="ContentTypeId">
    <vt:lpwstr>0x0101002703D2AF657F4CC69F3B5766777647D70C00B38302E3622A3047ADC43A2D5308BA20</vt:lpwstr>
  </property>
  <property fmtid="{D5CDD505-2E9C-101B-9397-08002B2CF9AE}" pid="6" name="TaxKeyword">
    <vt:lpwstr/>
  </property>
</Properties>
</file>