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enett"/>
        <w:tblW w:w="50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950"/>
        <w:gridCol w:w="2269"/>
      </w:tblGrid>
      <w:tr w:rsidR="00871F12" w:rsidRPr="0021583A" w14:paraId="5A67D7E2" w14:textId="77777777" w:rsidTr="00E00134">
        <w:trPr>
          <w:trHeight w:val="1811"/>
        </w:trPr>
        <w:tc>
          <w:tcPr>
            <w:tcW w:w="6942" w:type="dxa"/>
          </w:tcPr>
          <w:p w14:paraId="2583810C" w14:textId="096C0EF2" w:rsidR="00871F12" w:rsidRPr="0021583A" w:rsidRDefault="007C75B3" w:rsidP="0021583A">
            <w:bookmarkStart w:id="0" w:name="_GoBack"/>
            <w:bookmarkEnd w:id="0"/>
            <w:r>
              <w:t>Adressater i hht liste</w:t>
            </w:r>
          </w:p>
          <w:p w14:paraId="40FA6F0B" w14:textId="72513216" w:rsidR="00871F12" w:rsidRPr="0021583A" w:rsidRDefault="00193D5A" w:rsidP="0021583A">
            <w:sdt>
              <w:sdtPr>
                <w:tag w:val="ToActivityContact.Address"/>
                <w:id w:val="10002"/>
                <w:lock w:val="contentLocked"/>
                <w:placeholder>
                  <w:docPart w:val="46BD15DC3BD749638A7572665BDCEFEB"/>
                </w:placeholder>
                <w:dataBinding w:prefixMappings="xmlns:gbs='http://www.software-innovation.no/growBusinessDocument'" w:xpath="/gbs:GrowBusinessDocument/gbs:ToActivityContactJOINEX.Address[@gbs:key='10002']" w:storeItemID="{085B2587-D6E7-40EF-BEF9-E5A3769D00C7}"/>
                <w:text w:multiLine="1"/>
              </w:sdtPr>
              <w:sdtEndPr/>
              <w:sdtContent>
                <w:r w:rsidR="0029065D">
                  <w:br/>
                  <w:t xml:space="preserve">  </w:t>
                </w:r>
              </w:sdtContent>
            </w:sdt>
          </w:p>
          <w:p w14:paraId="6282CFFC" w14:textId="7CD3CA54" w:rsidR="00871F12" w:rsidRPr="0021583A" w:rsidRDefault="00193D5A" w:rsidP="0021583A">
            <w:sdt>
              <w:sdtPr>
                <w:tag w:val="ToActivityContact.Zip"/>
                <w:id w:val="10003"/>
                <w:lock w:val="contentLocked"/>
                <w:placeholder>
                  <w:docPart w:val="46BD15DC3BD749638A7572665BDCEFEB"/>
                </w:placeholder>
                <w:dataBinding w:prefixMappings="xmlns:gbs='http://www.software-innovation.no/growBusinessDocument'" w:xpath="/gbs:GrowBusinessDocument/gbs:ToActivityContactJOINEX.Zip[@gbs:key='10003']" w:storeItemID="{085B2587-D6E7-40EF-BEF9-E5A3769D00C7}"/>
                <w:text/>
              </w:sdtPr>
              <w:sdtEndPr/>
              <w:sdtContent>
                <w:r w:rsidR="0029065D">
                  <w:t xml:space="preserve">  </w:t>
                </w:r>
              </w:sdtContent>
            </w:sdt>
          </w:p>
          <w:p w14:paraId="4F71F254" w14:textId="599D4ABE" w:rsidR="00871F12" w:rsidRPr="0021583A" w:rsidRDefault="002514A9" w:rsidP="0021583A">
            <w:r w:rsidRPr="0021583A">
              <w:fldChar w:fldCharType="begin"/>
            </w:r>
            <w:r w:rsidR="00871F12" w:rsidRPr="0021583A">
              <w:instrText xml:space="preserve"> IF "</w:instrText>
            </w:r>
            <w:sdt>
              <w:sdtPr>
                <w:tag w:val="ToActivityContact.ToAddress.Country.Description"/>
                <w:id w:val="10014"/>
                <w:placeholder>
                  <w:docPart w:val="6E93903A1411448C99EB64FFBF4CAFB7"/>
                </w:placeholder>
                <w:dataBinding w:prefixMappings="xmlns:gbs='http://www.software-innovation.no/growBusinessDocument'" w:xpath="/gbs:GrowBusinessDocument/gbs:ToActivityContactJOINEX.ToAddress.Country.Description[@gbs:key='10014']" w:storeItemID="{085B2587-D6E7-40EF-BEF9-E5A3769D00C7}"/>
                <w:text/>
              </w:sdtPr>
              <w:sdtEndPr/>
              <w:sdtContent>
                <w:r w:rsidR="00193D5A">
                  <w:instrText>Norge</w:instrText>
                </w:r>
              </w:sdtContent>
            </w:sdt>
            <w:r w:rsidR="00871F12" w:rsidRPr="0021583A">
              <w:instrText>"&lt;&gt;"Norge" "</w:instrText>
            </w:r>
            <w:sdt>
              <w:sdtPr>
                <w:tag w:val="ToActivityContact.ToAddress.Country.Description"/>
                <w:id w:val="10015"/>
                <w:lock w:val="contentLocked"/>
                <w:placeholder>
                  <w:docPart w:val="F3FBC6FF9C944969BA3CB57CC3838E1F"/>
                </w:placeholder>
                <w:dataBinding w:prefixMappings="xmlns:gbs='http://www.software-innovation.no/growBusinessDocument'" w:xpath="/gbs:GrowBusinessDocument/gbs:ToActivityContactJOINEX.ToAddress.Country.Description[@gbs:key='10015']" w:storeItemID="{085B2587-D6E7-40EF-BEF9-E5A3769D00C7}"/>
                <w:text/>
              </w:sdtPr>
              <w:sdtEndPr/>
              <w:sdtContent>
                <w:r w:rsidR="00193D5A">
                  <w:instrText>Norge</w:instrText>
                </w:r>
              </w:sdtContent>
            </w:sdt>
            <w:r w:rsidR="00871F12" w:rsidRPr="0021583A">
              <w:instrText xml:space="preserve">" </w:instrText>
            </w:r>
            <w:r w:rsidRPr="0021583A">
              <w:fldChar w:fldCharType="end"/>
            </w:r>
            <w:r w:rsidR="00871F12" w:rsidRPr="0021583A">
              <w:t xml:space="preserve"> </w:t>
            </w:r>
          </w:p>
          <w:p w14:paraId="616A5D0D" w14:textId="77777777" w:rsidR="00871F12" w:rsidRPr="0021583A" w:rsidRDefault="00871F12" w:rsidP="0021583A"/>
          <w:p w14:paraId="4880A213" w14:textId="00325F2A" w:rsidR="00871F12" w:rsidRPr="0021583A" w:rsidRDefault="00193D5A" w:rsidP="0021583A">
            <w:sdt>
              <w:sdtPr>
                <w:tag w:val="ToActivityContact.Name2"/>
                <w:id w:val="10001"/>
                <w:lock w:val="contentLocked"/>
                <w:placeholder>
                  <w:docPart w:val="3A4857E816B040E3860329CFB165FCD6"/>
                </w:placeholder>
                <w:dataBinding w:prefixMappings="xmlns:gbs='http://www.software-innovation.no/growBusinessDocument'" w:xpath="/gbs:GrowBusinessDocument/gbs:ToActivityContactJOINEX.Name2[@gbs:key='10001']" w:storeItemID="{085B2587-D6E7-40EF-BEF9-E5A3769D00C7}"/>
                <w:text/>
              </w:sdtPr>
              <w:sdtEndPr/>
              <w:sdtContent>
                <w:r w:rsidR="00E50399">
                  <w:t xml:space="preserve">  </w:t>
                </w:r>
              </w:sdtContent>
            </w:sdt>
          </w:p>
          <w:p w14:paraId="09D69164" w14:textId="77777777" w:rsidR="00871F12" w:rsidRPr="0021583A" w:rsidRDefault="00871F12" w:rsidP="0021583A"/>
        </w:tc>
        <w:tc>
          <w:tcPr>
            <w:tcW w:w="2267" w:type="dxa"/>
            <w:vAlign w:val="bottom"/>
          </w:tcPr>
          <w:p w14:paraId="07945EAE" w14:textId="2905DC6F" w:rsidR="00C716FC" w:rsidRPr="00181402" w:rsidRDefault="00C716FC" w:rsidP="00E00134">
            <w:pPr>
              <w:ind w:left="141"/>
              <w:rPr>
                <w:color w:val="FF0000"/>
                <w:sz w:val="16"/>
              </w:rPr>
            </w:pPr>
            <w:r w:rsidRPr="00181402">
              <w:rPr>
                <w:color w:val="FF0000"/>
                <w:sz w:val="16"/>
              </w:rPr>
              <w:fldChar w:fldCharType="begin"/>
            </w:r>
            <w:r w:rsidRPr="00181402">
              <w:rPr>
                <w:color w:val="FF0000"/>
                <w:sz w:val="16"/>
              </w:rPr>
              <w:instrText xml:space="preserve"> IF "</w:instrText>
            </w:r>
            <w:sdt>
              <w:sdtPr>
                <w:rPr>
                  <w:color w:val="FF0000"/>
                  <w:sz w:val="16"/>
                </w:rPr>
                <w:tag w:val="ToAuthorization"/>
                <w:id w:val="10016"/>
                <w:placeholder>
                  <w:docPart w:val="CE0152EE71264133B24176C424AEB0AD"/>
                </w:placeholder>
                <w:dataBinding w:prefixMappings="xmlns:gbs='http://www.software-innovation.no/growBusinessDocument'" w:xpath="/gbs:GrowBusinessDocument/gbs:ToAuthorization[@gbs:key='10016']" w:storeItemID="{085B2587-D6E7-40EF-BEF9-E5A3769D00C7}"/>
                <w:text/>
              </w:sdtPr>
              <w:sdtEndPr/>
              <w:sdtContent>
                <w:r w:rsidR="00193D5A">
                  <w:rPr>
                    <w:color w:val="FF0000"/>
                    <w:sz w:val="16"/>
                  </w:rPr>
                  <w:instrText xml:space="preserve">  </w:instrText>
                </w:r>
              </w:sdtContent>
            </w:sdt>
            <w:r w:rsidRPr="00181402">
              <w:rPr>
                <w:color w:val="FF0000"/>
                <w:sz w:val="16"/>
              </w:rPr>
              <w:instrText>"&lt;&gt;"  " "</w:instrText>
            </w:r>
            <w:sdt>
              <w:sdtPr>
                <w:rPr>
                  <w:color w:val="FF0000"/>
                  <w:sz w:val="16"/>
                </w:rPr>
                <w:tag w:val="Label_UO"/>
                <w:id w:val="1039866165"/>
                <w:placeholder>
                  <w:docPart w:val="DefaultPlaceholder_-1854013440"/>
                </w:placeholder>
                <w:text/>
              </w:sdtPr>
              <w:sdtEndPr/>
              <w:sdtContent>
                <w:r w:rsidRPr="00181402">
                  <w:rPr>
                    <w:color w:val="FF0000"/>
                    <w:sz w:val="16"/>
                  </w:rPr>
                  <w:instrText>Unntatt offentlighet</w:instrText>
                </w:r>
              </w:sdtContent>
            </w:sdt>
            <w:r w:rsidRPr="00181402">
              <w:rPr>
                <w:color w:val="FF0000"/>
                <w:sz w:val="16"/>
              </w:rPr>
              <w:instrText xml:space="preserve">" </w:instrText>
            </w:r>
            <w:r w:rsidRPr="00181402">
              <w:rPr>
                <w:color w:val="FF0000"/>
                <w:sz w:val="16"/>
              </w:rPr>
              <w:fldChar w:fldCharType="end"/>
            </w:r>
          </w:p>
          <w:p w14:paraId="6200F946" w14:textId="66A1CBCA" w:rsidR="00C716FC" w:rsidRPr="00181402" w:rsidRDefault="00193D5A" w:rsidP="00E00134">
            <w:pPr>
              <w:ind w:left="161" w:hanging="20"/>
              <w:rPr>
                <w:sz w:val="16"/>
                <w:szCs w:val="16"/>
              </w:rPr>
            </w:pPr>
            <w:sdt>
              <w:sdtPr>
                <w:rPr>
                  <w:color w:val="FF0000"/>
                  <w:sz w:val="16"/>
                  <w:szCs w:val="16"/>
                </w:rPr>
                <w:tag w:val="ToAuthorization"/>
                <w:id w:val="10006"/>
                <w:placeholder>
                  <w:docPart w:val="71FBD8EFC97C4A859AE793D3B878C545"/>
                </w:placeholder>
                <w:dataBinding w:prefixMappings="xmlns:gbs='http://www.software-innovation.no/growBusinessDocument'" w:xpath="/gbs:GrowBusinessDocument/gbs:ToAuthorization[@gbs:key='10006']" w:storeItemID="{085B2587-D6E7-40EF-BEF9-E5A3769D00C7}"/>
                <w:text/>
              </w:sdtPr>
              <w:sdtEndPr/>
              <w:sdtContent>
                <w:r w:rsidR="00E50399">
                  <w:rPr>
                    <w:color w:val="FF0000"/>
                    <w:sz w:val="16"/>
                    <w:szCs w:val="16"/>
                  </w:rPr>
                  <w:t xml:space="preserve">  </w:t>
                </w:r>
              </w:sdtContent>
            </w:sdt>
          </w:p>
        </w:tc>
      </w:tr>
      <w:tr w:rsidR="00871F12" w:rsidRPr="0021583A" w14:paraId="49DDB060" w14:textId="77777777" w:rsidTr="00E00134">
        <w:trPr>
          <w:trHeight w:val="80"/>
        </w:trPr>
        <w:tc>
          <w:tcPr>
            <w:tcW w:w="6942" w:type="dxa"/>
          </w:tcPr>
          <w:p w14:paraId="5CD1D0B1" w14:textId="77777777" w:rsidR="00871F12" w:rsidRPr="0021583A" w:rsidRDefault="00871F12" w:rsidP="0021583A"/>
        </w:tc>
        <w:tc>
          <w:tcPr>
            <w:tcW w:w="2267" w:type="dxa"/>
          </w:tcPr>
          <w:p w14:paraId="783FFD19" w14:textId="77777777" w:rsidR="00871F12" w:rsidRPr="0021583A" w:rsidRDefault="00871F12" w:rsidP="0021583A"/>
        </w:tc>
      </w:tr>
    </w:tbl>
    <w:p w14:paraId="58C43C4C" w14:textId="77777777" w:rsidR="00862783" w:rsidRPr="0021583A" w:rsidRDefault="00862783" w:rsidP="0021583A">
      <w:r>
        <w:t xml:space="preserve"> </w:t>
      </w:r>
    </w:p>
    <w:tbl>
      <w:tblPr>
        <w:tblStyle w:val="Tabellrutenett"/>
        <w:tblW w:w="52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1227"/>
        <w:gridCol w:w="2272"/>
        <w:gridCol w:w="1702"/>
        <w:gridCol w:w="2555"/>
      </w:tblGrid>
      <w:tr w:rsidR="00F4358D" w:rsidRPr="0021583A" w14:paraId="4E8B8672" w14:textId="77777777" w:rsidTr="00E00134">
        <w:tc>
          <w:tcPr>
            <w:tcW w:w="1746" w:type="dxa"/>
          </w:tcPr>
          <w:p w14:paraId="7B4A1F40" w14:textId="77777777" w:rsidR="00F4358D" w:rsidRPr="00F4358D" w:rsidRDefault="00193D5A" w:rsidP="00F4358D">
            <w:pPr>
              <w:pStyle w:val="Normal8pt"/>
              <w:rPr>
                <w:b/>
              </w:rPr>
            </w:pPr>
            <w:sdt>
              <w:sdtPr>
                <w:rPr>
                  <w:b/>
                </w:rPr>
                <w:tag w:val="Label_Vår dato"/>
                <w:id w:val="361403242"/>
                <w:placeholder>
                  <w:docPart w:val="DefaultPlaceholder_-1854013440"/>
                </w:placeholder>
                <w:text/>
              </w:sdtPr>
              <w:sdtEndPr/>
              <w:sdtContent>
                <w:r w:rsidR="00F4358D" w:rsidRPr="00F4358D">
                  <w:rPr>
                    <w:b/>
                  </w:rPr>
                  <w:t>Vår dato</w:t>
                </w:r>
              </w:sdtContent>
            </w:sdt>
            <w:r w:rsidR="00F4358D" w:rsidRPr="00F4358D">
              <w:rPr>
                <w:b/>
              </w:rPr>
              <w:t>:</w:t>
            </w:r>
          </w:p>
        </w:tc>
        <w:sdt>
          <w:sdtPr>
            <w:tag w:val="DocumentDate"/>
            <w:id w:val="10010"/>
            <w:placeholder>
              <w:docPart w:val="2D1E3E07A6FA4B4499378E39741846B5"/>
            </w:placeholder>
            <w:dataBinding w:prefixMappings="xmlns:gbs='http://www.software-innovation.no/growBusinessDocument'" w:xpath="/gbs:GrowBusinessDocument/gbs:DocumentDate[@gbs:key='10010']" w:storeItemID="{085B2587-D6E7-40EF-BEF9-E5A3769D00C7}"/>
            <w:date w:fullDate="2020-05-12T00:00:00Z">
              <w:dateFormat w:val="dd.MM.yyyy"/>
              <w:lid w:val="nb-NO"/>
              <w:storeMappedDataAs w:val="dateTime"/>
              <w:calendar w:val="gregorian"/>
            </w:date>
          </w:sdtPr>
          <w:sdtEndPr/>
          <w:sdtContent>
            <w:tc>
              <w:tcPr>
                <w:tcW w:w="1226" w:type="dxa"/>
              </w:tcPr>
              <w:p w14:paraId="659DCCD0" w14:textId="0DB91645" w:rsidR="00F4358D" w:rsidRPr="00A63A39" w:rsidRDefault="00E50399" w:rsidP="00F4358D">
                <w:pPr>
                  <w:pStyle w:val="Normal8pt"/>
                  <w:rPr>
                    <w:lang w:val="en-US"/>
                  </w:rPr>
                </w:pPr>
                <w:r>
                  <w:t>12.05.2020</w:t>
                </w:r>
              </w:p>
            </w:tc>
          </w:sdtContent>
        </w:sdt>
        <w:tc>
          <w:tcPr>
            <w:tcW w:w="2269" w:type="dxa"/>
          </w:tcPr>
          <w:p w14:paraId="71C73D6C" w14:textId="77777777" w:rsidR="00F4358D" w:rsidRPr="00F4358D" w:rsidRDefault="00193D5A" w:rsidP="00F4358D">
            <w:pPr>
              <w:pStyle w:val="Normal8pt"/>
              <w:rPr>
                <w:b/>
              </w:rPr>
            </w:pPr>
            <w:sdt>
              <w:sdtPr>
                <w:rPr>
                  <w:b/>
                </w:rPr>
                <w:tag w:val="Label_Vår referanse"/>
                <w:id w:val="-281964409"/>
                <w:placeholder>
                  <w:docPart w:val="DefaultPlaceholder_-1854013440"/>
                </w:placeholder>
                <w:text/>
              </w:sdtPr>
              <w:sdtEndPr/>
              <w:sdtContent>
                <w:r w:rsidR="00F4358D" w:rsidRPr="00F4358D">
                  <w:rPr>
                    <w:b/>
                  </w:rPr>
                  <w:t>Vår referanse</w:t>
                </w:r>
              </w:sdtContent>
            </w:sdt>
            <w:r w:rsidR="00F4358D" w:rsidRPr="00F4358D">
              <w:rPr>
                <w:b/>
              </w:rPr>
              <w:t>:</w:t>
            </w:r>
          </w:p>
        </w:tc>
        <w:tc>
          <w:tcPr>
            <w:tcW w:w="1700" w:type="dxa"/>
          </w:tcPr>
          <w:p w14:paraId="038C4DBA" w14:textId="0BC7945A" w:rsidR="00F4358D" w:rsidRPr="0021583A" w:rsidRDefault="00193D5A" w:rsidP="00F4358D">
            <w:pPr>
              <w:pStyle w:val="Normal8pt"/>
            </w:pPr>
            <w:sdt>
              <w:sdtPr>
                <w:tag w:val="DocumentNumber"/>
                <w:id w:val="10005"/>
                <w:placeholder>
                  <w:docPart w:val="D001FC782E824C558D9ECDE9054DE6DE"/>
                </w:placeholder>
                <w:dataBinding w:prefixMappings="xmlns:gbs='http://www.software-innovation.no/growBusinessDocument'" w:xpath="/gbs:GrowBusinessDocument/gbs:DocumentNumber[@gbs:key='10005']" w:storeItemID="{085B2587-D6E7-40EF-BEF9-E5A3769D00C7}"/>
                <w:text/>
              </w:sdtPr>
              <w:sdtEndPr/>
              <w:sdtContent>
                <w:r w:rsidR="00E50399">
                  <w:t>202015031-1</w:t>
                </w:r>
              </w:sdtContent>
            </w:sdt>
          </w:p>
        </w:tc>
        <w:tc>
          <w:tcPr>
            <w:tcW w:w="2552" w:type="dxa"/>
          </w:tcPr>
          <w:p w14:paraId="388E84DB" w14:textId="77777777" w:rsidR="00F4358D" w:rsidRPr="00F4358D" w:rsidRDefault="00193D5A" w:rsidP="00F4358D">
            <w:pPr>
              <w:pStyle w:val="Normal8pt"/>
              <w:rPr>
                <w:b/>
              </w:rPr>
            </w:pPr>
            <w:sdt>
              <w:sdtPr>
                <w:rPr>
                  <w:b/>
                </w:rPr>
                <w:tag w:val="Label_Vår saksbehandler"/>
                <w:id w:val="-1326358101"/>
                <w:placeholder>
                  <w:docPart w:val="DefaultPlaceholder_-1854013440"/>
                </w:placeholder>
                <w:text/>
              </w:sdtPr>
              <w:sdtEndPr/>
              <w:sdtContent>
                <w:r w:rsidR="00F4358D" w:rsidRPr="00F4358D">
                  <w:rPr>
                    <w:b/>
                  </w:rPr>
                  <w:t>Vår saksbehandler</w:t>
                </w:r>
              </w:sdtContent>
            </w:sdt>
            <w:r w:rsidR="00F4358D" w:rsidRPr="00F4358D">
              <w:rPr>
                <w:b/>
              </w:rPr>
              <w:t>:</w:t>
            </w:r>
          </w:p>
        </w:tc>
      </w:tr>
      <w:tr w:rsidR="00F4358D" w:rsidRPr="00A63A39" w14:paraId="46F885D9" w14:textId="77777777" w:rsidTr="00E00134">
        <w:tc>
          <w:tcPr>
            <w:tcW w:w="1746" w:type="dxa"/>
          </w:tcPr>
          <w:p w14:paraId="59B1A8CA" w14:textId="77777777" w:rsidR="00F4358D" w:rsidRPr="00F4358D" w:rsidRDefault="00193D5A" w:rsidP="00F4358D">
            <w:pPr>
              <w:pStyle w:val="Normal8pt"/>
              <w:rPr>
                <w:b/>
              </w:rPr>
            </w:pPr>
            <w:sdt>
              <w:sdtPr>
                <w:rPr>
                  <w:b/>
                </w:rPr>
                <w:tag w:val="Label_Deres dato"/>
                <w:id w:val="-1146972024"/>
                <w:placeholder>
                  <w:docPart w:val="DefaultPlaceholder_-1854013440"/>
                </w:placeholder>
                <w:text/>
              </w:sdtPr>
              <w:sdtEndPr/>
              <w:sdtContent>
                <w:r w:rsidR="00F4358D" w:rsidRPr="00F4358D">
                  <w:rPr>
                    <w:b/>
                  </w:rPr>
                  <w:t>Deres dato</w:t>
                </w:r>
              </w:sdtContent>
            </w:sdt>
            <w:r w:rsidR="00F4358D" w:rsidRPr="00F4358D">
              <w:rPr>
                <w:b/>
              </w:rPr>
              <w:t>:</w:t>
            </w:r>
          </w:p>
        </w:tc>
        <w:sdt>
          <w:sdtPr>
            <w:tag w:val="ToActivityContact.ToRequest.DocumentDate"/>
            <w:id w:val="10028"/>
            <w:placeholder>
              <w:docPart w:val="1BC896D191024F259702D7AA39AA2E94"/>
            </w:placeholder>
            <w:dataBinding w:prefixMappings="xmlns:gbs='http://www.software-innovation.no/growBusinessDocument'" w:xpath="/gbs:GrowBusinessDocument/gbs:ToActivityContact.ToRequest.DocumentDate[@gbs:key='10028']" w:storeItemID="{085B2587-D6E7-40EF-BEF9-E5A3769D00C7}"/>
            <w:date>
              <w:dateFormat w:val="dd.MM.yyyy"/>
              <w:lid w:val="nb-NO"/>
              <w:storeMappedDataAs w:val="dateTime"/>
              <w:calendar w:val="gregorian"/>
            </w:date>
          </w:sdtPr>
          <w:sdtEndPr/>
          <w:sdtContent>
            <w:tc>
              <w:tcPr>
                <w:tcW w:w="1226" w:type="dxa"/>
              </w:tcPr>
              <w:p w14:paraId="0FA5445F" w14:textId="2B7BE7CF" w:rsidR="00F4358D" w:rsidRPr="0021583A" w:rsidRDefault="00E50399" w:rsidP="00F4358D">
                <w:pPr>
                  <w:pStyle w:val="Normal8pt"/>
                </w:pPr>
                <w:r>
                  <w:t xml:space="preserve">  </w:t>
                </w:r>
              </w:p>
            </w:tc>
          </w:sdtContent>
        </w:sdt>
        <w:tc>
          <w:tcPr>
            <w:tcW w:w="2269" w:type="dxa"/>
          </w:tcPr>
          <w:p w14:paraId="523CB512" w14:textId="77777777" w:rsidR="00F4358D" w:rsidRPr="00F4358D" w:rsidRDefault="00193D5A" w:rsidP="00F4358D">
            <w:pPr>
              <w:pStyle w:val="Normal8pt"/>
              <w:rPr>
                <w:b/>
              </w:rPr>
            </w:pPr>
            <w:sdt>
              <w:sdtPr>
                <w:rPr>
                  <w:b/>
                </w:rPr>
                <w:tag w:val="Label_Deres referanse"/>
                <w:id w:val="-227615675"/>
                <w:placeholder>
                  <w:docPart w:val="DefaultPlaceholder_-1854013440"/>
                </w:placeholder>
                <w:text/>
              </w:sdtPr>
              <w:sdtEndPr/>
              <w:sdtContent>
                <w:r w:rsidR="00F4358D" w:rsidRPr="00F4358D">
                  <w:rPr>
                    <w:b/>
                  </w:rPr>
                  <w:t>Deres referanse</w:t>
                </w:r>
              </w:sdtContent>
            </w:sdt>
            <w:r w:rsidR="00F4358D" w:rsidRPr="00F4358D">
              <w:rPr>
                <w:b/>
              </w:rPr>
              <w:t>:</w:t>
            </w:r>
          </w:p>
        </w:tc>
        <w:tc>
          <w:tcPr>
            <w:tcW w:w="1700" w:type="dxa"/>
          </w:tcPr>
          <w:p w14:paraId="7DFB5518" w14:textId="3B16E7ED" w:rsidR="00F4358D" w:rsidRDefault="00193D5A" w:rsidP="00F4358D">
            <w:pPr>
              <w:pStyle w:val="Normal8pt"/>
            </w:pPr>
            <w:sdt>
              <w:sdtPr>
                <w:tag w:val="ReferenceNo"/>
                <w:id w:val="10004"/>
                <w:placeholder>
                  <w:docPart w:val="1F4835AC33F344D3A09DCEFB3808FD8F"/>
                </w:placeholder>
                <w:dataBinding w:prefixMappings="xmlns:gbs='http://www.software-innovation.no/growBusinessDocument'" w:xpath="/gbs:GrowBusinessDocument/gbs:ReferenceNo[@gbs:key='10004']" w:storeItemID="{085B2587-D6E7-40EF-BEF9-E5A3769D00C7}"/>
                <w:text/>
              </w:sdtPr>
              <w:sdtEndPr/>
              <w:sdtContent>
                <w:r w:rsidR="00E50399">
                  <w:t xml:space="preserve">  </w:t>
                </w:r>
              </w:sdtContent>
            </w:sdt>
          </w:p>
        </w:tc>
        <w:sdt>
          <w:sdtPr>
            <w:tag w:val="OurRef.Name"/>
            <w:id w:val="10026"/>
            <w:placeholder>
              <w:docPart w:val="DefaultPlaceholder_-1854013440"/>
            </w:placeholder>
            <w:dataBinding w:prefixMappings="xmlns:gbs='http://www.software-innovation.no/growBusinessDocument'" w:xpath="/gbs:GrowBusinessDocument/gbs:OurRef.Name[@gbs:key='10026']" w:storeItemID="{085B2587-D6E7-40EF-BEF9-E5A3769D00C7}"/>
            <w:text/>
          </w:sdtPr>
          <w:sdtEndPr/>
          <w:sdtContent>
            <w:tc>
              <w:tcPr>
                <w:tcW w:w="2552" w:type="dxa"/>
              </w:tcPr>
              <w:p w14:paraId="2DFC6697" w14:textId="289EE640" w:rsidR="00F4358D" w:rsidRPr="00851F6E" w:rsidRDefault="00E50399" w:rsidP="00F4358D">
                <w:pPr>
                  <w:pStyle w:val="Normal8pt"/>
                </w:pPr>
                <w:r>
                  <w:t>Rune Hedegart</w:t>
                </w:r>
              </w:p>
            </w:tc>
          </w:sdtContent>
        </w:sdt>
      </w:tr>
    </w:tbl>
    <w:sdt>
      <w:sdtPr>
        <w:rPr>
          <w:sz w:val="24"/>
        </w:rPr>
        <w:tag w:val="Title"/>
        <w:id w:val="10025"/>
        <w:placeholder>
          <w:docPart w:val="DefaultPlaceholder_22675703"/>
        </w:placeholder>
        <w:dataBinding w:prefixMappings="xmlns:gbs='http://www.software-innovation.no/growBusinessDocument'" w:xpath="/gbs:GrowBusinessDocument/gbs:UnofficialTitle[@gbs:key='10025']" w:storeItemID="{085B2587-D6E7-40EF-BEF9-E5A3769D00C7}"/>
        <w:text/>
      </w:sdtPr>
      <w:sdtEndPr/>
      <w:sdtContent>
        <w:p w14:paraId="4733AB40" w14:textId="54BDDED4" w:rsidR="00FC5ADE" w:rsidRPr="00862783" w:rsidRDefault="00E50399" w:rsidP="002C33C3">
          <w:pPr>
            <w:pStyle w:val="Tittel"/>
          </w:pPr>
          <w:r>
            <w:rPr>
              <w:sz w:val="24"/>
            </w:rPr>
            <w:t>Støtteordning for hurtigladere for elbil i distriktet i Trøndelag</w:t>
          </w:r>
        </w:p>
      </w:sdtContent>
    </w:sdt>
    <w:p w14:paraId="39BCCB53" w14:textId="1F97429A" w:rsidR="00B65E7A" w:rsidRPr="00B65E7A" w:rsidRDefault="00B65E7A" w:rsidP="007E1BA5">
      <w:pPr>
        <w:ind w:right="-2"/>
        <w:rPr>
          <w:b/>
          <w:bCs/>
        </w:rPr>
      </w:pPr>
      <w:bookmarkStart w:id="1" w:name="Start"/>
      <w:bookmarkEnd w:id="1"/>
      <w:r w:rsidRPr="00B65E7A">
        <w:rPr>
          <w:b/>
          <w:bCs/>
        </w:rPr>
        <w:t>Dette brevet sendes til</w:t>
      </w:r>
    </w:p>
    <w:p w14:paraId="117E456C" w14:textId="737EB5BB" w:rsidR="00B65E7A" w:rsidRDefault="00B65E7A" w:rsidP="007E1BA5">
      <w:pPr>
        <w:ind w:right="-2"/>
      </w:pPr>
      <w:r>
        <w:t>- aktuelle utbyggere av hurtiglading for elbil</w:t>
      </w:r>
    </w:p>
    <w:p w14:paraId="5F0EAF75" w14:textId="5EEA8E3E" w:rsidR="00CC19E5" w:rsidRPr="0021583A" w:rsidRDefault="00CC19E5" w:rsidP="007E1BA5">
      <w:pPr>
        <w:ind w:right="-2"/>
      </w:pPr>
      <w:r w:rsidRPr="00CC19E5">
        <w:t>- kommunene i Trøndelag, med tanke på at de kan orientere eventuelle lokale aktører</w:t>
      </w:r>
    </w:p>
    <w:p w14:paraId="69350F5F" w14:textId="08E2CBD7" w:rsidR="00862783" w:rsidRPr="00B65E7A" w:rsidRDefault="00862783" w:rsidP="00FD510C">
      <w:pPr>
        <w:rPr>
          <w:szCs w:val="20"/>
        </w:rPr>
      </w:pPr>
    </w:p>
    <w:p w14:paraId="4FD34EF6" w14:textId="77777777" w:rsidR="00B65E7A" w:rsidRPr="00B65E7A" w:rsidRDefault="00B65E7A" w:rsidP="00B65E7A">
      <w:pPr>
        <w:shd w:val="clear" w:color="auto" w:fill="FFFFFF"/>
        <w:spacing w:before="100" w:beforeAutospacing="1" w:after="100" w:afterAutospacing="1"/>
        <w:contextualSpacing/>
        <w:rPr>
          <w:rFonts w:eastAsia="Times New Roman" w:cs="Times New Roman"/>
          <w:color w:val="000000"/>
          <w:szCs w:val="20"/>
          <w:lang w:eastAsia="nb-NO"/>
        </w:rPr>
      </w:pPr>
      <w:r w:rsidRPr="00B65E7A">
        <w:rPr>
          <w:rFonts w:eastAsia="Times New Roman" w:cs="Times New Roman"/>
          <w:color w:val="000000"/>
          <w:szCs w:val="20"/>
          <w:lang w:eastAsia="nb-NO"/>
        </w:rPr>
        <w:t>Trøndelag fylkeskommune tilbyr investeringsstøtte til etablering av offentlig tilgjengelige hurtigladestasjoner som er forventet ikke å være lønnsomme uten støtte. Det er satt av fem millioner kroner til ordningen. Ordningen omfatter ikke etablering av ladepunkt til privat bruk, for eksempel i borettslag.</w:t>
      </w:r>
    </w:p>
    <w:p w14:paraId="3F86FC80" w14:textId="77777777" w:rsidR="00B65E7A" w:rsidRPr="00B65E7A" w:rsidRDefault="00B65E7A" w:rsidP="00B65E7A">
      <w:pPr>
        <w:pStyle w:val="Default"/>
        <w:contextualSpacing/>
        <w:rPr>
          <w:rFonts w:ascii="Verdana" w:hAnsi="Verdana" w:cs="Times New Roman"/>
          <w:b/>
          <w:bCs/>
          <w:sz w:val="20"/>
          <w:szCs w:val="20"/>
          <w:u w:val="single"/>
        </w:rPr>
      </w:pPr>
      <w:r w:rsidRPr="00B65E7A">
        <w:rPr>
          <w:rFonts w:ascii="Verdana" w:hAnsi="Verdana" w:cs="Times New Roman"/>
          <w:b/>
          <w:bCs/>
          <w:sz w:val="20"/>
          <w:szCs w:val="20"/>
          <w:u w:val="single"/>
        </w:rPr>
        <w:t>Hvem kan søke, og hva kan det søkes støtte til?</w:t>
      </w:r>
    </w:p>
    <w:p w14:paraId="38918FFE" w14:textId="77777777" w:rsidR="00B65E7A" w:rsidRPr="00B65E7A" w:rsidRDefault="00B65E7A" w:rsidP="00B65E7A">
      <w:pPr>
        <w:pStyle w:val="Default"/>
        <w:contextualSpacing/>
        <w:rPr>
          <w:rFonts w:ascii="Verdana" w:hAnsi="Verdana" w:cs="Times New Roman"/>
          <w:sz w:val="20"/>
          <w:szCs w:val="20"/>
        </w:rPr>
      </w:pPr>
    </w:p>
    <w:p w14:paraId="434DE6C7" w14:textId="77777777" w:rsidR="00B65E7A" w:rsidRPr="00B65E7A" w:rsidRDefault="00B65E7A" w:rsidP="00B65E7A">
      <w:pPr>
        <w:pStyle w:val="Default"/>
        <w:contextualSpacing/>
        <w:rPr>
          <w:rFonts w:ascii="Verdana" w:hAnsi="Verdana" w:cs="Times New Roman"/>
          <w:sz w:val="20"/>
          <w:szCs w:val="20"/>
        </w:rPr>
      </w:pPr>
      <w:r w:rsidRPr="00B65E7A">
        <w:rPr>
          <w:rFonts w:ascii="Verdana" w:hAnsi="Verdana" w:cs="Times New Roman"/>
          <w:b/>
          <w:bCs/>
          <w:sz w:val="20"/>
          <w:szCs w:val="20"/>
        </w:rPr>
        <w:t xml:space="preserve">Søker </w:t>
      </w:r>
    </w:p>
    <w:p w14:paraId="1E9B4287" w14:textId="77777777" w:rsidR="00B65E7A" w:rsidRPr="00B65E7A" w:rsidRDefault="00B65E7A" w:rsidP="00B65E7A">
      <w:pPr>
        <w:pStyle w:val="Default"/>
        <w:numPr>
          <w:ilvl w:val="0"/>
          <w:numId w:val="6"/>
        </w:numPr>
        <w:spacing w:after="55"/>
        <w:contextualSpacing/>
        <w:rPr>
          <w:rFonts w:ascii="Verdana" w:hAnsi="Verdana" w:cs="Times New Roman"/>
          <w:sz w:val="20"/>
          <w:szCs w:val="20"/>
        </w:rPr>
      </w:pPr>
      <w:r w:rsidRPr="00B65E7A">
        <w:rPr>
          <w:rFonts w:ascii="Verdana" w:hAnsi="Verdana" w:cs="Times New Roman"/>
          <w:sz w:val="20"/>
          <w:szCs w:val="20"/>
        </w:rPr>
        <w:t xml:space="preserve">er en aktør som ønsker å etablere offentlig tilgjengelig hurtiglader(e). Både offentlige og private aktører kan søke støtte, men virksomheten må være registrert i norsk foretaksregister. </w:t>
      </w:r>
    </w:p>
    <w:p w14:paraId="4553ED8A" w14:textId="77777777" w:rsidR="00B65E7A" w:rsidRPr="00B65E7A" w:rsidRDefault="00B65E7A" w:rsidP="00B65E7A">
      <w:pPr>
        <w:pStyle w:val="Default"/>
        <w:numPr>
          <w:ilvl w:val="0"/>
          <w:numId w:val="6"/>
        </w:numPr>
        <w:contextualSpacing/>
        <w:rPr>
          <w:rFonts w:ascii="Verdana" w:hAnsi="Verdana" w:cs="Times New Roman"/>
          <w:sz w:val="20"/>
          <w:szCs w:val="20"/>
        </w:rPr>
      </w:pPr>
      <w:r w:rsidRPr="00B65E7A">
        <w:rPr>
          <w:rFonts w:ascii="Verdana" w:hAnsi="Verdana" w:cs="Times New Roman"/>
          <w:sz w:val="20"/>
          <w:szCs w:val="20"/>
        </w:rPr>
        <w:t>kan samarbeide med andre aktører, men én søker skal stå som hovedansvarlig.</w:t>
      </w:r>
    </w:p>
    <w:p w14:paraId="3FCC9F53" w14:textId="77777777" w:rsidR="00B65E7A" w:rsidRPr="00B65E7A" w:rsidRDefault="00B65E7A" w:rsidP="00B65E7A">
      <w:pPr>
        <w:pStyle w:val="Default"/>
        <w:numPr>
          <w:ilvl w:val="0"/>
          <w:numId w:val="6"/>
        </w:numPr>
        <w:spacing w:after="54"/>
        <w:contextualSpacing/>
        <w:rPr>
          <w:rFonts w:ascii="Verdana" w:hAnsi="Verdana" w:cs="Times New Roman"/>
          <w:sz w:val="20"/>
          <w:szCs w:val="20"/>
        </w:rPr>
      </w:pPr>
      <w:r w:rsidRPr="00B65E7A">
        <w:rPr>
          <w:rFonts w:ascii="Verdana" w:hAnsi="Verdana" w:cs="Times New Roman"/>
          <w:sz w:val="20"/>
          <w:szCs w:val="20"/>
        </w:rPr>
        <w:t xml:space="preserve">må ha tilstrekkelig finansiell styrke til å kunne gjennomføre utbyggingen og drifte ladestasjonen(e). </w:t>
      </w:r>
    </w:p>
    <w:p w14:paraId="280904FA" w14:textId="77777777" w:rsidR="00B65E7A" w:rsidRPr="00B65E7A" w:rsidRDefault="00B65E7A" w:rsidP="00B65E7A">
      <w:pPr>
        <w:pStyle w:val="Default"/>
        <w:contextualSpacing/>
        <w:rPr>
          <w:rFonts w:ascii="Verdana" w:hAnsi="Verdana" w:cs="Times New Roman"/>
          <w:sz w:val="20"/>
          <w:szCs w:val="20"/>
        </w:rPr>
      </w:pPr>
    </w:p>
    <w:p w14:paraId="7D10ABC8" w14:textId="77777777" w:rsidR="00B65E7A" w:rsidRPr="00B65E7A" w:rsidRDefault="00B65E7A" w:rsidP="00B65E7A">
      <w:pPr>
        <w:pStyle w:val="Default"/>
        <w:contextualSpacing/>
        <w:rPr>
          <w:rFonts w:ascii="Verdana" w:hAnsi="Verdana" w:cs="Times New Roman"/>
          <w:sz w:val="20"/>
          <w:szCs w:val="20"/>
        </w:rPr>
      </w:pPr>
      <w:r w:rsidRPr="00B65E7A">
        <w:rPr>
          <w:rFonts w:ascii="Verdana" w:hAnsi="Verdana" w:cs="Times New Roman"/>
          <w:b/>
          <w:bCs/>
          <w:sz w:val="20"/>
          <w:szCs w:val="20"/>
        </w:rPr>
        <w:t>Et prosjekt</w:t>
      </w:r>
    </w:p>
    <w:p w14:paraId="039B0402" w14:textId="77777777" w:rsidR="00B65E7A" w:rsidRPr="00B65E7A" w:rsidRDefault="00B65E7A" w:rsidP="00B65E7A">
      <w:pPr>
        <w:pStyle w:val="Default"/>
        <w:numPr>
          <w:ilvl w:val="0"/>
          <w:numId w:val="5"/>
        </w:numPr>
        <w:spacing w:after="57"/>
        <w:contextualSpacing/>
        <w:rPr>
          <w:rFonts w:ascii="Verdana" w:hAnsi="Verdana" w:cs="Times New Roman"/>
          <w:sz w:val="20"/>
          <w:szCs w:val="20"/>
        </w:rPr>
      </w:pPr>
      <w:r w:rsidRPr="00B65E7A">
        <w:rPr>
          <w:rFonts w:ascii="Verdana" w:hAnsi="Verdana" w:cs="Times New Roman"/>
          <w:sz w:val="20"/>
          <w:szCs w:val="20"/>
        </w:rPr>
        <w:t>er etablering av en hurtigladestasjon på et bestemt sted, etter spesifikasjon under.</w:t>
      </w:r>
    </w:p>
    <w:p w14:paraId="6CF56703" w14:textId="77777777" w:rsidR="00B65E7A" w:rsidRPr="00B65E7A" w:rsidRDefault="00B65E7A" w:rsidP="00B65E7A">
      <w:pPr>
        <w:pStyle w:val="Default"/>
        <w:numPr>
          <w:ilvl w:val="0"/>
          <w:numId w:val="5"/>
        </w:numPr>
        <w:spacing w:after="57"/>
        <w:contextualSpacing/>
        <w:rPr>
          <w:rFonts w:ascii="Verdana" w:hAnsi="Verdana" w:cs="Times New Roman"/>
          <w:sz w:val="20"/>
          <w:szCs w:val="20"/>
        </w:rPr>
      </w:pPr>
      <w:r w:rsidRPr="00B65E7A">
        <w:rPr>
          <w:rFonts w:ascii="Verdana" w:hAnsi="Verdana" w:cs="Times New Roman"/>
          <w:color w:val="auto"/>
          <w:sz w:val="20"/>
          <w:szCs w:val="20"/>
        </w:rPr>
        <w:t>kan motta støtte også fra andre offentlige og private aktører.</w:t>
      </w:r>
    </w:p>
    <w:p w14:paraId="1D7DD754" w14:textId="77777777" w:rsidR="00B65E7A" w:rsidRPr="00B65E7A" w:rsidRDefault="00B65E7A" w:rsidP="00B65E7A">
      <w:pPr>
        <w:shd w:val="clear" w:color="auto" w:fill="FFFFFF"/>
        <w:spacing w:before="100" w:beforeAutospacing="1" w:after="100" w:afterAutospacing="1"/>
        <w:contextualSpacing/>
        <w:rPr>
          <w:rFonts w:cs="Times New Roman"/>
          <w:b/>
          <w:bCs/>
          <w:szCs w:val="20"/>
        </w:rPr>
      </w:pPr>
      <w:r w:rsidRPr="00B65E7A">
        <w:rPr>
          <w:rFonts w:cs="Times New Roman"/>
          <w:b/>
          <w:bCs/>
          <w:szCs w:val="20"/>
        </w:rPr>
        <w:t>Pakker/enkeltprosjekt</w:t>
      </w:r>
    </w:p>
    <w:p w14:paraId="7FBA6117" w14:textId="62FB1FBA" w:rsidR="00B65E7A" w:rsidRPr="00B65E7A" w:rsidRDefault="00B65E7A" w:rsidP="00B65E7A">
      <w:pPr>
        <w:shd w:val="clear" w:color="auto" w:fill="FFFFFF"/>
        <w:spacing w:before="100" w:beforeAutospacing="1" w:after="100" w:afterAutospacing="1"/>
        <w:contextualSpacing/>
        <w:rPr>
          <w:rFonts w:cs="Times New Roman"/>
          <w:szCs w:val="20"/>
        </w:rPr>
      </w:pPr>
      <w:r w:rsidRPr="00B65E7A">
        <w:rPr>
          <w:rFonts w:cs="Times New Roman"/>
          <w:szCs w:val="20"/>
        </w:rPr>
        <w:t>Det gis kun støtte til ett prosjekt pr kommune, bortsett fra i kommuner der det gis støtte til etablering ved fylkeskommunalt anlegg, der kommer disse i tillegg. Det er ønske</w:t>
      </w:r>
      <w:r w:rsidR="00CC19E5">
        <w:rPr>
          <w:rFonts w:cs="Times New Roman"/>
          <w:szCs w:val="20"/>
        </w:rPr>
        <w:t>t</w:t>
      </w:r>
      <w:r w:rsidRPr="00B65E7A">
        <w:rPr>
          <w:rFonts w:cs="Times New Roman"/>
          <w:szCs w:val="20"/>
        </w:rPr>
        <w:t xml:space="preserve"> at en aktør bygger flere ladere. En søknad om støtte til flere ladere kalles heretter en «pakke».</w:t>
      </w:r>
    </w:p>
    <w:p w14:paraId="2C2BBCAC" w14:textId="56FCFD28" w:rsidR="00B65E7A" w:rsidRPr="00B65E7A" w:rsidRDefault="00B65E7A" w:rsidP="00B65E7A">
      <w:pPr>
        <w:pStyle w:val="Listeavsnitt"/>
        <w:numPr>
          <w:ilvl w:val="0"/>
          <w:numId w:val="3"/>
        </w:numPr>
        <w:shd w:val="clear" w:color="auto" w:fill="FFFFFF"/>
        <w:spacing w:before="100" w:beforeAutospacing="1" w:after="100" w:afterAutospacing="1" w:line="240" w:lineRule="auto"/>
        <w:rPr>
          <w:rFonts w:eastAsia="Times New Roman" w:cs="Times New Roman"/>
          <w:szCs w:val="20"/>
          <w:lang w:eastAsia="nb-NO"/>
        </w:rPr>
      </w:pPr>
      <w:r w:rsidRPr="00B65E7A">
        <w:rPr>
          <w:rFonts w:cs="Times New Roman"/>
          <w:szCs w:val="20"/>
        </w:rPr>
        <w:t>Støtte kan gis</w:t>
      </w:r>
      <w:r w:rsidRPr="00B65E7A">
        <w:rPr>
          <w:rFonts w:eastAsia="Times New Roman" w:cs="Times New Roman"/>
          <w:szCs w:val="20"/>
          <w:lang w:eastAsia="nb-NO"/>
        </w:rPr>
        <w:t xml:space="preserve"> til en prosjektpakke, med prosjekt i flere kommuner. Pakken skal minimum inneholde prosjekt ved disse fylkeskommunale anleggene: Ytre Namdal videregående skole (vgs), Olav Duun vgs, Røros vgs og Kyr</w:t>
      </w:r>
      <w:r w:rsidR="00CC19E5">
        <w:rPr>
          <w:rFonts w:eastAsia="Times New Roman" w:cs="Times New Roman"/>
          <w:szCs w:val="20"/>
          <w:lang w:eastAsia="nb-NO"/>
        </w:rPr>
        <w:t>k</w:t>
      </w:r>
      <w:r w:rsidRPr="00B65E7A">
        <w:rPr>
          <w:rFonts w:eastAsia="Times New Roman" w:cs="Times New Roman"/>
          <w:szCs w:val="20"/>
          <w:lang w:eastAsia="nb-NO"/>
        </w:rPr>
        <w:t>sæterøra vgs. Pakken kan dekke hele tilskuddspotten på fem millioner kr eller deler av den.</w:t>
      </w:r>
    </w:p>
    <w:p w14:paraId="24F1DC24" w14:textId="77777777" w:rsidR="00B65E7A" w:rsidRPr="00B65E7A" w:rsidRDefault="00B65E7A" w:rsidP="00B65E7A">
      <w:pPr>
        <w:pStyle w:val="Default"/>
        <w:numPr>
          <w:ilvl w:val="0"/>
          <w:numId w:val="3"/>
        </w:numPr>
        <w:shd w:val="clear" w:color="auto" w:fill="FFFFFF"/>
        <w:spacing w:before="100" w:beforeAutospacing="1" w:after="100" w:afterAutospacing="1"/>
        <w:contextualSpacing/>
        <w:rPr>
          <w:rFonts w:ascii="Verdana" w:hAnsi="Verdana" w:cs="Times New Roman"/>
          <w:color w:val="auto"/>
          <w:sz w:val="20"/>
          <w:szCs w:val="20"/>
        </w:rPr>
      </w:pPr>
      <w:r w:rsidRPr="00B65E7A">
        <w:rPr>
          <w:rFonts w:ascii="Verdana" w:hAnsi="Verdana" w:cs="Times New Roman"/>
          <w:color w:val="auto"/>
          <w:sz w:val="20"/>
          <w:szCs w:val="20"/>
        </w:rPr>
        <w:lastRenderedPageBreak/>
        <w:t>Det åpnes for å søke støtte til enkelt</w:t>
      </w:r>
      <w:r w:rsidRPr="00B65E7A">
        <w:rPr>
          <w:rFonts w:ascii="Verdana" w:eastAsia="Times New Roman" w:hAnsi="Verdana" w:cs="Times New Roman"/>
          <w:color w:val="auto"/>
          <w:sz w:val="20"/>
          <w:szCs w:val="20"/>
          <w:lang w:eastAsia="nb-NO"/>
        </w:rPr>
        <w:t>prosjekt. En søker kan maksimalt få støtte til to enkeltprosjekt. Flere enn to prosjekt fra samme søker skal samles i en pakke i hht punkt 1.</w:t>
      </w:r>
    </w:p>
    <w:p w14:paraId="6D9719C2" w14:textId="77777777" w:rsidR="00B65E7A" w:rsidRPr="00B65E7A" w:rsidRDefault="00B65E7A" w:rsidP="00B65E7A">
      <w:pPr>
        <w:shd w:val="clear" w:color="auto" w:fill="FFFFFF"/>
        <w:spacing w:before="100" w:beforeAutospacing="1" w:after="100" w:afterAutospacing="1"/>
        <w:contextualSpacing/>
        <w:rPr>
          <w:rFonts w:eastAsia="Times New Roman" w:cs="Times New Roman"/>
          <w:b/>
          <w:bCs/>
          <w:color w:val="000000"/>
          <w:szCs w:val="20"/>
          <w:lang w:eastAsia="nb-NO"/>
        </w:rPr>
      </w:pPr>
      <w:r w:rsidRPr="00B65E7A">
        <w:rPr>
          <w:rFonts w:eastAsia="Times New Roman" w:cs="Times New Roman"/>
          <w:b/>
          <w:bCs/>
          <w:color w:val="000000"/>
          <w:szCs w:val="20"/>
          <w:lang w:eastAsia="nb-NO"/>
        </w:rPr>
        <w:t>Kostnadstak</w:t>
      </w:r>
    </w:p>
    <w:p w14:paraId="58C408A8" w14:textId="77777777" w:rsidR="00B65E7A" w:rsidRPr="00B65E7A" w:rsidRDefault="00B65E7A" w:rsidP="00B65E7A">
      <w:pPr>
        <w:shd w:val="clear" w:color="auto" w:fill="FFFFFF"/>
        <w:spacing w:before="100" w:beforeAutospacing="1" w:after="100" w:afterAutospacing="1"/>
        <w:contextualSpacing/>
        <w:rPr>
          <w:rFonts w:eastAsia="Times New Roman" w:cs="Times New Roman"/>
          <w:color w:val="000000"/>
          <w:szCs w:val="20"/>
          <w:lang w:eastAsia="nb-NO"/>
        </w:rPr>
      </w:pPr>
      <w:r w:rsidRPr="00B65E7A">
        <w:rPr>
          <w:rFonts w:eastAsia="Times New Roman" w:cs="Times New Roman"/>
          <w:color w:val="000000"/>
          <w:szCs w:val="20"/>
          <w:lang w:eastAsia="nb-NO"/>
        </w:rPr>
        <w:t>Godkjente maksimalkostnader er 150 000 kr pr prosjekt med minimum 50 kW kapasitet og kr 200 000 pr prosjekt med minimum 100 KW kapasitet.</w:t>
      </w:r>
    </w:p>
    <w:p w14:paraId="738D057F" w14:textId="77777777" w:rsidR="00B65E7A" w:rsidRPr="00B65E7A" w:rsidRDefault="00B65E7A" w:rsidP="00B65E7A">
      <w:pPr>
        <w:shd w:val="clear" w:color="auto" w:fill="FFFFFF"/>
        <w:spacing w:before="100" w:beforeAutospacing="1" w:after="100" w:afterAutospacing="1"/>
        <w:contextualSpacing/>
        <w:rPr>
          <w:rFonts w:eastAsia="Times New Roman" w:cs="Times New Roman"/>
          <w:color w:val="000000"/>
          <w:szCs w:val="20"/>
          <w:lang w:eastAsia="nb-NO"/>
        </w:rPr>
      </w:pPr>
    </w:p>
    <w:p w14:paraId="0418CBA2" w14:textId="77777777" w:rsidR="00B65E7A" w:rsidRPr="00B65E7A" w:rsidRDefault="00B65E7A" w:rsidP="00B65E7A">
      <w:pPr>
        <w:shd w:val="clear" w:color="auto" w:fill="FFFFFF"/>
        <w:spacing w:before="100" w:beforeAutospacing="1" w:after="100" w:afterAutospacing="1"/>
        <w:contextualSpacing/>
        <w:rPr>
          <w:rFonts w:cs="Times New Roman"/>
          <w:szCs w:val="20"/>
        </w:rPr>
      </w:pPr>
      <w:r w:rsidRPr="00B65E7A">
        <w:rPr>
          <w:rFonts w:eastAsia="Times New Roman" w:cs="Times New Roman"/>
          <w:color w:val="000000"/>
          <w:szCs w:val="20"/>
          <w:lang w:eastAsia="nb-NO"/>
        </w:rPr>
        <w:t>Driftskostnader støttes ikke og kan ikke inngå i støttegrunnlaget.</w:t>
      </w:r>
    </w:p>
    <w:p w14:paraId="4648A7F2" w14:textId="77777777" w:rsidR="00B65E7A" w:rsidRPr="00B65E7A" w:rsidRDefault="00B65E7A" w:rsidP="00B65E7A">
      <w:pPr>
        <w:pStyle w:val="Default"/>
        <w:contextualSpacing/>
        <w:rPr>
          <w:rFonts w:ascii="Verdana" w:hAnsi="Verdana" w:cs="Times New Roman"/>
          <w:b/>
          <w:bCs/>
          <w:color w:val="auto"/>
          <w:sz w:val="20"/>
          <w:szCs w:val="20"/>
          <w:u w:val="single"/>
        </w:rPr>
      </w:pPr>
      <w:r w:rsidRPr="00B65E7A">
        <w:rPr>
          <w:rFonts w:ascii="Verdana" w:hAnsi="Verdana" w:cs="Times New Roman"/>
          <w:b/>
          <w:bCs/>
          <w:color w:val="auto"/>
          <w:sz w:val="20"/>
          <w:szCs w:val="20"/>
          <w:u w:val="single"/>
        </w:rPr>
        <w:t>Krav til ladestasjonene</w:t>
      </w:r>
    </w:p>
    <w:p w14:paraId="6C5FBB30" w14:textId="77777777" w:rsidR="00B65E7A" w:rsidRPr="00B65E7A" w:rsidRDefault="00B65E7A" w:rsidP="00B65E7A">
      <w:pPr>
        <w:pStyle w:val="Default"/>
        <w:contextualSpacing/>
        <w:rPr>
          <w:rFonts w:ascii="Verdana" w:hAnsi="Verdana" w:cs="Times New Roman"/>
          <w:color w:val="auto"/>
          <w:sz w:val="20"/>
          <w:szCs w:val="20"/>
        </w:rPr>
      </w:pPr>
    </w:p>
    <w:p w14:paraId="2F9D1D32" w14:textId="77777777" w:rsidR="00B65E7A" w:rsidRPr="00B65E7A" w:rsidRDefault="00B65E7A" w:rsidP="00B65E7A">
      <w:pPr>
        <w:pStyle w:val="Default"/>
        <w:contextualSpacing/>
        <w:rPr>
          <w:rFonts w:ascii="Verdana" w:hAnsi="Verdana" w:cs="Times New Roman"/>
          <w:b/>
          <w:bCs/>
          <w:color w:val="auto"/>
          <w:sz w:val="20"/>
          <w:szCs w:val="20"/>
        </w:rPr>
      </w:pPr>
      <w:r w:rsidRPr="00B65E7A">
        <w:rPr>
          <w:rFonts w:ascii="Verdana" w:hAnsi="Verdana" w:cs="Times New Roman"/>
          <w:b/>
          <w:bCs/>
          <w:color w:val="auto"/>
          <w:sz w:val="20"/>
          <w:szCs w:val="20"/>
        </w:rPr>
        <w:t>Plassering</w:t>
      </w:r>
    </w:p>
    <w:p w14:paraId="3975CB46" w14:textId="14F2219C" w:rsidR="00B65E7A" w:rsidRPr="00B65E7A" w:rsidRDefault="00B65E7A" w:rsidP="00B65E7A">
      <w:pPr>
        <w:pStyle w:val="Default"/>
        <w:contextualSpacing/>
        <w:rPr>
          <w:rFonts w:ascii="Verdana" w:hAnsi="Verdana" w:cs="Times New Roman"/>
          <w:color w:val="FF0000"/>
          <w:sz w:val="20"/>
          <w:szCs w:val="20"/>
        </w:rPr>
      </w:pPr>
      <w:r w:rsidRPr="00B65E7A">
        <w:rPr>
          <w:rFonts w:ascii="Verdana" w:hAnsi="Verdana" w:cs="Times New Roman"/>
          <w:sz w:val="20"/>
          <w:szCs w:val="20"/>
        </w:rPr>
        <w:t xml:space="preserve">Støtteordningen retter seg mot distriktet. Som minimumskrav gjelder at prosjektet ikke skal ligge langs E6 eller E14 og minst 20 km fra eksisterende hurtiglader i hht det som på søketidspunktet ligger på NOBIL. Avstand regnes langs offentlig, helårsåpen vei. </w:t>
      </w:r>
      <w:hyperlink r:id="rId12" w:history="1">
        <w:r w:rsidRPr="00B65E7A">
          <w:rPr>
            <w:rStyle w:val="Hyperkobling"/>
            <w:rFonts w:ascii="Verdana" w:hAnsi="Verdana" w:cs="Times New Roman"/>
            <w:color w:val="00B0F0"/>
            <w:sz w:val="20"/>
            <w:szCs w:val="20"/>
          </w:rPr>
          <w:t>Se kart over ladere i Trøndelag pr mars 2020 he</w:t>
        </w:r>
        <w:r w:rsidRPr="00B65E7A">
          <w:rPr>
            <w:rStyle w:val="Hyperkobling"/>
            <w:rFonts w:ascii="Verdana" w:hAnsi="Verdana" w:cs="Times New Roman"/>
            <w:color w:val="0070C0"/>
            <w:sz w:val="20"/>
            <w:szCs w:val="20"/>
          </w:rPr>
          <w:t>r</w:t>
        </w:r>
      </w:hyperlink>
      <w:r w:rsidRPr="00B65E7A">
        <w:rPr>
          <w:rFonts w:ascii="Verdana" w:hAnsi="Verdana" w:cs="Times New Roman"/>
          <w:color w:val="auto"/>
          <w:sz w:val="20"/>
          <w:szCs w:val="20"/>
        </w:rPr>
        <w:t xml:space="preserve">. </w:t>
      </w:r>
      <w:r w:rsidRPr="00B65E7A">
        <w:rPr>
          <w:rFonts w:ascii="Verdana" w:hAnsi="Verdana" w:cs="Times New Roman"/>
          <w:sz w:val="20"/>
          <w:szCs w:val="20"/>
        </w:rPr>
        <w:t xml:space="preserve">(Slå på tegnforklaring oppe i høyre hjørne). Unntak for krav om plassering gjelder for prosjekt ved spesifiserte fylkeskommunale anlegg. </w:t>
      </w:r>
    </w:p>
    <w:p w14:paraId="77041A89" w14:textId="77777777" w:rsidR="00B65E7A" w:rsidRPr="00B65E7A" w:rsidRDefault="00B65E7A" w:rsidP="00B65E7A">
      <w:pPr>
        <w:pStyle w:val="Default"/>
        <w:contextualSpacing/>
        <w:rPr>
          <w:rFonts w:ascii="Verdana" w:hAnsi="Verdana" w:cs="Times New Roman"/>
          <w:b/>
          <w:bCs/>
          <w:color w:val="auto"/>
          <w:sz w:val="20"/>
          <w:szCs w:val="20"/>
        </w:rPr>
      </w:pPr>
    </w:p>
    <w:p w14:paraId="737AFF5D" w14:textId="77777777" w:rsidR="00B65E7A" w:rsidRPr="00B65E7A" w:rsidRDefault="00B65E7A" w:rsidP="00B65E7A">
      <w:pPr>
        <w:pStyle w:val="Default"/>
        <w:contextualSpacing/>
        <w:rPr>
          <w:rFonts w:ascii="Verdana" w:hAnsi="Verdana" w:cs="Times New Roman"/>
          <w:b/>
          <w:bCs/>
          <w:sz w:val="20"/>
          <w:szCs w:val="20"/>
        </w:rPr>
      </w:pPr>
      <w:r w:rsidRPr="00B65E7A">
        <w:rPr>
          <w:rFonts w:ascii="Verdana" w:hAnsi="Verdana" w:cs="Times New Roman"/>
          <w:b/>
          <w:bCs/>
          <w:sz w:val="20"/>
          <w:szCs w:val="20"/>
        </w:rPr>
        <w:t xml:space="preserve">Tekniske krav </w:t>
      </w:r>
    </w:p>
    <w:p w14:paraId="50A38DE4" w14:textId="77777777" w:rsidR="00B65E7A" w:rsidRPr="00B65E7A" w:rsidRDefault="00B65E7A" w:rsidP="00B65E7A">
      <w:pPr>
        <w:pStyle w:val="Default"/>
        <w:contextualSpacing/>
        <w:rPr>
          <w:rFonts w:ascii="Verdana" w:hAnsi="Verdana" w:cs="Times New Roman"/>
          <w:sz w:val="20"/>
          <w:szCs w:val="20"/>
        </w:rPr>
      </w:pPr>
      <w:r w:rsidRPr="00B65E7A">
        <w:rPr>
          <w:rFonts w:ascii="Verdana" w:hAnsi="Verdana" w:cs="Times New Roman"/>
          <w:sz w:val="20"/>
          <w:szCs w:val="20"/>
        </w:rPr>
        <w:t>Støtten gis til etablering av hurtiglader som tilbyr ladekontakt for AC Type 2 med minimum 22 KW effekt og DC CHAdeMO og DC Combo med minimum 50 KW effekt. Det tillates effektdeling mellom ladekontaktene, men det skal kunne foregå lading fra minst to kontakter samtidig. Ladekontaktene kan plasseres samlet eller i flere ladere på ladestedet.</w:t>
      </w:r>
    </w:p>
    <w:p w14:paraId="2D874E74" w14:textId="77777777" w:rsidR="00B65E7A" w:rsidRPr="00B65E7A" w:rsidRDefault="00B65E7A" w:rsidP="00B65E7A">
      <w:pPr>
        <w:pStyle w:val="Default"/>
        <w:contextualSpacing/>
        <w:rPr>
          <w:rFonts w:ascii="Verdana" w:hAnsi="Verdana" w:cs="Times New Roman"/>
          <w:sz w:val="20"/>
          <w:szCs w:val="20"/>
        </w:rPr>
      </w:pPr>
    </w:p>
    <w:p w14:paraId="3AD97DD3" w14:textId="77777777" w:rsidR="00B65E7A" w:rsidRPr="00B65E7A" w:rsidRDefault="00B65E7A" w:rsidP="00B65E7A">
      <w:pPr>
        <w:pStyle w:val="Default"/>
        <w:contextualSpacing/>
        <w:rPr>
          <w:rFonts w:ascii="Verdana" w:hAnsi="Verdana" w:cs="Times New Roman"/>
          <w:sz w:val="20"/>
          <w:szCs w:val="20"/>
        </w:rPr>
      </w:pPr>
      <w:r w:rsidRPr="00B65E7A">
        <w:rPr>
          <w:rFonts w:ascii="Verdana" w:hAnsi="Verdana" w:cs="Times New Roman"/>
          <w:sz w:val="20"/>
          <w:szCs w:val="20"/>
        </w:rPr>
        <w:t>Ladere må kunne benyttes under de klimatiske forhold som normalt forekommer der de installeres. Det skal være tilstrekkelig belysning og værbeskyttelse rundt laderen til at tilkopling skal kunne foregå tørt og trygt.</w:t>
      </w:r>
    </w:p>
    <w:p w14:paraId="44BCDEA5" w14:textId="77777777" w:rsidR="00B65E7A" w:rsidRPr="00B65E7A" w:rsidRDefault="00B65E7A" w:rsidP="00B65E7A">
      <w:pPr>
        <w:shd w:val="clear" w:color="auto" w:fill="FFFFFF"/>
        <w:spacing w:before="100" w:beforeAutospacing="1" w:after="100" w:afterAutospacing="1"/>
        <w:contextualSpacing/>
        <w:rPr>
          <w:rFonts w:cs="Times New Roman"/>
          <w:szCs w:val="20"/>
        </w:rPr>
      </w:pPr>
      <w:r w:rsidRPr="00B65E7A">
        <w:rPr>
          <w:rFonts w:cs="Times New Roman"/>
          <w:szCs w:val="20"/>
        </w:rPr>
        <w:t>Alle laderne skal kobles opp med sanntidsrapportering mot databasen for ladepunkt i Norge (NOBIL) fra det tidspunkt ladepunktet blir satt i drift.</w:t>
      </w:r>
    </w:p>
    <w:p w14:paraId="1CB6355D" w14:textId="77777777" w:rsidR="00B65E7A" w:rsidRPr="00B65E7A" w:rsidRDefault="00B65E7A" w:rsidP="00B65E7A">
      <w:pPr>
        <w:pStyle w:val="Default"/>
        <w:contextualSpacing/>
        <w:rPr>
          <w:rFonts w:ascii="Verdana" w:hAnsi="Verdana" w:cs="Times New Roman"/>
          <w:sz w:val="20"/>
          <w:szCs w:val="20"/>
        </w:rPr>
      </w:pPr>
      <w:r w:rsidRPr="00B65E7A">
        <w:rPr>
          <w:rFonts w:ascii="Verdana" w:hAnsi="Verdana" w:cs="Times New Roman"/>
          <w:b/>
          <w:bCs/>
          <w:sz w:val="20"/>
          <w:szCs w:val="20"/>
        </w:rPr>
        <w:t>Betalingsløsning</w:t>
      </w:r>
    </w:p>
    <w:p w14:paraId="1529E6F6" w14:textId="77777777" w:rsidR="00B65E7A" w:rsidRPr="00B65E7A" w:rsidRDefault="00B65E7A" w:rsidP="00B65E7A">
      <w:pPr>
        <w:pStyle w:val="Default"/>
        <w:contextualSpacing/>
        <w:rPr>
          <w:rFonts w:ascii="Verdana" w:hAnsi="Verdana" w:cs="Times New Roman"/>
          <w:sz w:val="20"/>
          <w:szCs w:val="20"/>
        </w:rPr>
      </w:pPr>
      <w:r w:rsidRPr="00B65E7A">
        <w:rPr>
          <w:rFonts w:ascii="Verdana" w:hAnsi="Verdana" w:cs="Times New Roman"/>
          <w:sz w:val="20"/>
          <w:szCs w:val="20"/>
        </w:rPr>
        <w:t>Laderne skal være tilrettelagt for brukerbetaling fra det tidspunkt ladestasjonen settes i drift. Det skal etableres såkalt «drop-in» løsning som sikrer alle tilgang til lading, uavhengig av evt. etablert avtaleforhold med operatør. Man skal kunne betale for «drop-in lading» med allment tilgjengelige betalingsmidler, som kontant, bankkort eller mobiltelefon. Løsningene skal være tilgjengelige også for utenlandske kort eller telefonabonnenter. Ved bruk av mobiltelefon som betalingsløsning skal operatør vurdere risikoreduserende tiltak knyttet til bortfall av mobilnett.</w:t>
      </w:r>
    </w:p>
    <w:p w14:paraId="038E2B5C" w14:textId="77777777" w:rsidR="00B65E7A" w:rsidRPr="00B65E7A" w:rsidRDefault="00B65E7A" w:rsidP="00B65E7A">
      <w:pPr>
        <w:pStyle w:val="Default"/>
        <w:contextualSpacing/>
        <w:rPr>
          <w:rFonts w:ascii="Verdana" w:hAnsi="Verdana" w:cs="Times New Roman"/>
          <w:sz w:val="20"/>
          <w:szCs w:val="20"/>
        </w:rPr>
      </w:pPr>
    </w:p>
    <w:p w14:paraId="0022208C" w14:textId="77777777" w:rsidR="00B65E7A" w:rsidRPr="00B65E7A" w:rsidRDefault="00B65E7A" w:rsidP="00B65E7A">
      <w:pPr>
        <w:pStyle w:val="Default"/>
        <w:contextualSpacing/>
        <w:rPr>
          <w:rFonts w:ascii="Verdana" w:hAnsi="Verdana" w:cs="Times New Roman"/>
          <w:color w:val="000000" w:themeColor="text1"/>
          <w:sz w:val="20"/>
          <w:szCs w:val="20"/>
        </w:rPr>
      </w:pPr>
      <w:r w:rsidRPr="00B65E7A">
        <w:rPr>
          <w:rFonts w:ascii="Verdana" w:hAnsi="Verdana" w:cs="Times New Roman"/>
          <w:b/>
          <w:bCs/>
          <w:color w:val="000000" w:themeColor="text1"/>
          <w:sz w:val="20"/>
          <w:szCs w:val="20"/>
        </w:rPr>
        <w:t>Krav til driftsperiode og tilgjengelighet/oppetid</w:t>
      </w:r>
    </w:p>
    <w:p w14:paraId="38475036" w14:textId="77777777" w:rsidR="00B65E7A" w:rsidRPr="00B65E7A" w:rsidRDefault="00B65E7A" w:rsidP="00B65E7A">
      <w:pPr>
        <w:pStyle w:val="Default"/>
        <w:contextualSpacing/>
        <w:rPr>
          <w:rFonts w:ascii="Verdana" w:hAnsi="Verdana" w:cs="Times New Roman"/>
          <w:color w:val="000000" w:themeColor="text1"/>
          <w:sz w:val="20"/>
          <w:szCs w:val="20"/>
        </w:rPr>
      </w:pPr>
      <w:r w:rsidRPr="00B65E7A">
        <w:rPr>
          <w:rFonts w:ascii="Verdana" w:hAnsi="Verdana" w:cs="Times New Roman"/>
          <w:color w:val="000000" w:themeColor="text1"/>
          <w:sz w:val="20"/>
          <w:szCs w:val="20"/>
        </w:rPr>
        <w:t xml:space="preserve">Hurtigladerne som etableres med støtte fra oss skal driftes i samsvar med programkriteriene i minst fem år etter driftsstart. Dersom avvikling skjer før denne tiden, eller de ikke driftes som forutsatt, kan Trøndelag fylkeskommune kreve hele eller deler av tilskuddet tilbakebetalt. </w:t>
      </w:r>
    </w:p>
    <w:p w14:paraId="22DCE7AF" w14:textId="77777777" w:rsidR="00B65E7A" w:rsidRPr="00B65E7A" w:rsidRDefault="00B65E7A" w:rsidP="00B65E7A">
      <w:pPr>
        <w:pStyle w:val="Default"/>
        <w:contextualSpacing/>
        <w:rPr>
          <w:rFonts w:ascii="Verdana" w:hAnsi="Verdana" w:cs="Times New Roman"/>
          <w:color w:val="000000" w:themeColor="text1"/>
          <w:sz w:val="20"/>
          <w:szCs w:val="20"/>
        </w:rPr>
      </w:pPr>
    </w:p>
    <w:p w14:paraId="0FB0F20E" w14:textId="77777777" w:rsidR="00B65E7A" w:rsidRPr="00B65E7A" w:rsidRDefault="00B65E7A" w:rsidP="00B65E7A">
      <w:pPr>
        <w:pStyle w:val="Default"/>
        <w:contextualSpacing/>
        <w:rPr>
          <w:rFonts w:ascii="Verdana" w:hAnsi="Verdana" w:cs="Times New Roman"/>
          <w:color w:val="000000" w:themeColor="text1"/>
          <w:sz w:val="20"/>
          <w:szCs w:val="20"/>
        </w:rPr>
      </w:pPr>
      <w:r w:rsidRPr="00B65E7A">
        <w:rPr>
          <w:rFonts w:ascii="Verdana" w:hAnsi="Verdana" w:cs="Times New Roman"/>
          <w:sz w:val="20"/>
          <w:szCs w:val="20"/>
        </w:rPr>
        <w:t xml:space="preserve">Ladestasjonene kal være ferdig utbygd og i drift innen 18 måneder etter vedtak om støtte fra oss. Forsinket driftsstart kan medføre tilbaketrekking av støtte. </w:t>
      </w:r>
      <w:r w:rsidRPr="00B65E7A">
        <w:rPr>
          <w:rFonts w:ascii="Verdana" w:hAnsi="Verdana" w:cs="Times New Roman"/>
          <w:color w:val="000000" w:themeColor="text1"/>
          <w:sz w:val="20"/>
          <w:szCs w:val="20"/>
        </w:rPr>
        <w:t>Tilfredsstillende driftskvalitet er et krav, og laderne skal ha minst 97 prosent tilgjengelighet/oppetid.</w:t>
      </w:r>
    </w:p>
    <w:p w14:paraId="1242AF86" w14:textId="77777777" w:rsidR="00B65E7A" w:rsidRPr="00B65E7A" w:rsidRDefault="00B65E7A" w:rsidP="00B65E7A">
      <w:pPr>
        <w:shd w:val="clear" w:color="auto" w:fill="FFFFFF"/>
        <w:spacing w:before="100" w:beforeAutospacing="1" w:after="100" w:afterAutospacing="1"/>
        <w:contextualSpacing/>
        <w:rPr>
          <w:rFonts w:cs="Times New Roman"/>
          <w:b/>
          <w:bCs/>
          <w:szCs w:val="20"/>
          <w:u w:val="single"/>
        </w:rPr>
      </w:pPr>
      <w:r w:rsidRPr="00B65E7A">
        <w:rPr>
          <w:rFonts w:cs="Times New Roman"/>
          <w:b/>
          <w:bCs/>
          <w:szCs w:val="20"/>
          <w:u w:val="single"/>
        </w:rPr>
        <w:lastRenderedPageBreak/>
        <w:t>Prioritering av støtten</w:t>
      </w:r>
    </w:p>
    <w:p w14:paraId="23545025" w14:textId="30F17BE5" w:rsidR="00B65E7A" w:rsidRPr="00B65E7A" w:rsidRDefault="00B65E7A" w:rsidP="00B65E7A">
      <w:pPr>
        <w:shd w:val="clear" w:color="auto" w:fill="FFFFFF"/>
        <w:spacing w:before="100" w:beforeAutospacing="1" w:after="100" w:afterAutospacing="1"/>
        <w:contextualSpacing/>
        <w:rPr>
          <w:rFonts w:cs="Times New Roman"/>
          <w:szCs w:val="20"/>
        </w:rPr>
      </w:pPr>
      <w:r w:rsidRPr="00B65E7A">
        <w:rPr>
          <w:rFonts w:cs="Times New Roman"/>
          <w:szCs w:val="20"/>
        </w:rPr>
        <w:t>Den/de søkerne som tilfredsstiller utlysningens krav og søker om det laveste tilskuddsbeløpet til en prosjektpakke eller et enkeltprosjekt vil bli høyt prioritert (utgjør 60 % av vurderingen). D</w:t>
      </w:r>
      <w:r w:rsidR="00CC19E5">
        <w:rPr>
          <w:rFonts w:cs="Times New Roman"/>
          <w:szCs w:val="20"/>
        </w:rPr>
        <w:t>et er viktig å sikre d</w:t>
      </w:r>
      <w:r w:rsidRPr="00B65E7A">
        <w:rPr>
          <w:rFonts w:cs="Times New Roman"/>
          <w:szCs w:val="20"/>
        </w:rPr>
        <w:t>istriktsprofilen, og den totale utbyggingsstrukturen som støttes tillegges derfor også vekt (utgjør 40 % av vurderingen).</w:t>
      </w:r>
    </w:p>
    <w:p w14:paraId="74935236" w14:textId="77777777" w:rsidR="00B65E7A" w:rsidRPr="00B65E7A" w:rsidRDefault="00B65E7A" w:rsidP="00B65E7A">
      <w:pPr>
        <w:shd w:val="clear" w:color="auto" w:fill="FFFFFF"/>
        <w:spacing w:before="100" w:beforeAutospacing="1" w:after="100" w:afterAutospacing="1"/>
        <w:contextualSpacing/>
        <w:rPr>
          <w:rFonts w:cs="Times New Roman"/>
          <w:szCs w:val="20"/>
        </w:rPr>
      </w:pPr>
    </w:p>
    <w:p w14:paraId="52C5D95A" w14:textId="77777777" w:rsidR="00B65E7A" w:rsidRPr="00B65E7A" w:rsidRDefault="00B65E7A" w:rsidP="00B65E7A">
      <w:pPr>
        <w:shd w:val="clear" w:color="auto" w:fill="FFFFFF"/>
        <w:spacing w:before="100" w:beforeAutospacing="1" w:after="100" w:afterAutospacing="1"/>
        <w:contextualSpacing/>
        <w:rPr>
          <w:szCs w:val="20"/>
        </w:rPr>
      </w:pPr>
      <w:r w:rsidRPr="00B65E7A">
        <w:rPr>
          <w:rFonts w:cs="Times New Roman"/>
          <w:szCs w:val="20"/>
        </w:rPr>
        <w:t>Dersom det er begrenset konkurranse om midlene, kan Trøndelag fylkeskommune velge å gå i dialog med søkere for å gjennomføre en kvalifisert vurdering av støttebehovet, eller velge ikke å dele ut støtte.</w:t>
      </w:r>
    </w:p>
    <w:p w14:paraId="0B3035BA" w14:textId="77777777" w:rsidR="00B65E7A" w:rsidRPr="00B65E7A" w:rsidRDefault="00B65E7A" w:rsidP="00B65E7A">
      <w:pPr>
        <w:pStyle w:val="Default"/>
        <w:contextualSpacing/>
        <w:rPr>
          <w:rFonts w:ascii="Verdana" w:hAnsi="Verdana" w:cs="Times New Roman"/>
          <w:b/>
          <w:bCs/>
          <w:sz w:val="20"/>
          <w:szCs w:val="20"/>
        </w:rPr>
      </w:pPr>
      <w:r w:rsidRPr="00B65E7A">
        <w:rPr>
          <w:rFonts w:ascii="Verdana" w:hAnsi="Verdana" w:cs="Times New Roman"/>
          <w:b/>
          <w:bCs/>
          <w:sz w:val="20"/>
          <w:szCs w:val="20"/>
        </w:rPr>
        <w:t>Kommunale innspill og lokal støtte</w:t>
      </w:r>
    </w:p>
    <w:p w14:paraId="5389E6DA" w14:textId="35674424" w:rsidR="00B65E7A" w:rsidRPr="00B65E7A" w:rsidRDefault="00B65E7A" w:rsidP="00B65E7A">
      <w:pPr>
        <w:pStyle w:val="Default"/>
        <w:contextualSpacing/>
        <w:rPr>
          <w:rFonts w:ascii="Verdana" w:hAnsi="Verdana" w:cs="Times New Roman"/>
          <w:b/>
          <w:bCs/>
          <w:sz w:val="20"/>
          <w:szCs w:val="20"/>
        </w:rPr>
      </w:pPr>
      <w:r w:rsidRPr="00B65E7A">
        <w:rPr>
          <w:rFonts w:ascii="Verdana" w:hAnsi="Verdana" w:cs="Times New Roman"/>
          <w:sz w:val="20"/>
          <w:szCs w:val="20"/>
        </w:rPr>
        <w:t>Vi har gjort en henvendelse til kommunene i Trøndelag for å få deres forslag til plassering av hurtigladere i sin kommune. Vi spurte også om det finnes lokal støtte til etableringen, enten finansiell støtte eller i realverdier som strømtilførsel</w:t>
      </w:r>
      <w:r w:rsidR="00F45A7B">
        <w:rPr>
          <w:rFonts w:ascii="Verdana" w:hAnsi="Verdana" w:cs="Times New Roman"/>
          <w:sz w:val="20"/>
          <w:szCs w:val="20"/>
        </w:rPr>
        <w:t xml:space="preserve"> eller </w:t>
      </w:r>
      <w:r w:rsidRPr="00B65E7A">
        <w:rPr>
          <w:rFonts w:ascii="Verdana" w:hAnsi="Verdana" w:cs="Times New Roman"/>
          <w:sz w:val="20"/>
          <w:szCs w:val="20"/>
        </w:rPr>
        <w:t>opparbeida grunn. Det er laget en enkel oppsummering av kommunenes innspill, som følger vedlagt. På forespørsel kan hele kommunens innspill oversendes. Oversikten er laget høsten 2019</w:t>
      </w:r>
      <w:r w:rsidR="00CC19E5">
        <w:rPr>
          <w:rFonts w:ascii="Verdana" w:hAnsi="Verdana" w:cs="Times New Roman"/>
          <w:sz w:val="20"/>
          <w:szCs w:val="20"/>
        </w:rPr>
        <w:t xml:space="preserve">, </w:t>
      </w:r>
      <w:r w:rsidRPr="00B65E7A">
        <w:rPr>
          <w:rFonts w:ascii="Verdana" w:hAnsi="Verdana" w:cs="Times New Roman"/>
          <w:sz w:val="20"/>
          <w:szCs w:val="20"/>
        </w:rPr>
        <w:t>er omtrentlige</w:t>
      </w:r>
      <w:r w:rsidR="00CC19E5">
        <w:rPr>
          <w:rFonts w:ascii="Verdana" w:hAnsi="Verdana" w:cs="Times New Roman"/>
          <w:sz w:val="20"/>
          <w:szCs w:val="20"/>
        </w:rPr>
        <w:t>,</w:t>
      </w:r>
      <w:r w:rsidRPr="00B65E7A">
        <w:rPr>
          <w:rFonts w:ascii="Verdana" w:hAnsi="Verdana" w:cs="Times New Roman"/>
          <w:sz w:val="20"/>
          <w:szCs w:val="20"/>
        </w:rPr>
        <w:t xml:space="preserve"> ikke verifisert</w:t>
      </w:r>
      <w:r w:rsidR="00CC19E5">
        <w:rPr>
          <w:rFonts w:ascii="Verdana" w:hAnsi="Verdana" w:cs="Times New Roman"/>
          <w:sz w:val="20"/>
          <w:szCs w:val="20"/>
        </w:rPr>
        <w:t xml:space="preserve"> </w:t>
      </w:r>
      <w:r w:rsidRPr="00B65E7A">
        <w:rPr>
          <w:rFonts w:ascii="Verdana" w:hAnsi="Verdana" w:cs="Times New Roman"/>
          <w:sz w:val="20"/>
          <w:szCs w:val="20"/>
        </w:rPr>
        <w:t>og det kan forekomme feil. Før bruk må derfor opplysningene kontrolleres. Det er opp til søker å vurdere om det er opplysninger de ønsker å gå videre med</w:t>
      </w:r>
      <w:r w:rsidR="00F45A7B">
        <w:rPr>
          <w:rFonts w:ascii="Verdana" w:hAnsi="Verdana" w:cs="Times New Roman"/>
          <w:sz w:val="20"/>
          <w:szCs w:val="20"/>
        </w:rPr>
        <w:t xml:space="preserve">. De </w:t>
      </w:r>
      <w:r w:rsidR="00CC19E5">
        <w:rPr>
          <w:rFonts w:ascii="Verdana" w:hAnsi="Verdana" w:cs="Times New Roman"/>
          <w:sz w:val="20"/>
          <w:szCs w:val="20"/>
        </w:rPr>
        <w:t>må d</w:t>
      </w:r>
      <w:r w:rsidRPr="00B65E7A">
        <w:rPr>
          <w:rFonts w:ascii="Verdana" w:hAnsi="Verdana" w:cs="Times New Roman"/>
          <w:sz w:val="20"/>
          <w:szCs w:val="20"/>
        </w:rPr>
        <w:t xml:space="preserve">a avklare nærmere med kommunen og </w:t>
      </w:r>
      <w:r w:rsidR="00CC19E5">
        <w:rPr>
          <w:rFonts w:ascii="Verdana" w:hAnsi="Verdana" w:cs="Times New Roman"/>
          <w:sz w:val="20"/>
          <w:szCs w:val="20"/>
        </w:rPr>
        <w:t xml:space="preserve">evt </w:t>
      </w:r>
      <w:r w:rsidRPr="00B65E7A">
        <w:rPr>
          <w:rFonts w:ascii="Verdana" w:hAnsi="Verdana" w:cs="Times New Roman"/>
          <w:sz w:val="20"/>
          <w:szCs w:val="20"/>
        </w:rPr>
        <w:t>andre</w:t>
      </w:r>
      <w:r w:rsidR="00CC19E5">
        <w:rPr>
          <w:rFonts w:ascii="Verdana" w:hAnsi="Verdana" w:cs="Times New Roman"/>
          <w:sz w:val="20"/>
          <w:szCs w:val="20"/>
        </w:rPr>
        <w:t xml:space="preserve"> ved behov </w:t>
      </w:r>
      <w:r w:rsidRPr="00B65E7A">
        <w:rPr>
          <w:rFonts w:ascii="Verdana" w:hAnsi="Verdana" w:cs="Times New Roman"/>
          <w:sz w:val="20"/>
          <w:szCs w:val="20"/>
        </w:rPr>
        <w:t>og gjøre nødvendige avtaler. Vi ser positivt på lokal medfinansiering og annen lokal støtte til prosjektene, slik at vi samlet sett får flest mulig ladepunkt for de tilgjengelige midlene.</w:t>
      </w:r>
    </w:p>
    <w:p w14:paraId="6C6A2191" w14:textId="77777777" w:rsidR="00B65E7A" w:rsidRPr="00B65E7A" w:rsidRDefault="00B65E7A" w:rsidP="00B65E7A">
      <w:pPr>
        <w:pStyle w:val="Default"/>
        <w:contextualSpacing/>
        <w:rPr>
          <w:rFonts w:ascii="Verdana" w:hAnsi="Verdana" w:cs="Times New Roman"/>
          <w:b/>
          <w:bCs/>
          <w:sz w:val="20"/>
          <w:szCs w:val="20"/>
        </w:rPr>
      </w:pPr>
    </w:p>
    <w:p w14:paraId="3E96B8DA" w14:textId="77777777" w:rsidR="00B65E7A" w:rsidRPr="00B65E7A" w:rsidRDefault="00B65E7A" w:rsidP="00B65E7A">
      <w:pPr>
        <w:pStyle w:val="Default"/>
        <w:contextualSpacing/>
        <w:rPr>
          <w:rFonts w:ascii="Verdana" w:hAnsi="Verdana" w:cs="Times New Roman"/>
          <w:color w:val="FF0000"/>
          <w:sz w:val="20"/>
          <w:szCs w:val="20"/>
          <w:u w:val="single"/>
        </w:rPr>
      </w:pPr>
      <w:r w:rsidRPr="00B65E7A">
        <w:rPr>
          <w:rFonts w:ascii="Verdana" w:hAnsi="Verdana" w:cs="Times New Roman"/>
          <w:b/>
          <w:bCs/>
          <w:sz w:val="20"/>
          <w:szCs w:val="20"/>
          <w:u w:val="single"/>
        </w:rPr>
        <w:t>Frister, tidsplan, kontaktopplysninger og svar på spørsmål</w:t>
      </w:r>
    </w:p>
    <w:p w14:paraId="7419574D" w14:textId="77777777" w:rsidR="00CC19E5" w:rsidRDefault="00CC19E5" w:rsidP="00B65E7A">
      <w:pPr>
        <w:pStyle w:val="Default"/>
        <w:contextualSpacing/>
        <w:rPr>
          <w:rFonts w:ascii="Verdana" w:hAnsi="Verdana" w:cs="Times New Roman"/>
          <w:sz w:val="20"/>
          <w:szCs w:val="20"/>
        </w:rPr>
      </w:pPr>
    </w:p>
    <w:p w14:paraId="69E91B09" w14:textId="2EBF1870" w:rsidR="00CC19E5" w:rsidRPr="00CC19E5" w:rsidRDefault="00B65E7A" w:rsidP="00B65E7A">
      <w:pPr>
        <w:pStyle w:val="Default"/>
        <w:contextualSpacing/>
        <w:rPr>
          <w:rFonts w:ascii="Verdana" w:hAnsi="Verdana" w:cs="Times New Roman"/>
          <w:b/>
          <w:bCs/>
          <w:color w:val="auto"/>
          <w:sz w:val="20"/>
          <w:szCs w:val="20"/>
        </w:rPr>
      </w:pPr>
      <w:r w:rsidRPr="00CC19E5">
        <w:rPr>
          <w:rFonts w:ascii="Verdana" w:hAnsi="Verdana" w:cs="Times New Roman"/>
          <w:b/>
          <w:bCs/>
          <w:sz w:val="20"/>
          <w:szCs w:val="20"/>
        </w:rPr>
        <w:t xml:space="preserve">Søknadsfrist </w:t>
      </w:r>
      <w:r w:rsidRPr="00CC19E5">
        <w:rPr>
          <w:rFonts w:ascii="Verdana" w:hAnsi="Verdana" w:cs="Times New Roman"/>
          <w:b/>
          <w:bCs/>
          <w:color w:val="auto"/>
          <w:sz w:val="20"/>
          <w:szCs w:val="20"/>
        </w:rPr>
        <w:t xml:space="preserve">er 1. september 2020 kl 12.00. </w:t>
      </w:r>
    </w:p>
    <w:p w14:paraId="373E62BB" w14:textId="07B29ACB" w:rsidR="00B65E7A" w:rsidRDefault="00B65E7A" w:rsidP="00B65E7A">
      <w:pPr>
        <w:pStyle w:val="Default"/>
        <w:contextualSpacing/>
        <w:rPr>
          <w:rFonts w:ascii="Verdana" w:hAnsi="Verdana" w:cs="Times New Roman"/>
          <w:sz w:val="20"/>
          <w:szCs w:val="20"/>
        </w:rPr>
      </w:pPr>
      <w:r w:rsidRPr="00B65E7A">
        <w:rPr>
          <w:rFonts w:ascii="Verdana" w:hAnsi="Verdana" w:cs="Times New Roman"/>
          <w:color w:val="auto"/>
          <w:sz w:val="20"/>
          <w:szCs w:val="20"/>
        </w:rPr>
        <w:t>Vi planlegger å gi tilsagn innen 1. oktober 2020</w:t>
      </w:r>
      <w:r w:rsidRPr="00B65E7A">
        <w:rPr>
          <w:rFonts w:ascii="Verdana" w:hAnsi="Verdana" w:cs="Times New Roman"/>
          <w:sz w:val="20"/>
          <w:szCs w:val="20"/>
        </w:rPr>
        <w:t>.</w:t>
      </w:r>
    </w:p>
    <w:p w14:paraId="45E1FD79" w14:textId="77777777" w:rsidR="00B65E7A" w:rsidRPr="00B65E7A" w:rsidRDefault="00B65E7A" w:rsidP="00B65E7A">
      <w:pPr>
        <w:pStyle w:val="Default"/>
        <w:contextualSpacing/>
        <w:rPr>
          <w:rFonts w:ascii="Verdana" w:hAnsi="Verdana" w:cs="Times New Roman"/>
          <w:sz w:val="20"/>
          <w:szCs w:val="20"/>
        </w:rPr>
      </w:pPr>
    </w:p>
    <w:p w14:paraId="5D7782A5" w14:textId="28001C8A" w:rsidR="00CC19E5" w:rsidRDefault="00B65E7A" w:rsidP="00B65E7A">
      <w:pPr>
        <w:pStyle w:val="Default"/>
        <w:contextualSpacing/>
        <w:rPr>
          <w:rFonts w:ascii="Verdana" w:hAnsi="Verdana" w:cs="Times New Roman"/>
          <w:color w:val="0070C0"/>
          <w:sz w:val="20"/>
          <w:szCs w:val="20"/>
        </w:rPr>
      </w:pPr>
      <w:r w:rsidRPr="00B65E7A">
        <w:rPr>
          <w:rFonts w:ascii="Verdana" w:hAnsi="Verdana" w:cs="Times New Roman"/>
          <w:color w:val="auto"/>
          <w:sz w:val="20"/>
          <w:szCs w:val="20"/>
        </w:rPr>
        <w:t xml:space="preserve">Spørsmål knyttet til programutlysningen sendes </w:t>
      </w:r>
      <w:hyperlink r:id="rId13" w:history="1">
        <w:r w:rsidR="00CC19E5" w:rsidRPr="00AA6560">
          <w:rPr>
            <w:rStyle w:val="Hyperkobling"/>
            <w:rFonts w:ascii="Verdana" w:hAnsi="Verdana" w:cs="Times New Roman"/>
            <w:sz w:val="20"/>
            <w:szCs w:val="20"/>
          </w:rPr>
          <w:t>postmottak@trondelagfylke.no</w:t>
        </w:r>
      </w:hyperlink>
    </w:p>
    <w:p w14:paraId="6F5E6A1C" w14:textId="27539CD2" w:rsidR="00B65E7A" w:rsidRPr="00B65E7A" w:rsidRDefault="00CC19E5" w:rsidP="00B65E7A">
      <w:pPr>
        <w:pStyle w:val="Default"/>
        <w:contextualSpacing/>
        <w:rPr>
          <w:rStyle w:val="Merknadsreferanse"/>
          <w:rFonts w:ascii="Verdana" w:hAnsi="Verdana" w:cstheme="minorBidi"/>
          <w:color w:val="auto"/>
          <w:sz w:val="20"/>
          <w:szCs w:val="20"/>
        </w:rPr>
      </w:pPr>
      <w:r>
        <w:rPr>
          <w:rFonts w:ascii="Verdana" w:hAnsi="Verdana" w:cs="Times New Roman"/>
          <w:color w:val="auto"/>
          <w:sz w:val="20"/>
          <w:szCs w:val="20"/>
        </w:rPr>
        <w:t>m</w:t>
      </w:r>
      <w:r w:rsidR="00B65E7A" w:rsidRPr="00B65E7A">
        <w:rPr>
          <w:rFonts w:ascii="Verdana" w:hAnsi="Verdana" w:cs="Times New Roman"/>
          <w:color w:val="auto"/>
          <w:sz w:val="20"/>
          <w:szCs w:val="20"/>
        </w:rPr>
        <w:t xml:space="preserve">ed kopi til vår saksbehandler Rune Hedegart på </w:t>
      </w:r>
      <w:hyperlink r:id="rId14" w:history="1">
        <w:r w:rsidR="00B65E7A" w:rsidRPr="00B65E7A">
          <w:rPr>
            <w:rStyle w:val="Hyperkobling"/>
            <w:rFonts w:ascii="Verdana" w:hAnsi="Verdana" w:cs="Times New Roman"/>
            <w:color w:val="0070C0"/>
            <w:sz w:val="20"/>
            <w:szCs w:val="20"/>
          </w:rPr>
          <w:t>runhe@trondelagfylke.no</w:t>
        </w:r>
      </w:hyperlink>
      <w:r w:rsidR="00B65E7A" w:rsidRPr="00B65E7A">
        <w:rPr>
          <w:rFonts w:ascii="Verdana" w:hAnsi="Verdana" w:cs="Times New Roman"/>
          <w:color w:val="auto"/>
          <w:sz w:val="20"/>
          <w:szCs w:val="20"/>
        </w:rPr>
        <w:t>.</w:t>
      </w:r>
    </w:p>
    <w:p w14:paraId="1419ADA2" w14:textId="77777777" w:rsidR="00B65E7A" w:rsidRPr="00B65E7A" w:rsidRDefault="00B65E7A" w:rsidP="00B65E7A">
      <w:pPr>
        <w:pStyle w:val="Default"/>
        <w:contextualSpacing/>
        <w:rPr>
          <w:rFonts w:ascii="Verdana" w:hAnsi="Verdana" w:cs="Times New Roman"/>
          <w:color w:val="auto"/>
          <w:sz w:val="20"/>
          <w:szCs w:val="20"/>
        </w:rPr>
      </w:pPr>
      <w:r w:rsidRPr="00B65E7A">
        <w:rPr>
          <w:rFonts w:ascii="Verdana" w:hAnsi="Verdana" w:cs="Times New Roman"/>
          <w:color w:val="auto"/>
          <w:sz w:val="20"/>
          <w:szCs w:val="20"/>
        </w:rPr>
        <w:t xml:space="preserve"> </w:t>
      </w:r>
    </w:p>
    <w:p w14:paraId="3826E443" w14:textId="4DB3F117" w:rsidR="00B65E7A" w:rsidRPr="00B65E7A" w:rsidRDefault="00B65E7A" w:rsidP="00B65E7A">
      <w:pPr>
        <w:pStyle w:val="Default"/>
        <w:contextualSpacing/>
        <w:rPr>
          <w:rFonts w:ascii="Verdana" w:hAnsi="Verdana" w:cs="Times New Roman"/>
          <w:sz w:val="20"/>
          <w:szCs w:val="20"/>
        </w:rPr>
      </w:pPr>
      <w:r w:rsidRPr="00B65E7A">
        <w:rPr>
          <w:rFonts w:ascii="Verdana" w:hAnsi="Verdana" w:cs="Times New Roman"/>
          <w:sz w:val="20"/>
          <w:szCs w:val="20"/>
        </w:rPr>
        <w:t xml:space="preserve">Spørsmål og svar, samt supplerende opplysninger som er relevante for andre søkere vil fortløpende offentliggjøres </w:t>
      </w:r>
      <w:r w:rsidRPr="00B65E7A">
        <w:rPr>
          <w:rFonts w:ascii="Verdana" w:hAnsi="Verdana" w:cs="Times New Roman"/>
          <w:color w:val="auto"/>
          <w:sz w:val="20"/>
          <w:szCs w:val="20"/>
        </w:rPr>
        <w:t xml:space="preserve">på </w:t>
      </w:r>
      <w:hyperlink r:id="rId15" w:history="1">
        <w:r w:rsidRPr="00B65E7A">
          <w:rPr>
            <w:rStyle w:val="Hyperkobling"/>
            <w:rFonts w:ascii="Verdana" w:hAnsi="Verdana" w:cs="Times New Roman"/>
            <w:color w:val="0070C0"/>
            <w:sz w:val="20"/>
            <w:szCs w:val="20"/>
          </w:rPr>
          <w:t>Trøndelag fylkeskommunes hjemmeside her</w:t>
        </w:r>
      </w:hyperlink>
      <w:r w:rsidRPr="00B65E7A">
        <w:rPr>
          <w:rFonts w:ascii="Verdana" w:hAnsi="Verdana" w:cs="Times New Roman"/>
          <w:color w:val="auto"/>
          <w:sz w:val="20"/>
          <w:szCs w:val="20"/>
        </w:rPr>
        <w:t xml:space="preserve">. </w:t>
      </w:r>
      <w:r w:rsidRPr="00B65E7A">
        <w:rPr>
          <w:rFonts w:ascii="Verdana" w:hAnsi="Verdana" w:cs="Times New Roman"/>
          <w:sz w:val="20"/>
          <w:szCs w:val="20"/>
        </w:rPr>
        <w:t>Selve utlysningsteksten vil ikke bli endret underveis, men eventuelle spesifiseringer eller endring av kriterier vil kunne fremkomme gjennom spørsmål og svar, og disse vil derfor være en del av utlysningen.</w:t>
      </w:r>
    </w:p>
    <w:p w14:paraId="470FB1F6" w14:textId="77777777" w:rsidR="00B65E7A" w:rsidRPr="00B65E7A" w:rsidRDefault="00B65E7A" w:rsidP="00B65E7A">
      <w:pPr>
        <w:pStyle w:val="Default"/>
        <w:contextualSpacing/>
        <w:rPr>
          <w:rFonts w:ascii="Verdana" w:hAnsi="Verdana" w:cs="Times New Roman"/>
          <w:sz w:val="20"/>
          <w:szCs w:val="20"/>
        </w:rPr>
      </w:pPr>
    </w:p>
    <w:p w14:paraId="402AF91E" w14:textId="77777777" w:rsidR="00B65E7A" w:rsidRPr="00B65E7A" w:rsidRDefault="00B65E7A" w:rsidP="00B65E7A">
      <w:pPr>
        <w:pStyle w:val="Default"/>
        <w:contextualSpacing/>
        <w:rPr>
          <w:rFonts w:ascii="Verdana" w:hAnsi="Verdana" w:cs="Times New Roman"/>
          <w:color w:val="auto"/>
          <w:sz w:val="20"/>
          <w:szCs w:val="20"/>
        </w:rPr>
      </w:pPr>
      <w:r w:rsidRPr="00B65E7A">
        <w:rPr>
          <w:rFonts w:ascii="Verdana" w:hAnsi="Verdana" w:cs="Times New Roman"/>
          <w:sz w:val="20"/>
          <w:szCs w:val="20"/>
        </w:rPr>
        <w:t xml:space="preserve">Dersom det er motstrid mellom opplysninger gitt i spørsmål og svar og programkriteriene, vil førstnevnte ha </w:t>
      </w:r>
      <w:r w:rsidRPr="00B65E7A">
        <w:rPr>
          <w:rFonts w:ascii="Verdana" w:hAnsi="Verdana" w:cs="Times New Roman"/>
          <w:color w:val="auto"/>
          <w:sz w:val="20"/>
          <w:szCs w:val="20"/>
        </w:rPr>
        <w:t>forrang.</w:t>
      </w:r>
    </w:p>
    <w:p w14:paraId="4BA3CA11" w14:textId="77777777" w:rsidR="00B65E7A" w:rsidRPr="00B65E7A" w:rsidRDefault="00B65E7A" w:rsidP="00B65E7A">
      <w:pPr>
        <w:pStyle w:val="Default"/>
        <w:contextualSpacing/>
        <w:rPr>
          <w:rFonts w:ascii="Verdana" w:hAnsi="Verdana" w:cs="Times New Roman"/>
          <w:color w:val="auto"/>
          <w:sz w:val="20"/>
          <w:szCs w:val="20"/>
        </w:rPr>
      </w:pPr>
    </w:p>
    <w:p w14:paraId="658BC3AB" w14:textId="55ADEEA5" w:rsidR="00B65E7A" w:rsidRPr="00B65E7A" w:rsidRDefault="00B65E7A" w:rsidP="00B65E7A">
      <w:pPr>
        <w:pStyle w:val="Default"/>
        <w:contextualSpacing/>
        <w:rPr>
          <w:rFonts w:ascii="Verdana" w:hAnsi="Verdana" w:cs="Times New Roman"/>
          <w:color w:val="auto"/>
          <w:sz w:val="20"/>
          <w:szCs w:val="20"/>
        </w:rPr>
      </w:pPr>
      <w:r w:rsidRPr="00B65E7A">
        <w:rPr>
          <w:rFonts w:ascii="Verdana" w:hAnsi="Verdana" w:cs="Times New Roman"/>
          <w:color w:val="auto"/>
          <w:sz w:val="20"/>
          <w:szCs w:val="20"/>
        </w:rPr>
        <w:t>Frist for innsending av spørsmål knyttet til denne utlysningsrunden er 10. august 2020</w:t>
      </w:r>
      <w:r w:rsidR="00F45A7B">
        <w:rPr>
          <w:rFonts w:ascii="Verdana" w:hAnsi="Verdana" w:cs="Times New Roman"/>
          <w:color w:val="auto"/>
          <w:sz w:val="20"/>
          <w:szCs w:val="20"/>
        </w:rPr>
        <w:t>,</w:t>
      </w:r>
      <w:r w:rsidRPr="00B65E7A">
        <w:rPr>
          <w:rFonts w:ascii="Verdana" w:hAnsi="Verdana" w:cs="Times New Roman"/>
          <w:color w:val="auto"/>
          <w:sz w:val="20"/>
          <w:szCs w:val="20"/>
        </w:rPr>
        <w:t xml:space="preserve"> og svar vil være lagt ut innen 21. august 2020.</w:t>
      </w:r>
    </w:p>
    <w:p w14:paraId="3DDE5AA0" w14:textId="77777777" w:rsidR="00B65E7A" w:rsidRPr="00B65E7A" w:rsidRDefault="00B65E7A" w:rsidP="00B65E7A">
      <w:pPr>
        <w:shd w:val="clear" w:color="auto" w:fill="FFFFFF"/>
        <w:spacing w:before="100" w:beforeAutospacing="1" w:after="100" w:afterAutospacing="1"/>
        <w:contextualSpacing/>
        <w:rPr>
          <w:rFonts w:eastAsia="Times New Roman" w:cs="Times New Roman"/>
          <w:szCs w:val="20"/>
          <w:lang w:eastAsia="nb-NO"/>
        </w:rPr>
      </w:pPr>
      <w:r w:rsidRPr="00B65E7A">
        <w:rPr>
          <w:rFonts w:cs="Times New Roman"/>
          <w:szCs w:val="20"/>
        </w:rPr>
        <w:t>Dersom du ønsker å bli varslet per epost når det legges ut spørsmål og svar om utlysningen på nett, kan du melde din interesse til vår saksbehandler (se over).</w:t>
      </w:r>
    </w:p>
    <w:p w14:paraId="16478E5C" w14:textId="77777777" w:rsidR="00B65E7A" w:rsidRPr="00B65E7A" w:rsidRDefault="00B65E7A" w:rsidP="00B65E7A">
      <w:pPr>
        <w:shd w:val="clear" w:color="auto" w:fill="FFFFFF"/>
        <w:spacing w:before="100" w:beforeAutospacing="1" w:after="100" w:afterAutospacing="1"/>
        <w:contextualSpacing/>
        <w:rPr>
          <w:rFonts w:eastAsia="Times New Roman" w:cs="Times New Roman"/>
          <w:szCs w:val="20"/>
          <w:lang w:eastAsia="nb-NO"/>
        </w:rPr>
      </w:pPr>
    </w:p>
    <w:p w14:paraId="522D17EB" w14:textId="77777777" w:rsidR="00B65E7A" w:rsidRPr="00B65E7A" w:rsidRDefault="00B65E7A" w:rsidP="00B65E7A">
      <w:pPr>
        <w:shd w:val="clear" w:color="auto" w:fill="FFFFFF"/>
        <w:spacing w:before="100" w:beforeAutospacing="1" w:after="100" w:afterAutospacing="1"/>
        <w:contextualSpacing/>
        <w:rPr>
          <w:rFonts w:cs="Times New Roman"/>
          <w:b/>
          <w:bCs/>
          <w:szCs w:val="20"/>
          <w:u w:val="single"/>
        </w:rPr>
      </w:pPr>
      <w:r w:rsidRPr="00B65E7A">
        <w:rPr>
          <w:rFonts w:cs="Times New Roman"/>
          <w:b/>
          <w:bCs/>
          <w:szCs w:val="20"/>
          <w:u w:val="single"/>
        </w:rPr>
        <w:t>Innsending av søknad</w:t>
      </w:r>
    </w:p>
    <w:p w14:paraId="26FB6A90" w14:textId="0B34E02B" w:rsidR="00B65E7A" w:rsidRDefault="00B65E7A" w:rsidP="00B65E7A">
      <w:pPr>
        <w:shd w:val="clear" w:color="auto" w:fill="FFFFFF"/>
        <w:spacing w:before="100" w:beforeAutospacing="1" w:after="100" w:afterAutospacing="1"/>
        <w:contextualSpacing/>
        <w:rPr>
          <w:rStyle w:val="Sterk"/>
          <w:rFonts w:cs="Times New Roman"/>
          <w:b w:val="0"/>
          <w:bCs w:val="0"/>
          <w:color w:val="000000"/>
          <w:szCs w:val="20"/>
        </w:rPr>
      </w:pPr>
      <w:r w:rsidRPr="00B65E7A">
        <w:rPr>
          <w:rFonts w:cs="Times New Roman"/>
          <w:szCs w:val="20"/>
        </w:rPr>
        <w:t xml:space="preserve">Søknad om støtte sendes inn via </w:t>
      </w:r>
      <w:hyperlink r:id="rId16" w:history="1">
        <w:r w:rsidRPr="00B65E7A">
          <w:rPr>
            <w:rStyle w:val="Hyperkobling"/>
            <w:rFonts w:cs="Times New Roman"/>
            <w:color w:val="0070C0"/>
            <w:szCs w:val="20"/>
          </w:rPr>
          <w:t>www.regionalforvaltning.no</w:t>
        </w:r>
      </w:hyperlink>
      <w:r w:rsidRPr="00B65E7A">
        <w:rPr>
          <w:rFonts w:cs="Times New Roman"/>
          <w:szCs w:val="20"/>
        </w:rPr>
        <w:t xml:space="preserve">. </w:t>
      </w:r>
      <w:r w:rsidRPr="00B65E7A">
        <w:rPr>
          <w:rFonts w:cs="Times New Roman"/>
          <w:color w:val="000000"/>
          <w:szCs w:val="20"/>
        </w:rPr>
        <w:t>Registrer deg som søker (dersom du ikke allerede har en søkerrolle i RF), start «Ny søknad», og søk opp Støtteordningen</w:t>
      </w:r>
      <w:r w:rsidRPr="00B65E7A">
        <w:rPr>
          <w:rFonts w:cs="Times New Roman"/>
          <w:b/>
          <w:bCs/>
          <w:color w:val="000000"/>
          <w:szCs w:val="20"/>
        </w:rPr>
        <w:t> </w:t>
      </w:r>
      <w:r>
        <w:rPr>
          <w:rFonts w:cs="Times New Roman"/>
          <w:color w:val="000000"/>
          <w:szCs w:val="20"/>
        </w:rPr>
        <w:t>«</w:t>
      </w:r>
      <w:r w:rsidRPr="00B65E7A">
        <w:rPr>
          <w:rFonts w:cs="Times New Roman"/>
          <w:b/>
          <w:bCs/>
          <w:color w:val="000000"/>
          <w:szCs w:val="20"/>
        </w:rPr>
        <w:t>H</w:t>
      </w:r>
      <w:r w:rsidRPr="00B65E7A">
        <w:rPr>
          <w:rStyle w:val="Sterk"/>
          <w:rFonts w:cs="Times New Roman"/>
          <w:color w:val="000000"/>
          <w:szCs w:val="20"/>
        </w:rPr>
        <w:t>urtigladere - søknad om etablering av hurtigladere til elbil i Trøndelag</w:t>
      </w:r>
      <w:r w:rsidRPr="00B65E7A">
        <w:rPr>
          <w:rStyle w:val="Sterk"/>
          <w:rFonts w:cs="Times New Roman"/>
          <w:b w:val="0"/>
          <w:bCs w:val="0"/>
          <w:color w:val="000000"/>
          <w:szCs w:val="20"/>
        </w:rPr>
        <w:t>».</w:t>
      </w:r>
    </w:p>
    <w:p w14:paraId="69E43A56" w14:textId="77777777" w:rsidR="00B65E7A" w:rsidRPr="00B65E7A" w:rsidRDefault="00B65E7A" w:rsidP="00B65E7A">
      <w:pPr>
        <w:shd w:val="clear" w:color="auto" w:fill="FFFFFF"/>
        <w:spacing w:before="100" w:beforeAutospacing="1" w:after="100" w:afterAutospacing="1"/>
        <w:contextualSpacing/>
        <w:rPr>
          <w:rFonts w:cs="Times New Roman"/>
          <w:szCs w:val="20"/>
        </w:rPr>
      </w:pPr>
    </w:p>
    <w:p w14:paraId="1633E823" w14:textId="77777777" w:rsidR="00B65E7A" w:rsidRPr="00B65E7A" w:rsidRDefault="00B65E7A" w:rsidP="00B65E7A">
      <w:pPr>
        <w:pStyle w:val="Default"/>
        <w:contextualSpacing/>
        <w:rPr>
          <w:rFonts w:ascii="Verdana" w:hAnsi="Verdana" w:cs="Times New Roman"/>
          <w:b/>
          <w:bCs/>
          <w:color w:val="auto"/>
          <w:sz w:val="20"/>
          <w:szCs w:val="20"/>
          <w:u w:val="single"/>
        </w:rPr>
      </w:pPr>
      <w:r w:rsidRPr="00B65E7A">
        <w:rPr>
          <w:rFonts w:ascii="Verdana" w:hAnsi="Verdana" w:cs="Times New Roman"/>
          <w:b/>
          <w:bCs/>
          <w:color w:val="auto"/>
          <w:sz w:val="20"/>
          <w:szCs w:val="20"/>
          <w:u w:val="single"/>
        </w:rPr>
        <w:t>Krav til søknaden</w:t>
      </w:r>
    </w:p>
    <w:p w14:paraId="605D47AD" w14:textId="77777777" w:rsidR="00B65E7A" w:rsidRPr="00B65E7A" w:rsidRDefault="00B65E7A" w:rsidP="00B65E7A">
      <w:pPr>
        <w:pStyle w:val="Default"/>
        <w:numPr>
          <w:ilvl w:val="0"/>
          <w:numId w:val="4"/>
        </w:numPr>
        <w:contextualSpacing/>
        <w:rPr>
          <w:rFonts w:ascii="Verdana" w:hAnsi="Verdana" w:cs="Times New Roman"/>
          <w:sz w:val="20"/>
          <w:szCs w:val="20"/>
        </w:rPr>
      </w:pPr>
      <w:r w:rsidRPr="00B65E7A">
        <w:rPr>
          <w:rFonts w:ascii="Verdana" w:hAnsi="Verdana" w:cs="Times New Roman"/>
          <w:sz w:val="20"/>
          <w:szCs w:val="20"/>
        </w:rPr>
        <w:t xml:space="preserve">Investeringskostnader; spesifiseres i følgende kostnadsposter pr prosjekt: </w:t>
      </w:r>
    </w:p>
    <w:p w14:paraId="7593A431" w14:textId="77777777" w:rsidR="00B65E7A" w:rsidRPr="00B65E7A" w:rsidRDefault="00B65E7A" w:rsidP="00B65E7A">
      <w:pPr>
        <w:pStyle w:val="Default"/>
        <w:numPr>
          <w:ilvl w:val="1"/>
          <w:numId w:val="4"/>
        </w:numPr>
        <w:spacing w:after="55"/>
        <w:contextualSpacing/>
        <w:rPr>
          <w:rFonts w:ascii="Verdana" w:hAnsi="Verdana" w:cs="Times New Roman"/>
          <w:sz w:val="20"/>
          <w:szCs w:val="20"/>
        </w:rPr>
      </w:pPr>
      <w:r w:rsidRPr="00B65E7A">
        <w:rPr>
          <w:rFonts w:ascii="Verdana" w:hAnsi="Verdana" w:cs="Times New Roman"/>
          <w:sz w:val="20"/>
          <w:szCs w:val="20"/>
        </w:rPr>
        <w:t>Prosjektering.</w:t>
      </w:r>
    </w:p>
    <w:p w14:paraId="3C0EDEAB" w14:textId="77777777" w:rsidR="00B65E7A" w:rsidRPr="00B65E7A" w:rsidRDefault="00B65E7A" w:rsidP="00B65E7A">
      <w:pPr>
        <w:pStyle w:val="Default"/>
        <w:numPr>
          <w:ilvl w:val="1"/>
          <w:numId w:val="4"/>
        </w:numPr>
        <w:spacing w:after="55"/>
        <w:contextualSpacing/>
        <w:rPr>
          <w:rFonts w:ascii="Verdana" w:hAnsi="Verdana" w:cs="Times New Roman"/>
          <w:sz w:val="20"/>
          <w:szCs w:val="20"/>
        </w:rPr>
      </w:pPr>
      <w:r w:rsidRPr="00B65E7A">
        <w:rPr>
          <w:rFonts w:ascii="Verdana" w:hAnsi="Verdana" w:cs="Times New Roman"/>
          <w:sz w:val="20"/>
          <w:szCs w:val="20"/>
        </w:rPr>
        <w:t>Kjøp og montering av utstyr til ladepunkt, inklusive kommunikasjons- og betalingsløsninger.</w:t>
      </w:r>
    </w:p>
    <w:p w14:paraId="21810B22" w14:textId="77777777" w:rsidR="00B65E7A" w:rsidRPr="00B65E7A" w:rsidRDefault="00B65E7A" w:rsidP="00B65E7A">
      <w:pPr>
        <w:pStyle w:val="Default"/>
        <w:numPr>
          <w:ilvl w:val="1"/>
          <w:numId w:val="4"/>
        </w:numPr>
        <w:spacing w:after="55"/>
        <w:contextualSpacing/>
        <w:rPr>
          <w:rFonts w:ascii="Verdana" w:hAnsi="Verdana" w:cs="Times New Roman"/>
          <w:sz w:val="20"/>
          <w:szCs w:val="20"/>
        </w:rPr>
      </w:pPr>
      <w:r w:rsidRPr="00B65E7A">
        <w:rPr>
          <w:rFonts w:ascii="Verdana" w:hAnsi="Verdana" w:cs="Times New Roman"/>
          <w:sz w:val="20"/>
          <w:szCs w:val="20"/>
        </w:rPr>
        <w:t>Kabelfremføring og oppgradering eller etablering av nødvendig transformator (inkl. anleggsbidrag).</w:t>
      </w:r>
    </w:p>
    <w:p w14:paraId="6E94D5FD" w14:textId="77777777" w:rsidR="00B65E7A" w:rsidRPr="00B65E7A" w:rsidRDefault="00B65E7A" w:rsidP="00B65E7A">
      <w:pPr>
        <w:pStyle w:val="Default"/>
        <w:numPr>
          <w:ilvl w:val="1"/>
          <w:numId w:val="4"/>
        </w:numPr>
        <w:spacing w:after="55"/>
        <w:contextualSpacing/>
        <w:rPr>
          <w:rFonts w:ascii="Verdana" w:hAnsi="Verdana" w:cs="Times New Roman"/>
          <w:sz w:val="20"/>
          <w:szCs w:val="20"/>
        </w:rPr>
      </w:pPr>
      <w:r w:rsidRPr="00B65E7A">
        <w:rPr>
          <w:rFonts w:ascii="Verdana" w:hAnsi="Verdana" w:cs="Times New Roman"/>
          <w:sz w:val="20"/>
          <w:szCs w:val="20"/>
        </w:rPr>
        <w:t>Fundamentering, skilting og oppmerking, samt nødvendig beskyttelse mot påkjørsel, vann og vind.</w:t>
      </w:r>
    </w:p>
    <w:p w14:paraId="5EE2456B" w14:textId="77777777" w:rsidR="00B65E7A" w:rsidRPr="00B65E7A" w:rsidRDefault="00B65E7A" w:rsidP="00B65E7A">
      <w:pPr>
        <w:pStyle w:val="Default"/>
        <w:numPr>
          <w:ilvl w:val="1"/>
          <w:numId w:val="4"/>
        </w:numPr>
        <w:spacing w:after="55"/>
        <w:contextualSpacing/>
        <w:rPr>
          <w:rFonts w:ascii="Verdana" w:hAnsi="Verdana" w:cs="Times New Roman"/>
          <w:sz w:val="20"/>
          <w:szCs w:val="20"/>
        </w:rPr>
      </w:pPr>
      <w:r w:rsidRPr="00B65E7A">
        <w:rPr>
          <w:rFonts w:ascii="Verdana" w:hAnsi="Verdana" w:cs="Times New Roman"/>
          <w:sz w:val="20"/>
          <w:szCs w:val="20"/>
        </w:rPr>
        <w:t>Prosjektoppfølging/byggeledelse.</w:t>
      </w:r>
    </w:p>
    <w:p w14:paraId="298DF31D" w14:textId="77777777" w:rsidR="00B65E7A" w:rsidRPr="00B65E7A" w:rsidRDefault="00B65E7A" w:rsidP="00B65E7A">
      <w:pPr>
        <w:pStyle w:val="Default"/>
        <w:spacing w:after="55"/>
        <w:contextualSpacing/>
        <w:rPr>
          <w:rFonts w:ascii="Verdana" w:hAnsi="Verdana" w:cs="Times New Roman"/>
          <w:sz w:val="20"/>
          <w:szCs w:val="20"/>
        </w:rPr>
      </w:pPr>
    </w:p>
    <w:p w14:paraId="45B45FD3" w14:textId="77777777" w:rsidR="00B65E7A" w:rsidRPr="00B65E7A" w:rsidRDefault="00B65E7A" w:rsidP="00B65E7A">
      <w:pPr>
        <w:pStyle w:val="Default"/>
        <w:numPr>
          <w:ilvl w:val="0"/>
          <w:numId w:val="4"/>
        </w:numPr>
        <w:spacing w:after="55"/>
        <w:contextualSpacing/>
        <w:rPr>
          <w:rFonts w:ascii="Verdana" w:hAnsi="Verdana" w:cs="Times New Roman"/>
          <w:sz w:val="20"/>
          <w:szCs w:val="20"/>
        </w:rPr>
      </w:pPr>
      <w:r w:rsidRPr="00B65E7A">
        <w:rPr>
          <w:rFonts w:ascii="Verdana" w:hAnsi="Verdana" w:cs="Times New Roman"/>
          <w:sz w:val="20"/>
          <w:szCs w:val="20"/>
        </w:rPr>
        <w:t>Finansieringsplan.</w:t>
      </w:r>
    </w:p>
    <w:p w14:paraId="7FB2ABED" w14:textId="739EEBDA" w:rsidR="00B65E7A" w:rsidRDefault="00B65E7A" w:rsidP="00FD510C">
      <w:pPr>
        <w:rPr>
          <w:szCs w:val="20"/>
        </w:rPr>
      </w:pPr>
    </w:p>
    <w:p w14:paraId="32CAF8A4" w14:textId="056D953D" w:rsidR="00B65E7A" w:rsidRPr="00B65E7A" w:rsidRDefault="00CC19E5" w:rsidP="00FD510C">
      <w:pPr>
        <w:rPr>
          <w:szCs w:val="20"/>
        </w:rPr>
      </w:pPr>
      <w:r>
        <w:rPr>
          <w:szCs w:val="20"/>
        </w:rPr>
        <w:t>Vi ser fram til å få gode søknader!</w:t>
      </w:r>
    </w:p>
    <w:p w14:paraId="339B8DFF" w14:textId="6E0117CF" w:rsidR="00862783" w:rsidRDefault="00862783" w:rsidP="0021583A">
      <w:pPr>
        <w:rPr>
          <w:szCs w:val="20"/>
        </w:rPr>
      </w:pPr>
    </w:p>
    <w:p w14:paraId="3AFB57B6" w14:textId="5760B02A" w:rsidR="00CC19E5" w:rsidRDefault="00CC19E5" w:rsidP="0021583A">
      <w:pPr>
        <w:rPr>
          <w:szCs w:val="20"/>
        </w:rPr>
      </w:pPr>
    </w:p>
    <w:p w14:paraId="33532D4D" w14:textId="77777777" w:rsidR="00CC19E5" w:rsidRPr="00B65E7A" w:rsidRDefault="00CC19E5" w:rsidP="0021583A">
      <w:pPr>
        <w:rPr>
          <w:szCs w:val="20"/>
        </w:rPr>
      </w:pPr>
    </w:p>
    <w:sdt>
      <w:sdtPr>
        <w:tag w:val="Label_Med hilsen"/>
        <w:id w:val="1289168287"/>
        <w:placeholder>
          <w:docPart w:val="DefaultPlaceholder_-1854013440"/>
        </w:placeholder>
        <w:text/>
      </w:sdtPr>
      <w:sdtEndPr/>
      <w:sdtContent>
        <w:p w14:paraId="71A34B59" w14:textId="77777777" w:rsidR="00FC5ADE" w:rsidRPr="0021583A" w:rsidRDefault="00FC5ADE" w:rsidP="0021583A">
          <w:r w:rsidRPr="0021583A">
            <w:t xml:space="preserve">Med </w:t>
          </w:r>
          <w:r w:rsidR="00E25AAD">
            <w:t xml:space="preserve">vennlig </w:t>
          </w:r>
          <w:r w:rsidRPr="0021583A">
            <w:t>hilsen</w:t>
          </w:r>
        </w:p>
      </w:sdtContent>
    </w:sdt>
    <w:p w14:paraId="39C9AFEC" w14:textId="77777777" w:rsidR="00D77D2A" w:rsidRDefault="00D77D2A" w:rsidP="0021583A"/>
    <w:tbl>
      <w:tblPr>
        <w:tblStyle w:val="Tabellrutenett"/>
        <w:tblW w:w="8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7"/>
        <w:gridCol w:w="3679"/>
      </w:tblGrid>
      <w:tr w:rsidR="00FF2E8F" w:rsidRPr="00BC42CC" w14:paraId="6081F063" w14:textId="77777777" w:rsidTr="00FF2E8F">
        <w:tc>
          <w:tcPr>
            <w:tcW w:w="4537" w:type="dxa"/>
          </w:tcPr>
          <w:sdt>
            <w:sdtPr>
              <w:tag w:val="OurRef.Name"/>
              <w:id w:val="10012"/>
              <w:placeholder>
                <w:docPart w:val="B43DB90B71794D24A5F058EE87491071"/>
              </w:placeholder>
              <w:dataBinding w:prefixMappings="xmlns:gbs='http://www.software-innovation.no/growBusinessDocument'" w:xpath="/gbs:GrowBusinessDocument/gbs:OurRef.Name[@gbs:key='10012']" w:storeItemID="{085B2587-D6E7-40EF-BEF9-E5A3769D00C7}"/>
              <w:text/>
            </w:sdtPr>
            <w:sdtEndPr/>
            <w:sdtContent>
              <w:p w14:paraId="096ED36B" w14:textId="2B7CD930" w:rsidR="00FF2E8F" w:rsidRDefault="00B65E7A" w:rsidP="00FF2E8F">
                <w:r>
                  <w:t>Vigdis Espnes Landheim</w:t>
                </w:r>
              </w:p>
            </w:sdtContent>
          </w:sdt>
        </w:tc>
        <w:sdt>
          <w:sdtPr>
            <w:rPr>
              <w:lang w:val="en-US"/>
            </w:rPr>
            <w:alias w:val="Parafering"/>
            <w:tag w:val="Parafering"/>
            <w:id w:val="94369958"/>
            <w:placeholder>
              <w:docPart w:val="8EE49AAC7673411E8CED2F187681932B"/>
            </w:placeholder>
            <w:text/>
          </w:sdtPr>
          <w:sdtEndPr/>
          <w:sdtContent>
            <w:tc>
              <w:tcPr>
                <w:tcW w:w="3679" w:type="dxa"/>
              </w:tcPr>
              <w:p w14:paraId="7BB16BCF" w14:textId="647C79A1" w:rsidR="00FF2E8F" w:rsidRPr="00BC42CC" w:rsidRDefault="00CC19E5" w:rsidP="00540A6E">
                <w:pPr>
                  <w:rPr>
                    <w:lang w:val="en-US"/>
                  </w:rPr>
                </w:pPr>
                <w:r>
                  <w:rPr>
                    <w:lang w:val="en-US"/>
                  </w:rPr>
                  <w:t>Rune Hedegart</w:t>
                </w:r>
              </w:p>
            </w:tc>
          </w:sdtContent>
        </w:sdt>
      </w:tr>
      <w:tr w:rsidR="00FF2E8F" w:rsidRPr="00BC42CC" w14:paraId="4604B418" w14:textId="77777777" w:rsidTr="00FF2E8F">
        <w:tc>
          <w:tcPr>
            <w:tcW w:w="4537" w:type="dxa"/>
          </w:tcPr>
          <w:sdt>
            <w:sdtPr>
              <w:tag w:val="OurRef.Title"/>
              <w:id w:val="10013"/>
              <w:placeholder>
                <w:docPart w:val="D4CD135DF494489C80CAD9E722DF07C1"/>
              </w:placeholder>
              <w:dataBinding w:prefixMappings="xmlns:gbs='http://www.software-innovation.no/growBusinessDocument'" w:xpath="/gbs:GrowBusinessDocument/gbs:OurRef.Title[@gbs:key='10013']" w:storeItemID="{085B2587-D6E7-40EF-BEF9-E5A3769D00C7}"/>
              <w:text/>
            </w:sdtPr>
            <w:sdtEndPr/>
            <w:sdtContent>
              <w:p w14:paraId="73F00078" w14:textId="7636143E" w:rsidR="00FF2E8F" w:rsidRDefault="00B65E7A" w:rsidP="00FF2E8F">
                <w:r>
                  <w:t>Seksjonsleder</w:t>
                </w:r>
              </w:p>
            </w:sdtContent>
          </w:sdt>
        </w:tc>
        <w:tc>
          <w:tcPr>
            <w:tcW w:w="3679" w:type="dxa"/>
          </w:tcPr>
          <w:p w14:paraId="594EFB1F" w14:textId="482392FB" w:rsidR="00FF2E8F" w:rsidRPr="00BC42CC" w:rsidRDefault="00193D5A" w:rsidP="00540A6E">
            <w:pPr>
              <w:rPr>
                <w:lang w:val="en-US"/>
              </w:rPr>
            </w:pPr>
            <w:sdt>
              <w:sdtPr>
                <w:rPr>
                  <w:lang w:val="en-US"/>
                </w:rPr>
                <w:alias w:val="Parafering"/>
                <w:tag w:val="Parafering"/>
                <w:id w:val="-576435329"/>
                <w:placeholder>
                  <w:docPart w:val="5655AAA850094978A42237EBD680746F"/>
                </w:placeholder>
                <w:text/>
              </w:sdtPr>
              <w:sdtEndPr/>
              <w:sdtContent>
                <w:r w:rsidR="00CC19E5">
                  <w:rPr>
                    <w:lang w:val="en-US"/>
                  </w:rPr>
                  <w:t>Seniorrådgiver</w:t>
                </w:r>
              </w:sdtContent>
            </w:sdt>
          </w:p>
        </w:tc>
      </w:tr>
    </w:tbl>
    <w:p w14:paraId="3D7DE2C6" w14:textId="17CA9388" w:rsidR="001C766E" w:rsidRDefault="001C766E" w:rsidP="001C766E"/>
    <w:p w14:paraId="518A94E8" w14:textId="1F80DABE" w:rsidR="00CC19E5" w:rsidRDefault="00CC19E5" w:rsidP="001C766E"/>
    <w:p w14:paraId="2D545D74" w14:textId="1891E7FC" w:rsidR="00CC19E5" w:rsidRDefault="00CC19E5" w:rsidP="001C766E"/>
    <w:p w14:paraId="307D74E8" w14:textId="77777777" w:rsidR="00CC19E5" w:rsidRDefault="00CC19E5" w:rsidP="001C766E"/>
    <w:sdt>
      <w:sdtPr>
        <w:rPr>
          <w:i/>
        </w:rPr>
        <w:tag w:val="Label_Signatur"/>
        <w:id w:val="-1563086621"/>
        <w:placeholder>
          <w:docPart w:val="DefaultPlaceholder_-1854013440"/>
        </w:placeholder>
        <w:text/>
      </w:sdtPr>
      <w:sdtEndPr/>
      <w:sdtContent>
        <w:p w14:paraId="2171888B" w14:textId="77777777" w:rsidR="001C766E" w:rsidRPr="001C766E" w:rsidRDefault="001C766E" w:rsidP="001C766E">
          <w:pPr>
            <w:rPr>
              <w:rStyle w:val="Utheving"/>
              <w:i w:val="0"/>
            </w:rPr>
          </w:pPr>
          <w:r w:rsidRPr="001C766E">
            <w:rPr>
              <w:i/>
            </w:rPr>
            <w:t>Dette dokumentet er elektronisk godkjent</w:t>
          </w:r>
        </w:p>
      </w:sdtContent>
    </w:sdt>
    <w:p w14:paraId="1B900255" w14:textId="77777777" w:rsidR="00250598" w:rsidRDefault="00250598" w:rsidP="0021583A"/>
    <w:p w14:paraId="7EB63571" w14:textId="77777777" w:rsidR="00C716FC" w:rsidRPr="0021583A" w:rsidRDefault="00C716FC" w:rsidP="0021583A"/>
    <w:sdt>
      <w:sdtPr>
        <w:rPr>
          <w:szCs w:val="20"/>
          <w:lang w:val="en-US"/>
        </w:rPr>
        <w:id w:val="825863175"/>
      </w:sdtPr>
      <w:sdtEndPr/>
      <w:sdtContent>
        <w:p w14:paraId="2F2D2397" w14:textId="324DE86D" w:rsidR="003E6042" w:rsidRPr="00A81719" w:rsidRDefault="003E6042" w:rsidP="00FF2E8F">
          <w:pPr>
            <w:rPr>
              <w:szCs w:val="20"/>
              <w:lang w:val="nn-NO"/>
            </w:rPr>
          </w:pPr>
          <w:r w:rsidRPr="00A81719">
            <w:rPr>
              <w:szCs w:val="20"/>
              <w:lang w:val="en-US"/>
            </w:rPr>
            <w:fldChar w:fldCharType="begin"/>
          </w:r>
          <w:r w:rsidRPr="00A81719">
            <w:rPr>
              <w:szCs w:val="20"/>
              <w:lang w:val="nn-NO"/>
            </w:rPr>
            <w:instrText xml:space="preserve"> IF "</w:instrText>
          </w:r>
          <w:sdt>
            <w:sdtPr>
              <w:rPr>
                <w:szCs w:val="20"/>
              </w:rPr>
              <w:tag w:val="ToCurrentVersion"/>
              <w:id w:val="10007"/>
              <w:dataBinding w:prefixMappings="xmlns:gbs='http://www.software-innovation.no/growBusinessDocument'" w:xpath="/gbs:GrowBusinessDocument/gbs:Lists/gbs:SingleLines/gbs:ToCurrentVersion/gbs:DisplayField[@gbs:key='10007']" w:storeItemID="{085B2587-D6E7-40EF-BEF9-E5A3769D00C7}"/>
              <w:text/>
            </w:sdtPr>
            <w:sdtEndPr/>
            <w:sdtContent>
              <w:r w:rsidR="00193D5A">
                <w:rPr>
                  <w:szCs w:val="20"/>
                </w:rPr>
                <w:instrText>Sammenstilling kommunale innspill</w:instrText>
              </w:r>
            </w:sdtContent>
          </w:sdt>
          <w:r w:rsidRPr="00A81719">
            <w:rPr>
              <w:szCs w:val="20"/>
              <w:lang w:val="nn-NO"/>
            </w:rPr>
            <w:instrText>" &lt;&gt; "        " "</w:instrText>
          </w:r>
          <w:sdt>
            <w:sdtPr>
              <w:rPr>
                <w:b/>
                <w:szCs w:val="20"/>
                <w:lang w:val="nn-NO"/>
              </w:rPr>
              <w:tag w:val="Label_Vedlegg"/>
              <w:id w:val="-990089223"/>
              <w:placeholder>
                <w:docPart w:val="DefaultPlaceholder_-1854013440"/>
              </w:placeholder>
              <w:text/>
            </w:sdtPr>
            <w:sdtEndPr/>
            <w:sdtContent>
              <w:r w:rsidRPr="00A81719">
                <w:rPr>
                  <w:b/>
                  <w:szCs w:val="20"/>
                  <w:lang w:val="nn-NO"/>
                </w:rPr>
                <w:instrText>Vedlegg</w:instrText>
              </w:r>
            </w:sdtContent>
          </w:sdt>
          <w:r w:rsidRPr="00A81719">
            <w:rPr>
              <w:b/>
              <w:szCs w:val="20"/>
              <w:lang w:val="nn-NO"/>
            </w:rPr>
            <w:instrText>:</w:instrText>
          </w:r>
        </w:p>
        <w:p w14:paraId="71BB354A" w14:textId="10E902B6" w:rsidR="003E6042" w:rsidRPr="00A81719" w:rsidRDefault="00193D5A" w:rsidP="00FF2E8F">
          <w:pPr>
            <w:rPr>
              <w:szCs w:val="20"/>
              <w:lang w:val="nn-NO"/>
            </w:rPr>
          </w:pPr>
          <w:sdt>
            <w:sdtPr>
              <w:rPr>
                <w:szCs w:val="20"/>
              </w:rPr>
              <w:tag w:val="ToCurrentVersion"/>
              <w:id w:val="-2124599061"/>
              <w:dataBinding w:prefixMappings="xmlns:gbs='http://www.software-innovation.no/growBusinessDocument'" w:xpath="/gbs:GrowBusinessDocument/gbs:Lists/gbs:SingleLines/gbs:ToCurrentVersion/gbs:DisplayField[@gbs:key='10007']" w:storeItemID="{085B2587-D6E7-40EF-BEF9-E5A3769D00C7}"/>
              <w:text w:multiLine="1"/>
            </w:sdtPr>
            <w:sdtEndPr/>
            <w:sdtContent>
              <w:r>
                <w:rPr>
                  <w:szCs w:val="20"/>
                </w:rPr>
                <w:instrText>Sammenstilling kommunale innspill</w:instrText>
              </w:r>
            </w:sdtContent>
          </w:sdt>
        </w:p>
        <w:p w14:paraId="1AB30B70" w14:textId="77777777" w:rsidR="008523F4" w:rsidRPr="00A81719" w:rsidRDefault="003E6042" w:rsidP="00FF2E8F">
          <w:pPr>
            <w:rPr>
              <w:noProof/>
              <w:szCs w:val="20"/>
              <w:lang w:val="nn-NO"/>
            </w:rPr>
          </w:pPr>
          <w:r w:rsidRPr="00A81719">
            <w:rPr>
              <w:szCs w:val="20"/>
              <w:lang w:val="nn-NO"/>
            </w:rPr>
            <w:instrText>"</w:instrText>
          </w:r>
          <w:r w:rsidRPr="00A81719">
            <w:rPr>
              <w:szCs w:val="20"/>
              <w:lang w:val="en-US"/>
            </w:rPr>
            <w:fldChar w:fldCharType="separate"/>
          </w:r>
          <w:r w:rsidR="008523F4" w:rsidRPr="00A81719">
            <w:rPr>
              <w:b/>
              <w:noProof/>
              <w:szCs w:val="20"/>
              <w:lang w:val="nn-NO"/>
            </w:rPr>
            <w:t>Vedlegg:</w:t>
          </w:r>
        </w:p>
        <w:p w14:paraId="61CA7A6A" w14:textId="77777777" w:rsidR="008523F4" w:rsidRPr="00A81719" w:rsidRDefault="00193D5A" w:rsidP="00FF2E8F">
          <w:pPr>
            <w:rPr>
              <w:noProof/>
              <w:szCs w:val="20"/>
              <w:lang w:val="nn-NO"/>
            </w:rPr>
          </w:pPr>
          <w:sdt>
            <w:sdtPr>
              <w:rPr>
                <w:noProof/>
                <w:szCs w:val="20"/>
              </w:rPr>
              <w:tag w:val="ToCurrentVersion"/>
              <w:id w:val="-894046458"/>
              <w:dataBinding w:prefixMappings="xmlns:gbs='http://www.software-innovation.no/growBusinessDocument'" w:xpath="/gbs:GrowBusinessDocument/gbs:Lists/gbs:SingleLines/gbs:ToCurrentVersion/gbs:DisplayField[@gbs:key='10007']" w:storeItemID="{085B2587-D6E7-40EF-BEF9-E5A3769D00C7}"/>
              <w:text w:multiLine="1"/>
            </w:sdtPr>
            <w:sdtEndPr/>
            <w:sdtContent>
              <w:r w:rsidR="008523F4">
                <w:rPr>
                  <w:noProof/>
                  <w:szCs w:val="20"/>
                </w:rPr>
                <w:t>Sammenstilling kommunale innspill</w:t>
              </w:r>
            </w:sdtContent>
          </w:sdt>
        </w:p>
        <w:p w14:paraId="39B30D8D" w14:textId="14516FF9" w:rsidR="003E6042" w:rsidRPr="00BA2C4F" w:rsidRDefault="003E6042" w:rsidP="00FF2E8F">
          <w:pPr>
            <w:rPr>
              <w:lang w:val="nn-NO"/>
            </w:rPr>
          </w:pPr>
          <w:r w:rsidRPr="00A81719">
            <w:rPr>
              <w:szCs w:val="20"/>
              <w:lang w:val="en-US"/>
            </w:rPr>
            <w:fldChar w:fldCharType="end"/>
          </w:r>
        </w:p>
      </w:sdtContent>
    </w:sdt>
    <w:sdt>
      <w:sdtPr>
        <w:rPr>
          <w:sz w:val="18"/>
        </w:rPr>
        <w:alias w:val="Mottakerliste"/>
        <w:tag w:val="Mottakerliste_SL"/>
        <w:id w:val="-995184395"/>
        <w:lock w:val="sdtContentLocked"/>
      </w:sdtPr>
      <w:sdtEndPr>
        <w:rPr>
          <w:sz w:val="20"/>
          <w:szCs w:val="20"/>
        </w:rPr>
      </w:sdtEndPr>
      <w:sdtContent>
        <w:p w14:paraId="251BB483" w14:textId="4681CAA1" w:rsidR="003E6042" w:rsidRPr="00A81719" w:rsidRDefault="003E6042" w:rsidP="00FF2E8F">
          <w:pPr>
            <w:rPr>
              <w:szCs w:val="20"/>
            </w:rPr>
          </w:pPr>
          <w:r w:rsidRPr="00A81719">
            <w:rPr>
              <w:szCs w:val="20"/>
            </w:rPr>
            <w:fldChar w:fldCharType="begin"/>
          </w:r>
          <w:r w:rsidRPr="00A81719">
            <w:rPr>
              <w:szCs w:val="20"/>
              <w:lang w:val="en-US"/>
            </w:rPr>
            <w:instrText xml:space="preserve"> IF "</w:instrText>
          </w:r>
          <w:bookmarkStart w:id="2" w:name="_Hlk425943498"/>
          <w:r w:rsidRPr="00A81719">
            <w:rPr>
              <w:szCs w:val="20"/>
            </w:rPr>
            <w:fldChar w:fldCharType="begin"/>
          </w:r>
          <w:r w:rsidRPr="00A81719">
            <w:rPr>
              <w:szCs w:val="20"/>
              <w:lang w:val="en-US"/>
            </w:rPr>
            <w:instrText xml:space="preserve"> DOCPROPERTY ShowDummyRecipient </w:instrText>
          </w:r>
          <w:r w:rsidRPr="00A81719">
            <w:rPr>
              <w:szCs w:val="20"/>
            </w:rPr>
            <w:fldChar w:fldCharType="separate"/>
          </w:r>
          <w:r w:rsidR="008523F4">
            <w:rPr>
              <w:b/>
              <w:bCs/>
              <w:szCs w:val="20"/>
            </w:rPr>
            <w:instrText>Feil! Ukjent dokumentegenskapsnavn.</w:instrText>
          </w:r>
          <w:r w:rsidRPr="00A81719">
            <w:rPr>
              <w:szCs w:val="20"/>
            </w:rPr>
            <w:fldChar w:fldCharType="end"/>
          </w:r>
          <w:bookmarkEnd w:id="2"/>
          <w:r w:rsidRPr="00A81719">
            <w:rPr>
              <w:szCs w:val="20"/>
              <w:lang w:val="en-US"/>
            </w:rPr>
            <w:instrText>"="true" "</w:instrText>
          </w:r>
          <w:sdt>
            <w:sdtPr>
              <w:rPr>
                <w:b/>
                <w:szCs w:val="20"/>
              </w:rPr>
              <w:tag w:val="Label_Mottaker"/>
              <w:id w:val="53591785"/>
              <w:placeholder>
                <w:docPart w:val="DefaultPlaceholder_-1854013440"/>
              </w:placeholder>
              <w:text/>
            </w:sdtPr>
            <w:sdtEndPr/>
            <w:sdtContent>
              <w:r w:rsidR="00F554C8" w:rsidRPr="00A81719">
                <w:rPr>
                  <w:b/>
                  <w:szCs w:val="20"/>
                </w:rPr>
                <w:instrText>M</w:instrText>
              </w:r>
              <w:r w:rsidRPr="00A81719">
                <w:rPr>
                  <w:b/>
                  <w:szCs w:val="20"/>
                </w:rPr>
                <w:instrText>ottakere</w:instrText>
              </w:r>
            </w:sdtContent>
          </w:sdt>
          <w:r w:rsidRPr="00A81719">
            <w:rPr>
              <w:b/>
              <w:szCs w:val="20"/>
            </w:rPr>
            <w:instrText>:</w:instrText>
          </w:r>
          <w:r w:rsidRPr="00A81719">
            <w:rPr>
              <w:szCs w:val="20"/>
            </w:rPr>
            <w:instrText xml:space="preserve"> </w:instrText>
          </w:r>
        </w:p>
        <w:p w14:paraId="32E8DAB6" w14:textId="2F442045" w:rsidR="00AB6977" w:rsidRPr="00A81719" w:rsidRDefault="00193D5A" w:rsidP="00FF2E8F">
          <w:pPr>
            <w:rPr>
              <w:szCs w:val="20"/>
              <w:lang w:val="en-US"/>
            </w:rPr>
          </w:pPr>
          <w:sdt>
            <w:sdtPr>
              <w:rPr>
                <w:szCs w:val="20"/>
                <w:lang w:val="en-US"/>
              </w:rPr>
              <w:tag w:val="ToActivityContact"/>
              <w:id w:val="10009"/>
              <w:dataBinding w:prefixMappings="xmlns:gbs='http://www.software-innovation.no/growBusinessDocument'" w:xpath="/gbs:GrowBusinessDocument/gbs:Lists/gbs:SingleLines/gbs:ToActivityContact/gbs:DisplayField[@gbs:key='10009']" w:storeItemID="{085B2587-D6E7-40EF-BEF9-E5A3769D00C7}"/>
              <w:text w:multiLine="1"/>
            </w:sdtPr>
            <w:sdtEndPr/>
            <w:sdtContent>
              <w:r>
                <w:rPr>
                  <w:szCs w:val="20"/>
                  <w:lang w:val="en-US"/>
                </w:rPr>
                <w:instrText>Grønn kontakt</w:instrText>
              </w:r>
              <w:r>
                <w:rPr>
                  <w:szCs w:val="20"/>
                  <w:lang w:val="en-US"/>
                </w:rPr>
                <w:br/>
                <w:instrText>Susanna Hurtig, Vattenfall</w:instrText>
              </w:r>
              <w:r>
                <w:rPr>
                  <w:szCs w:val="20"/>
                  <w:lang w:val="en-US"/>
                </w:rPr>
                <w:br/>
                <w:instrText>Clever</w:instrText>
              </w:r>
              <w:r>
                <w:rPr>
                  <w:szCs w:val="20"/>
                  <w:lang w:val="en-US"/>
                </w:rPr>
                <w:br/>
                <w:instrText>Eon</w:instrText>
              </w:r>
              <w:r>
                <w:rPr>
                  <w:szCs w:val="20"/>
                  <w:lang w:val="en-US"/>
                </w:rPr>
                <w:br/>
                <w:instrText>Ionity</w:instrText>
              </w:r>
              <w:r>
                <w:rPr>
                  <w:szCs w:val="20"/>
                  <w:lang w:val="en-US"/>
                </w:rPr>
                <w:br/>
                <w:instrText>Odd-Olaf Askeland, BKK</w:instrText>
              </w:r>
              <w:r>
                <w:rPr>
                  <w:szCs w:val="20"/>
                  <w:lang w:val="en-US"/>
                </w:rPr>
                <w:br/>
                <w:instrText>FRØYA KOMMUNE</w:instrText>
              </w:r>
              <w:r>
                <w:rPr>
                  <w:szCs w:val="20"/>
                  <w:lang w:val="en-US"/>
                </w:rPr>
                <w:br/>
                <w:instrText>TRONDHEIM KOMMUNE</w:instrText>
              </w:r>
              <w:r>
                <w:rPr>
                  <w:szCs w:val="20"/>
                  <w:lang w:val="en-US"/>
                </w:rPr>
                <w:br/>
                <w:instrText>MALVIK KOMMUNE</w:instrText>
              </w:r>
              <w:r>
                <w:rPr>
                  <w:szCs w:val="20"/>
                  <w:lang w:val="en-US"/>
                </w:rPr>
                <w:br/>
                <w:instrText>MERÅKER KOMMUNE SENTRALADMINISTRASJON</w:instrText>
              </w:r>
              <w:r>
                <w:rPr>
                  <w:szCs w:val="20"/>
                  <w:lang w:val="en-US"/>
                </w:rPr>
                <w:br/>
                <w:instrText>FLATANGER KOMMUNE SENTRALADMINISTRASJON</w:instrText>
              </w:r>
              <w:r>
                <w:rPr>
                  <w:szCs w:val="20"/>
                  <w:lang w:val="en-US"/>
                </w:rPr>
                <w:br/>
                <w:instrText>RØROS KOMMUNE</w:instrText>
              </w:r>
              <w:r>
                <w:rPr>
                  <w:szCs w:val="20"/>
                  <w:lang w:val="en-US"/>
                </w:rPr>
                <w:br/>
                <w:instrText>OPPDAL KOMMUNE</w:instrText>
              </w:r>
              <w:r>
                <w:rPr>
                  <w:szCs w:val="20"/>
                  <w:lang w:val="en-US"/>
                </w:rPr>
                <w:br/>
                <w:instrText>MIDTRE GAULDAL KOMMUNE</w:instrText>
              </w:r>
              <w:r>
                <w:rPr>
                  <w:szCs w:val="20"/>
                  <w:lang w:val="en-US"/>
                </w:rPr>
                <w:br/>
                <w:instrText>MELHUS KOMMUNE</w:instrText>
              </w:r>
              <w:r>
                <w:rPr>
                  <w:szCs w:val="20"/>
                  <w:lang w:val="en-US"/>
                </w:rPr>
                <w:br/>
                <w:instrText>INDERØY KOMMUNE</w:instrText>
              </w:r>
              <w:r>
                <w:rPr>
                  <w:szCs w:val="20"/>
                  <w:lang w:val="en-US"/>
                </w:rPr>
                <w:br/>
                <w:instrText>SKAUN KOMMUNE</w:instrText>
              </w:r>
              <w:r>
                <w:rPr>
                  <w:szCs w:val="20"/>
                  <w:lang w:val="en-US"/>
                </w:rPr>
                <w:br/>
                <w:instrText>RENNEBU KOMMUNE</w:instrText>
              </w:r>
              <w:r>
                <w:rPr>
                  <w:szCs w:val="20"/>
                  <w:lang w:val="en-US"/>
                </w:rPr>
                <w:br/>
                <w:instrText>SNÅSA KOMMUNE</w:instrText>
              </w:r>
              <w:r>
                <w:rPr>
                  <w:szCs w:val="20"/>
                  <w:lang w:val="en-US"/>
                </w:rPr>
                <w:br/>
                <w:instrText>GRONG KOMMUNE</w:instrText>
              </w:r>
              <w:r>
                <w:rPr>
                  <w:szCs w:val="20"/>
                  <w:lang w:val="en-US"/>
                </w:rPr>
                <w:br/>
                <w:instrText>LIERNE KOMMUNE</w:instrText>
              </w:r>
              <w:r>
                <w:rPr>
                  <w:szCs w:val="20"/>
                  <w:lang w:val="en-US"/>
                </w:rPr>
                <w:br/>
                <w:instrText>TYDAL KOMMUNE</w:instrText>
              </w:r>
              <w:r>
                <w:rPr>
                  <w:szCs w:val="20"/>
                  <w:lang w:val="en-US"/>
                </w:rPr>
                <w:br/>
                <w:instrText>INDRE FOSEN KOMMUNE</w:instrText>
              </w:r>
              <w:r>
                <w:rPr>
                  <w:szCs w:val="20"/>
                  <w:lang w:val="en-US"/>
                </w:rPr>
                <w:br/>
                <w:instrText>VERDAL KOMMUNE</w:instrText>
              </w:r>
              <w:r>
                <w:rPr>
                  <w:szCs w:val="20"/>
                  <w:lang w:val="en-US"/>
                </w:rPr>
                <w:br/>
                <w:instrText>LEKA KOMMUNE</w:instrText>
              </w:r>
              <w:r>
                <w:rPr>
                  <w:szCs w:val="20"/>
                  <w:lang w:val="en-US"/>
                </w:rPr>
                <w:br/>
                <w:instrText>STEINKJER KOMMUNE</w:instrText>
              </w:r>
              <w:r>
                <w:rPr>
                  <w:szCs w:val="20"/>
                  <w:lang w:val="en-US"/>
                </w:rPr>
                <w:br/>
                <w:instrText>NAMSOS KOMMUNE</w:instrText>
              </w:r>
              <w:r>
                <w:rPr>
                  <w:szCs w:val="20"/>
                  <w:lang w:val="en-US"/>
                </w:rPr>
                <w:br/>
                <w:instrText>HOLTÅLEN KOMMUNE</w:instrText>
              </w:r>
              <w:r>
                <w:rPr>
                  <w:szCs w:val="20"/>
                  <w:lang w:val="en-US"/>
                </w:rPr>
                <w:br/>
                <w:instrText>SELBU KOMMUNE</w:instrText>
              </w:r>
              <w:r>
                <w:rPr>
                  <w:szCs w:val="20"/>
                  <w:lang w:val="en-US"/>
                </w:rPr>
                <w:br/>
                <w:instrText>HØYLANDET KOMMUNE</w:instrText>
              </w:r>
              <w:r>
                <w:rPr>
                  <w:szCs w:val="20"/>
                  <w:lang w:val="en-US"/>
                </w:rPr>
                <w:br/>
                <w:instrText>OVERHALLA KOMMUNE</w:instrText>
              </w:r>
              <w:r>
                <w:rPr>
                  <w:szCs w:val="20"/>
                  <w:lang w:val="en-US"/>
                </w:rPr>
                <w:br/>
                <w:instrText>LEVANGER KOMMUNE</w:instrText>
              </w:r>
              <w:r>
                <w:rPr>
                  <w:szCs w:val="20"/>
                  <w:lang w:val="en-US"/>
                </w:rPr>
                <w:br/>
                <w:instrText>FROSTA KOMMUNE</w:instrText>
              </w:r>
              <w:r>
                <w:rPr>
                  <w:szCs w:val="20"/>
                  <w:lang w:val="en-US"/>
                </w:rPr>
                <w:br/>
                <w:instrText>RØYRVIK KOMMUNE</w:instrText>
              </w:r>
              <w:r>
                <w:rPr>
                  <w:szCs w:val="20"/>
                  <w:lang w:val="en-US"/>
                </w:rPr>
                <w:br/>
                <w:instrText>STJØRDAL KOMMUNE</w:instrText>
              </w:r>
              <w:r>
                <w:rPr>
                  <w:szCs w:val="20"/>
                  <w:lang w:val="en-US"/>
                </w:rPr>
                <w:br/>
                <w:instrText>OSEN KOMMUNE</w:instrText>
              </w:r>
              <w:r>
                <w:rPr>
                  <w:szCs w:val="20"/>
                  <w:lang w:val="en-US"/>
                </w:rPr>
                <w:br/>
                <w:instrText>RINDAL KOMMUNE</w:instrText>
              </w:r>
              <w:r>
                <w:rPr>
                  <w:szCs w:val="20"/>
                  <w:lang w:val="en-US"/>
                </w:rPr>
                <w:br/>
                <w:instrText>CIRCLE K NORGE AS</w:instrText>
              </w:r>
              <w:r>
                <w:rPr>
                  <w:szCs w:val="20"/>
                  <w:lang w:val="en-US"/>
                </w:rPr>
                <w:br/>
                <w:instrText>HEIM KOMMUNE</w:instrText>
              </w:r>
              <w:r>
                <w:rPr>
                  <w:szCs w:val="20"/>
                  <w:lang w:val="en-US"/>
                </w:rPr>
                <w:br/>
                <w:instrText>NÆRØYSUND KOMMUNE</w:instrText>
              </w:r>
              <w:r>
                <w:rPr>
                  <w:szCs w:val="20"/>
                  <w:lang w:val="en-US"/>
                </w:rPr>
                <w:br/>
                <w:instrText>ORKLAND KOMMUNE</w:instrText>
              </w:r>
              <w:r>
                <w:rPr>
                  <w:szCs w:val="20"/>
                  <w:lang w:val="en-US"/>
                </w:rPr>
                <w:br/>
                <w:instrText>ØRLAND KOMMUNE</w:instrText>
              </w:r>
              <w:r>
                <w:rPr>
                  <w:szCs w:val="20"/>
                  <w:lang w:val="en-US"/>
                </w:rPr>
                <w:br/>
                <w:instrText>NAMSSKOGAN KOMMUNE</w:instrText>
              </w:r>
              <w:r>
                <w:rPr>
                  <w:szCs w:val="20"/>
                  <w:lang w:val="en-US"/>
                </w:rPr>
                <w:br/>
                <w:instrText>HITRA KOMMUNE</w:instrText>
              </w:r>
              <w:r>
                <w:rPr>
                  <w:szCs w:val="20"/>
                  <w:lang w:val="en-US"/>
                </w:rPr>
                <w:br/>
                <w:instrText>ÅFJORD KOMMUNE</w:instrText>
              </w:r>
              <w:r>
                <w:rPr>
                  <w:szCs w:val="20"/>
                  <w:lang w:val="en-US"/>
                </w:rPr>
                <w:br/>
                <w:instrText>FORTUM RECHARGE AS</w:instrText>
              </w:r>
            </w:sdtContent>
          </w:sdt>
          <w:r w:rsidR="00AB6977" w:rsidRPr="00A81719">
            <w:rPr>
              <w:szCs w:val="20"/>
              <w:lang w:val="en-US"/>
            </w:rPr>
            <w:instrText xml:space="preserve"> </w:instrText>
          </w:r>
          <w:r w:rsidR="003E6042" w:rsidRPr="00A81719">
            <w:rPr>
              <w:szCs w:val="20"/>
              <w:lang w:val="en-US"/>
            </w:rPr>
            <w:instrText>"</w:instrText>
          </w:r>
        </w:p>
        <w:p w14:paraId="2A1B38C8" w14:textId="11860A9F" w:rsidR="00805C58" w:rsidRDefault="003E6042" w:rsidP="00FF2E8F">
          <w:pPr>
            <w:rPr>
              <w:szCs w:val="20"/>
            </w:rPr>
          </w:pPr>
          <w:r w:rsidRPr="00A81719">
            <w:rPr>
              <w:szCs w:val="20"/>
              <w:lang w:val="en-US"/>
            </w:rPr>
            <w:instrText xml:space="preserve"> </w:instrText>
          </w:r>
          <w:r w:rsidRPr="00A81719">
            <w:rPr>
              <w:szCs w:val="20"/>
            </w:rPr>
            <w:fldChar w:fldCharType="end"/>
          </w:r>
        </w:p>
      </w:sdtContent>
    </w:sdt>
    <w:p w14:paraId="148217EB" w14:textId="77777777" w:rsidR="007C75B3" w:rsidRDefault="007C75B3" w:rsidP="00FF2E8F">
      <w:pPr>
        <w:rPr>
          <w:szCs w:val="20"/>
        </w:rPr>
      </w:pPr>
    </w:p>
    <w:p w14:paraId="6902A9E3" w14:textId="77777777" w:rsidR="007C75B3" w:rsidRDefault="007C75B3" w:rsidP="00FF2E8F">
      <w:pPr>
        <w:rPr>
          <w:szCs w:val="20"/>
        </w:rPr>
      </w:pPr>
    </w:p>
    <w:p w14:paraId="732ADF45" w14:textId="77777777" w:rsidR="007C75B3" w:rsidRDefault="007C75B3" w:rsidP="00FF2E8F">
      <w:pPr>
        <w:rPr>
          <w:szCs w:val="20"/>
        </w:rPr>
      </w:pPr>
    </w:p>
    <w:p w14:paraId="5B8BD479" w14:textId="77777777" w:rsidR="007C75B3" w:rsidRDefault="007C75B3" w:rsidP="00FF2E8F">
      <w:pPr>
        <w:rPr>
          <w:szCs w:val="20"/>
        </w:rPr>
      </w:pPr>
    </w:p>
    <w:p w14:paraId="59158E99" w14:textId="5CA2E20C" w:rsidR="007C75B3" w:rsidRDefault="007C75B3">
      <w:pPr>
        <w:spacing w:after="200" w:line="276" w:lineRule="auto"/>
        <w:rPr>
          <w:szCs w:val="20"/>
        </w:rPr>
      </w:pPr>
      <w:r>
        <w:rPr>
          <w:szCs w:val="20"/>
        </w:rPr>
        <w:br w:type="page"/>
      </w:r>
    </w:p>
    <w:p w14:paraId="6FC6DD58" w14:textId="77777777" w:rsidR="007C75B3" w:rsidRDefault="007C75B3" w:rsidP="00FF2E8F">
      <w:pPr>
        <w:rPr>
          <w:szCs w:val="20"/>
        </w:rPr>
      </w:pPr>
    </w:p>
    <w:p w14:paraId="13D63081" w14:textId="77777777" w:rsidR="007C75B3" w:rsidRDefault="007C75B3" w:rsidP="00FF2E8F">
      <w:pPr>
        <w:rPr>
          <w:szCs w:val="20"/>
        </w:rPr>
      </w:pPr>
    </w:p>
    <w:p w14:paraId="3E37745E" w14:textId="77777777" w:rsidR="007C75B3" w:rsidRDefault="007C75B3" w:rsidP="00FF2E8F">
      <w:pPr>
        <w:rPr>
          <w:szCs w:val="20"/>
        </w:rPr>
      </w:pPr>
    </w:p>
    <w:p w14:paraId="5E522BC9" w14:textId="1B0F8A40" w:rsidR="007C75B3" w:rsidRDefault="007C75B3" w:rsidP="00FF2E8F">
      <w:pPr>
        <w:rPr>
          <w:szCs w:val="20"/>
        </w:rPr>
      </w:pPr>
      <w:r>
        <w:rPr>
          <w:szCs w:val="20"/>
        </w:rPr>
        <w:t>Adressater:</w:t>
      </w:r>
    </w:p>
    <w:tbl>
      <w:tblPr>
        <w:tblW w:w="10052" w:type="dxa"/>
        <w:tblCellMar>
          <w:left w:w="70" w:type="dxa"/>
          <w:right w:w="70" w:type="dxa"/>
        </w:tblCellMar>
        <w:tblLook w:val="04A0" w:firstRow="1" w:lastRow="0" w:firstColumn="1" w:lastColumn="0" w:noHBand="0" w:noVBand="1"/>
      </w:tblPr>
      <w:tblGrid>
        <w:gridCol w:w="3638"/>
        <w:gridCol w:w="6414"/>
      </w:tblGrid>
      <w:tr w:rsidR="007C75B3" w:rsidRPr="007C75B3" w14:paraId="60AD280D" w14:textId="77777777" w:rsidTr="007C75B3">
        <w:trPr>
          <w:trHeight w:val="634"/>
        </w:trPr>
        <w:tc>
          <w:tcPr>
            <w:tcW w:w="3638" w:type="dxa"/>
            <w:tcBorders>
              <w:top w:val="nil"/>
              <w:left w:val="nil"/>
              <w:bottom w:val="nil"/>
              <w:right w:val="nil"/>
            </w:tcBorders>
            <w:shd w:val="clear" w:color="auto" w:fill="auto"/>
            <w:noWrap/>
            <w:vAlign w:val="bottom"/>
            <w:hideMark/>
          </w:tcPr>
          <w:p w14:paraId="651C3BEB" w14:textId="77777777" w:rsidR="007C75B3" w:rsidRPr="007C75B3" w:rsidRDefault="007C75B3" w:rsidP="007C75B3">
            <w:pPr>
              <w:spacing w:line="240" w:lineRule="auto"/>
              <w:rPr>
                <w:rFonts w:eastAsia="Times New Roman" w:cs="Times New Roman"/>
                <w:b/>
                <w:bCs/>
                <w:color w:val="000000"/>
                <w:sz w:val="18"/>
                <w:szCs w:val="18"/>
                <w:lang w:eastAsia="nb-NO"/>
              </w:rPr>
            </w:pPr>
            <w:r w:rsidRPr="007C75B3">
              <w:rPr>
                <w:rFonts w:eastAsia="Times New Roman" w:cs="Times New Roman"/>
                <w:b/>
                <w:bCs/>
                <w:color w:val="000000"/>
                <w:sz w:val="18"/>
                <w:szCs w:val="18"/>
                <w:lang w:eastAsia="nb-NO"/>
              </w:rPr>
              <w:t>Kommunene i Trøndelag</w:t>
            </w:r>
          </w:p>
        </w:tc>
        <w:tc>
          <w:tcPr>
            <w:tcW w:w="6414" w:type="dxa"/>
            <w:tcBorders>
              <w:top w:val="nil"/>
              <w:left w:val="nil"/>
              <w:bottom w:val="nil"/>
              <w:right w:val="nil"/>
            </w:tcBorders>
            <w:shd w:val="clear" w:color="auto" w:fill="auto"/>
            <w:noWrap/>
            <w:vAlign w:val="bottom"/>
            <w:hideMark/>
          </w:tcPr>
          <w:p w14:paraId="07339378" w14:textId="77777777" w:rsidR="007C75B3" w:rsidRPr="007C75B3" w:rsidRDefault="007C75B3" w:rsidP="007C75B3">
            <w:pPr>
              <w:spacing w:line="240" w:lineRule="auto"/>
              <w:rPr>
                <w:rFonts w:eastAsia="Times New Roman" w:cs="Times New Roman"/>
                <w:b/>
                <w:bCs/>
                <w:color w:val="000000"/>
                <w:sz w:val="18"/>
                <w:szCs w:val="18"/>
                <w:lang w:eastAsia="nb-NO"/>
              </w:rPr>
            </w:pPr>
          </w:p>
        </w:tc>
      </w:tr>
      <w:tr w:rsidR="007C75B3" w:rsidRPr="007C75B3" w14:paraId="132DEAB2" w14:textId="77777777" w:rsidTr="007C75B3">
        <w:trPr>
          <w:trHeight w:val="634"/>
        </w:trPr>
        <w:tc>
          <w:tcPr>
            <w:tcW w:w="3638" w:type="dxa"/>
            <w:tcBorders>
              <w:top w:val="nil"/>
              <w:left w:val="nil"/>
              <w:bottom w:val="nil"/>
              <w:right w:val="nil"/>
            </w:tcBorders>
            <w:shd w:val="clear" w:color="auto" w:fill="auto"/>
            <w:noWrap/>
            <w:vAlign w:val="bottom"/>
            <w:hideMark/>
          </w:tcPr>
          <w:p w14:paraId="6DE6632C" w14:textId="77777777" w:rsidR="007C75B3" w:rsidRPr="007C75B3" w:rsidRDefault="007C75B3" w:rsidP="007C75B3">
            <w:pPr>
              <w:spacing w:line="240" w:lineRule="auto"/>
              <w:rPr>
                <w:rFonts w:ascii="Times New Roman" w:eastAsia="Times New Roman" w:hAnsi="Times New Roman" w:cs="Times New Roman"/>
                <w:sz w:val="18"/>
                <w:szCs w:val="18"/>
                <w:lang w:eastAsia="nb-NO"/>
              </w:rPr>
            </w:pPr>
          </w:p>
        </w:tc>
        <w:tc>
          <w:tcPr>
            <w:tcW w:w="6414" w:type="dxa"/>
            <w:tcBorders>
              <w:top w:val="nil"/>
              <w:left w:val="nil"/>
              <w:bottom w:val="nil"/>
              <w:right w:val="nil"/>
            </w:tcBorders>
            <w:shd w:val="clear" w:color="auto" w:fill="auto"/>
            <w:noWrap/>
            <w:vAlign w:val="bottom"/>
            <w:hideMark/>
          </w:tcPr>
          <w:p w14:paraId="3A7770C4" w14:textId="77777777" w:rsidR="007C75B3" w:rsidRPr="007C75B3" w:rsidRDefault="007C75B3" w:rsidP="007C75B3">
            <w:pPr>
              <w:spacing w:line="240" w:lineRule="auto"/>
              <w:rPr>
                <w:rFonts w:ascii="Times New Roman" w:eastAsia="Times New Roman" w:hAnsi="Times New Roman" w:cs="Times New Roman"/>
                <w:sz w:val="18"/>
                <w:szCs w:val="18"/>
                <w:lang w:eastAsia="nb-NO"/>
              </w:rPr>
            </w:pPr>
          </w:p>
        </w:tc>
      </w:tr>
      <w:tr w:rsidR="007C75B3" w:rsidRPr="007C75B3" w14:paraId="74C34546" w14:textId="77777777" w:rsidTr="007C75B3">
        <w:trPr>
          <w:trHeight w:val="634"/>
        </w:trPr>
        <w:tc>
          <w:tcPr>
            <w:tcW w:w="3638" w:type="dxa"/>
            <w:tcBorders>
              <w:top w:val="nil"/>
              <w:left w:val="nil"/>
              <w:bottom w:val="nil"/>
              <w:right w:val="nil"/>
            </w:tcBorders>
            <w:shd w:val="clear" w:color="auto" w:fill="auto"/>
            <w:noWrap/>
            <w:vAlign w:val="bottom"/>
            <w:hideMark/>
          </w:tcPr>
          <w:p w14:paraId="639159D2" w14:textId="77777777" w:rsidR="007C75B3" w:rsidRPr="007C75B3" w:rsidRDefault="007C75B3" w:rsidP="007C75B3">
            <w:pPr>
              <w:spacing w:line="240" w:lineRule="auto"/>
              <w:rPr>
                <w:rFonts w:eastAsia="Times New Roman" w:cs="Times New Roman"/>
                <w:b/>
                <w:bCs/>
                <w:color w:val="000000"/>
                <w:sz w:val="18"/>
                <w:szCs w:val="18"/>
                <w:lang w:eastAsia="nb-NO"/>
              </w:rPr>
            </w:pPr>
            <w:r w:rsidRPr="007C75B3">
              <w:rPr>
                <w:rFonts w:eastAsia="Times New Roman" w:cs="Times New Roman"/>
                <w:b/>
                <w:bCs/>
                <w:color w:val="000000"/>
                <w:sz w:val="18"/>
                <w:szCs w:val="18"/>
                <w:lang w:eastAsia="nb-NO"/>
              </w:rPr>
              <w:t>Aktuelle aktører innen utbygging av hurtigladere</w:t>
            </w:r>
          </w:p>
        </w:tc>
        <w:tc>
          <w:tcPr>
            <w:tcW w:w="6414" w:type="dxa"/>
            <w:tcBorders>
              <w:top w:val="nil"/>
              <w:left w:val="nil"/>
              <w:bottom w:val="nil"/>
              <w:right w:val="nil"/>
            </w:tcBorders>
            <w:shd w:val="clear" w:color="auto" w:fill="auto"/>
            <w:noWrap/>
            <w:vAlign w:val="bottom"/>
            <w:hideMark/>
          </w:tcPr>
          <w:p w14:paraId="5A2FBF1B" w14:textId="77777777" w:rsidR="007C75B3" w:rsidRPr="007C75B3" w:rsidRDefault="007C75B3" w:rsidP="007C75B3">
            <w:pPr>
              <w:spacing w:line="240" w:lineRule="auto"/>
              <w:rPr>
                <w:rFonts w:eastAsia="Times New Roman" w:cs="Times New Roman"/>
                <w:b/>
                <w:bCs/>
                <w:color w:val="000000"/>
                <w:sz w:val="18"/>
                <w:szCs w:val="18"/>
                <w:lang w:eastAsia="nb-NO"/>
              </w:rPr>
            </w:pPr>
            <w:r w:rsidRPr="007C75B3">
              <w:rPr>
                <w:rFonts w:eastAsia="Times New Roman" w:cs="Times New Roman"/>
                <w:b/>
                <w:bCs/>
                <w:color w:val="000000"/>
                <w:sz w:val="18"/>
                <w:szCs w:val="18"/>
                <w:lang w:eastAsia="nb-NO"/>
              </w:rPr>
              <w:t>Epostadresse</w:t>
            </w:r>
          </w:p>
        </w:tc>
      </w:tr>
      <w:tr w:rsidR="007C75B3" w:rsidRPr="007C75B3" w14:paraId="432A1D97" w14:textId="77777777" w:rsidTr="007C75B3">
        <w:trPr>
          <w:trHeight w:val="634"/>
        </w:trPr>
        <w:tc>
          <w:tcPr>
            <w:tcW w:w="3638" w:type="dxa"/>
            <w:tcBorders>
              <w:top w:val="nil"/>
              <w:left w:val="nil"/>
              <w:bottom w:val="nil"/>
              <w:right w:val="nil"/>
            </w:tcBorders>
            <w:shd w:val="clear" w:color="auto" w:fill="auto"/>
            <w:noWrap/>
            <w:vAlign w:val="bottom"/>
            <w:hideMark/>
          </w:tcPr>
          <w:p w14:paraId="02457FCD" w14:textId="77777777" w:rsidR="007C75B3" w:rsidRPr="007C75B3" w:rsidRDefault="007C75B3" w:rsidP="007C75B3">
            <w:pPr>
              <w:spacing w:line="240" w:lineRule="auto"/>
              <w:rPr>
                <w:rFonts w:eastAsia="Times New Roman" w:cs="Times New Roman"/>
                <w:color w:val="000000"/>
                <w:sz w:val="18"/>
                <w:szCs w:val="18"/>
                <w:lang w:eastAsia="nb-NO"/>
              </w:rPr>
            </w:pPr>
            <w:r w:rsidRPr="007C75B3">
              <w:rPr>
                <w:rFonts w:eastAsia="Times New Roman" w:cs="Times New Roman"/>
                <w:color w:val="000000"/>
                <w:sz w:val="18"/>
                <w:szCs w:val="18"/>
                <w:lang w:eastAsia="nb-NO"/>
              </w:rPr>
              <w:t>Fortum</w:t>
            </w:r>
          </w:p>
        </w:tc>
        <w:tc>
          <w:tcPr>
            <w:tcW w:w="6414" w:type="dxa"/>
            <w:tcBorders>
              <w:top w:val="nil"/>
              <w:left w:val="nil"/>
              <w:bottom w:val="nil"/>
              <w:right w:val="nil"/>
            </w:tcBorders>
            <w:shd w:val="clear" w:color="auto" w:fill="auto"/>
            <w:noWrap/>
            <w:vAlign w:val="bottom"/>
            <w:hideMark/>
          </w:tcPr>
          <w:p w14:paraId="3F448835" w14:textId="77777777" w:rsidR="007C75B3" w:rsidRPr="007C75B3" w:rsidRDefault="007C75B3" w:rsidP="007C75B3">
            <w:pPr>
              <w:spacing w:line="240" w:lineRule="auto"/>
              <w:rPr>
                <w:rFonts w:eastAsia="Times New Roman" w:cs="Times New Roman"/>
                <w:color w:val="000000"/>
                <w:sz w:val="18"/>
                <w:szCs w:val="18"/>
                <w:lang w:eastAsia="nb-NO"/>
              </w:rPr>
            </w:pPr>
            <w:r w:rsidRPr="007C75B3">
              <w:rPr>
                <w:rFonts w:eastAsia="Times New Roman" w:cs="Times New Roman"/>
                <w:color w:val="000000"/>
                <w:sz w:val="18"/>
                <w:szCs w:val="18"/>
                <w:lang w:eastAsia="nb-NO"/>
              </w:rPr>
              <w:t>chargedrive.no@fortum.com; Snorre.Sletvold@fortum.com</w:t>
            </w:r>
          </w:p>
        </w:tc>
      </w:tr>
      <w:tr w:rsidR="007C75B3" w:rsidRPr="007C75B3" w14:paraId="66960D4E" w14:textId="77777777" w:rsidTr="007C75B3">
        <w:trPr>
          <w:trHeight w:val="634"/>
        </w:trPr>
        <w:tc>
          <w:tcPr>
            <w:tcW w:w="3638" w:type="dxa"/>
            <w:tcBorders>
              <w:top w:val="nil"/>
              <w:left w:val="nil"/>
              <w:bottom w:val="nil"/>
              <w:right w:val="nil"/>
            </w:tcBorders>
            <w:shd w:val="clear" w:color="auto" w:fill="auto"/>
            <w:noWrap/>
            <w:vAlign w:val="bottom"/>
            <w:hideMark/>
          </w:tcPr>
          <w:p w14:paraId="41BE0D83" w14:textId="77777777" w:rsidR="007C75B3" w:rsidRPr="007C75B3" w:rsidRDefault="007C75B3" w:rsidP="007C75B3">
            <w:pPr>
              <w:spacing w:line="240" w:lineRule="auto"/>
              <w:rPr>
                <w:rFonts w:eastAsia="Times New Roman" w:cs="Times New Roman"/>
                <w:color w:val="000000"/>
                <w:sz w:val="18"/>
                <w:szCs w:val="18"/>
                <w:lang w:eastAsia="nb-NO"/>
              </w:rPr>
            </w:pPr>
            <w:r w:rsidRPr="007C75B3">
              <w:rPr>
                <w:rFonts w:eastAsia="Times New Roman" w:cs="Times New Roman"/>
                <w:color w:val="000000"/>
                <w:sz w:val="18"/>
                <w:szCs w:val="18"/>
                <w:lang w:eastAsia="nb-NO"/>
              </w:rPr>
              <w:t>Grønn kontakt</w:t>
            </w:r>
          </w:p>
        </w:tc>
        <w:tc>
          <w:tcPr>
            <w:tcW w:w="6414" w:type="dxa"/>
            <w:tcBorders>
              <w:top w:val="nil"/>
              <w:left w:val="nil"/>
              <w:bottom w:val="nil"/>
              <w:right w:val="nil"/>
            </w:tcBorders>
            <w:shd w:val="clear" w:color="auto" w:fill="auto"/>
            <w:noWrap/>
            <w:vAlign w:val="bottom"/>
            <w:hideMark/>
          </w:tcPr>
          <w:p w14:paraId="33192465" w14:textId="77777777" w:rsidR="007C75B3" w:rsidRPr="007C75B3" w:rsidRDefault="007C75B3" w:rsidP="007C75B3">
            <w:pPr>
              <w:spacing w:line="240" w:lineRule="auto"/>
              <w:rPr>
                <w:rFonts w:eastAsia="Times New Roman" w:cs="Times New Roman"/>
                <w:color w:val="000000"/>
                <w:sz w:val="18"/>
                <w:szCs w:val="18"/>
                <w:lang w:eastAsia="nb-NO"/>
              </w:rPr>
            </w:pPr>
            <w:r w:rsidRPr="007C75B3">
              <w:rPr>
                <w:rFonts w:eastAsia="Times New Roman" w:cs="Times New Roman"/>
                <w:color w:val="000000"/>
                <w:sz w:val="18"/>
                <w:szCs w:val="18"/>
                <w:lang w:eastAsia="nb-NO"/>
              </w:rPr>
              <w:t>post@gronnkontakt.no; ohh@gronnkontakt.no</w:t>
            </w:r>
          </w:p>
        </w:tc>
      </w:tr>
      <w:tr w:rsidR="007C75B3" w:rsidRPr="007C75B3" w14:paraId="064C558B" w14:textId="77777777" w:rsidTr="007C75B3">
        <w:trPr>
          <w:trHeight w:val="634"/>
        </w:trPr>
        <w:tc>
          <w:tcPr>
            <w:tcW w:w="3638" w:type="dxa"/>
            <w:tcBorders>
              <w:top w:val="nil"/>
              <w:left w:val="nil"/>
              <w:bottom w:val="nil"/>
              <w:right w:val="nil"/>
            </w:tcBorders>
            <w:shd w:val="clear" w:color="auto" w:fill="auto"/>
            <w:noWrap/>
            <w:vAlign w:val="bottom"/>
            <w:hideMark/>
          </w:tcPr>
          <w:p w14:paraId="258968A4" w14:textId="77777777" w:rsidR="007C75B3" w:rsidRPr="007C75B3" w:rsidRDefault="007C75B3" w:rsidP="007C75B3">
            <w:pPr>
              <w:spacing w:line="240" w:lineRule="auto"/>
              <w:rPr>
                <w:rFonts w:eastAsia="Times New Roman" w:cs="Times New Roman"/>
                <w:color w:val="000000"/>
                <w:sz w:val="18"/>
                <w:szCs w:val="18"/>
                <w:lang w:eastAsia="nb-NO"/>
              </w:rPr>
            </w:pPr>
            <w:r w:rsidRPr="007C75B3">
              <w:rPr>
                <w:rFonts w:eastAsia="Times New Roman" w:cs="Times New Roman"/>
                <w:color w:val="000000"/>
                <w:sz w:val="18"/>
                <w:szCs w:val="18"/>
                <w:lang w:eastAsia="nb-NO"/>
              </w:rPr>
              <w:t>Circle K</w:t>
            </w:r>
          </w:p>
        </w:tc>
        <w:tc>
          <w:tcPr>
            <w:tcW w:w="6414" w:type="dxa"/>
            <w:tcBorders>
              <w:top w:val="nil"/>
              <w:left w:val="nil"/>
              <w:bottom w:val="nil"/>
              <w:right w:val="nil"/>
            </w:tcBorders>
            <w:shd w:val="clear" w:color="auto" w:fill="auto"/>
            <w:noWrap/>
            <w:vAlign w:val="bottom"/>
            <w:hideMark/>
          </w:tcPr>
          <w:p w14:paraId="2380265C" w14:textId="77777777" w:rsidR="007C75B3" w:rsidRPr="007C75B3" w:rsidRDefault="00193D5A" w:rsidP="007C75B3">
            <w:pPr>
              <w:spacing w:line="240" w:lineRule="auto"/>
              <w:rPr>
                <w:rFonts w:eastAsia="Times New Roman" w:cs="Times New Roman"/>
                <w:color w:val="0563C1"/>
                <w:sz w:val="18"/>
                <w:szCs w:val="18"/>
                <w:u w:val="single"/>
                <w:lang w:eastAsia="nb-NO"/>
              </w:rPr>
            </w:pPr>
            <w:hyperlink r:id="rId17" w:history="1">
              <w:r w:rsidR="007C75B3" w:rsidRPr="007C75B3">
                <w:rPr>
                  <w:rFonts w:eastAsia="Times New Roman" w:cs="Times New Roman"/>
                  <w:color w:val="0563C1"/>
                  <w:sz w:val="18"/>
                  <w:szCs w:val="18"/>
                  <w:u w:val="single"/>
                  <w:lang w:eastAsia="nb-NO"/>
                </w:rPr>
                <w:t xml:space="preserve">mafrii@circlekeurope.com </w:t>
              </w:r>
            </w:hyperlink>
          </w:p>
        </w:tc>
      </w:tr>
      <w:tr w:rsidR="007C75B3" w:rsidRPr="007C75B3" w14:paraId="6814DEE2" w14:textId="77777777" w:rsidTr="007C75B3">
        <w:trPr>
          <w:trHeight w:val="634"/>
        </w:trPr>
        <w:tc>
          <w:tcPr>
            <w:tcW w:w="3638" w:type="dxa"/>
            <w:tcBorders>
              <w:top w:val="nil"/>
              <w:left w:val="nil"/>
              <w:bottom w:val="nil"/>
              <w:right w:val="nil"/>
            </w:tcBorders>
            <w:shd w:val="clear" w:color="auto" w:fill="auto"/>
            <w:noWrap/>
            <w:vAlign w:val="bottom"/>
            <w:hideMark/>
          </w:tcPr>
          <w:p w14:paraId="397A58DD" w14:textId="77777777" w:rsidR="007C75B3" w:rsidRPr="007C75B3" w:rsidRDefault="007C75B3" w:rsidP="007C75B3">
            <w:pPr>
              <w:spacing w:line="240" w:lineRule="auto"/>
              <w:rPr>
                <w:rFonts w:eastAsia="Times New Roman" w:cs="Times New Roman"/>
                <w:color w:val="000000"/>
                <w:sz w:val="18"/>
                <w:szCs w:val="18"/>
                <w:lang w:eastAsia="nb-NO"/>
              </w:rPr>
            </w:pPr>
            <w:r w:rsidRPr="007C75B3">
              <w:rPr>
                <w:rFonts w:eastAsia="Times New Roman" w:cs="Times New Roman"/>
                <w:color w:val="000000"/>
                <w:sz w:val="18"/>
                <w:szCs w:val="18"/>
                <w:lang w:eastAsia="nb-NO"/>
              </w:rPr>
              <w:t>Vattenfall</w:t>
            </w:r>
          </w:p>
        </w:tc>
        <w:tc>
          <w:tcPr>
            <w:tcW w:w="6414" w:type="dxa"/>
            <w:tcBorders>
              <w:top w:val="nil"/>
              <w:left w:val="nil"/>
              <w:bottom w:val="nil"/>
              <w:right w:val="nil"/>
            </w:tcBorders>
            <w:shd w:val="clear" w:color="auto" w:fill="auto"/>
            <w:noWrap/>
            <w:vAlign w:val="bottom"/>
            <w:hideMark/>
          </w:tcPr>
          <w:p w14:paraId="25AFE5F0" w14:textId="77777777" w:rsidR="007C75B3" w:rsidRPr="007C75B3" w:rsidRDefault="007C75B3" w:rsidP="007C75B3">
            <w:pPr>
              <w:spacing w:line="240" w:lineRule="auto"/>
              <w:rPr>
                <w:rFonts w:eastAsia="Times New Roman" w:cs="Times New Roman"/>
                <w:color w:val="000000"/>
                <w:sz w:val="18"/>
                <w:szCs w:val="18"/>
                <w:lang w:eastAsia="nb-NO"/>
              </w:rPr>
            </w:pPr>
            <w:r w:rsidRPr="007C75B3">
              <w:rPr>
                <w:rFonts w:eastAsia="Times New Roman" w:cs="Times New Roman"/>
                <w:color w:val="000000"/>
                <w:sz w:val="18"/>
                <w:szCs w:val="18"/>
                <w:lang w:eastAsia="nb-NO"/>
              </w:rPr>
              <w:t>Susanna.Hurtig@vattenfall.com; press@vattenfall.com; bjoern.havaas@vattenfall.com</w:t>
            </w:r>
          </w:p>
        </w:tc>
      </w:tr>
      <w:tr w:rsidR="007C75B3" w:rsidRPr="007C75B3" w14:paraId="3D21CEA4" w14:textId="77777777" w:rsidTr="007C75B3">
        <w:trPr>
          <w:trHeight w:val="634"/>
        </w:trPr>
        <w:tc>
          <w:tcPr>
            <w:tcW w:w="3638" w:type="dxa"/>
            <w:tcBorders>
              <w:top w:val="nil"/>
              <w:left w:val="nil"/>
              <w:bottom w:val="nil"/>
              <w:right w:val="nil"/>
            </w:tcBorders>
            <w:shd w:val="clear" w:color="auto" w:fill="auto"/>
            <w:noWrap/>
            <w:vAlign w:val="bottom"/>
            <w:hideMark/>
          </w:tcPr>
          <w:p w14:paraId="03B774DF" w14:textId="77777777" w:rsidR="007C75B3" w:rsidRPr="007C75B3" w:rsidRDefault="007C75B3" w:rsidP="007C75B3">
            <w:pPr>
              <w:spacing w:line="240" w:lineRule="auto"/>
              <w:rPr>
                <w:rFonts w:eastAsia="Times New Roman" w:cs="Times New Roman"/>
                <w:color w:val="000000"/>
                <w:sz w:val="18"/>
                <w:szCs w:val="18"/>
                <w:lang w:eastAsia="nb-NO"/>
              </w:rPr>
            </w:pPr>
            <w:r w:rsidRPr="007C75B3">
              <w:rPr>
                <w:rFonts w:eastAsia="Times New Roman" w:cs="Times New Roman"/>
                <w:color w:val="000000"/>
                <w:sz w:val="18"/>
                <w:szCs w:val="18"/>
                <w:lang w:eastAsia="nb-NO"/>
              </w:rPr>
              <w:t>Clever</w:t>
            </w:r>
          </w:p>
        </w:tc>
        <w:tc>
          <w:tcPr>
            <w:tcW w:w="6414" w:type="dxa"/>
            <w:tcBorders>
              <w:top w:val="nil"/>
              <w:left w:val="nil"/>
              <w:bottom w:val="nil"/>
              <w:right w:val="nil"/>
            </w:tcBorders>
            <w:shd w:val="clear" w:color="auto" w:fill="auto"/>
            <w:noWrap/>
            <w:vAlign w:val="bottom"/>
            <w:hideMark/>
          </w:tcPr>
          <w:p w14:paraId="300B50A6" w14:textId="77777777" w:rsidR="007C75B3" w:rsidRPr="007C75B3" w:rsidRDefault="00193D5A" w:rsidP="007C75B3">
            <w:pPr>
              <w:spacing w:line="240" w:lineRule="auto"/>
              <w:rPr>
                <w:rFonts w:eastAsia="Times New Roman" w:cs="Times New Roman"/>
                <w:color w:val="0563C1"/>
                <w:sz w:val="18"/>
                <w:szCs w:val="18"/>
                <w:u w:val="single"/>
                <w:lang w:eastAsia="nb-NO"/>
              </w:rPr>
            </w:pPr>
            <w:hyperlink r:id="rId18" w:history="1">
              <w:r w:rsidR="007C75B3" w:rsidRPr="007C75B3">
                <w:rPr>
                  <w:rFonts w:eastAsia="Times New Roman" w:cs="Times New Roman"/>
                  <w:color w:val="0563C1"/>
                  <w:sz w:val="18"/>
                  <w:szCs w:val="18"/>
                  <w:u w:val="single"/>
                  <w:lang w:eastAsia="nb-NO"/>
                </w:rPr>
                <w:t>kbl@clever.dk</w:t>
              </w:r>
            </w:hyperlink>
          </w:p>
        </w:tc>
      </w:tr>
      <w:tr w:rsidR="007C75B3" w:rsidRPr="007C75B3" w14:paraId="0C24E27E" w14:textId="77777777" w:rsidTr="007C75B3">
        <w:trPr>
          <w:trHeight w:val="634"/>
        </w:trPr>
        <w:tc>
          <w:tcPr>
            <w:tcW w:w="3638" w:type="dxa"/>
            <w:tcBorders>
              <w:top w:val="nil"/>
              <w:left w:val="nil"/>
              <w:bottom w:val="nil"/>
              <w:right w:val="nil"/>
            </w:tcBorders>
            <w:shd w:val="clear" w:color="auto" w:fill="auto"/>
            <w:noWrap/>
            <w:vAlign w:val="bottom"/>
            <w:hideMark/>
          </w:tcPr>
          <w:p w14:paraId="5501375A" w14:textId="77777777" w:rsidR="007C75B3" w:rsidRPr="007C75B3" w:rsidRDefault="007C75B3" w:rsidP="007C75B3">
            <w:pPr>
              <w:spacing w:line="240" w:lineRule="auto"/>
              <w:rPr>
                <w:rFonts w:eastAsia="Times New Roman" w:cs="Times New Roman"/>
                <w:color w:val="000000"/>
                <w:sz w:val="18"/>
                <w:szCs w:val="18"/>
                <w:lang w:eastAsia="nb-NO"/>
              </w:rPr>
            </w:pPr>
            <w:r w:rsidRPr="007C75B3">
              <w:rPr>
                <w:rFonts w:eastAsia="Times New Roman" w:cs="Times New Roman"/>
                <w:color w:val="000000"/>
                <w:sz w:val="18"/>
                <w:szCs w:val="18"/>
                <w:lang w:eastAsia="nb-NO"/>
              </w:rPr>
              <w:t>Eon</w:t>
            </w:r>
          </w:p>
        </w:tc>
        <w:tc>
          <w:tcPr>
            <w:tcW w:w="6414" w:type="dxa"/>
            <w:tcBorders>
              <w:top w:val="nil"/>
              <w:left w:val="nil"/>
              <w:bottom w:val="nil"/>
              <w:right w:val="nil"/>
            </w:tcBorders>
            <w:shd w:val="clear" w:color="auto" w:fill="auto"/>
            <w:noWrap/>
            <w:vAlign w:val="bottom"/>
            <w:hideMark/>
          </w:tcPr>
          <w:p w14:paraId="2AB5665E" w14:textId="77777777" w:rsidR="007C75B3" w:rsidRPr="007C75B3" w:rsidRDefault="00193D5A" w:rsidP="007C75B3">
            <w:pPr>
              <w:spacing w:line="240" w:lineRule="auto"/>
              <w:rPr>
                <w:rFonts w:eastAsia="Times New Roman" w:cs="Times New Roman"/>
                <w:color w:val="0563C1"/>
                <w:sz w:val="18"/>
                <w:szCs w:val="18"/>
                <w:u w:val="single"/>
                <w:lang w:eastAsia="nb-NO"/>
              </w:rPr>
            </w:pPr>
            <w:hyperlink r:id="rId19" w:history="1">
              <w:r w:rsidR="007C75B3" w:rsidRPr="007C75B3">
                <w:rPr>
                  <w:rFonts w:eastAsia="Times New Roman" w:cs="Times New Roman"/>
                  <w:color w:val="0563C1"/>
                  <w:sz w:val="18"/>
                  <w:szCs w:val="18"/>
                  <w:u w:val="single"/>
                  <w:lang w:eastAsia="nb-NO"/>
                </w:rPr>
                <w:t>kundeservice@eondrive.no</w:t>
              </w:r>
            </w:hyperlink>
          </w:p>
        </w:tc>
      </w:tr>
      <w:tr w:rsidR="007C75B3" w:rsidRPr="007C75B3" w14:paraId="7273DF46" w14:textId="77777777" w:rsidTr="007C75B3">
        <w:trPr>
          <w:trHeight w:val="634"/>
        </w:trPr>
        <w:tc>
          <w:tcPr>
            <w:tcW w:w="3638" w:type="dxa"/>
            <w:tcBorders>
              <w:top w:val="nil"/>
              <w:left w:val="nil"/>
              <w:bottom w:val="nil"/>
              <w:right w:val="nil"/>
            </w:tcBorders>
            <w:shd w:val="clear" w:color="auto" w:fill="auto"/>
            <w:noWrap/>
            <w:vAlign w:val="bottom"/>
            <w:hideMark/>
          </w:tcPr>
          <w:p w14:paraId="7E11B40B" w14:textId="77777777" w:rsidR="007C75B3" w:rsidRPr="007C75B3" w:rsidRDefault="007C75B3" w:rsidP="007C75B3">
            <w:pPr>
              <w:spacing w:line="240" w:lineRule="auto"/>
              <w:rPr>
                <w:rFonts w:eastAsia="Times New Roman" w:cs="Times New Roman"/>
                <w:color w:val="000000"/>
                <w:sz w:val="18"/>
                <w:szCs w:val="18"/>
                <w:lang w:eastAsia="nb-NO"/>
              </w:rPr>
            </w:pPr>
            <w:r w:rsidRPr="007C75B3">
              <w:rPr>
                <w:rFonts w:eastAsia="Times New Roman" w:cs="Times New Roman"/>
                <w:color w:val="000000"/>
                <w:sz w:val="18"/>
                <w:szCs w:val="18"/>
                <w:lang w:eastAsia="nb-NO"/>
              </w:rPr>
              <w:t>Ionity</w:t>
            </w:r>
          </w:p>
        </w:tc>
        <w:tc>
          <w:tcPr>
            <w:tcW w:w="6414" w:type="dxa"/>
            <w:tcBorders>
              <w:top w:val="nil"/>
              <w:left w:val="nil"/>
              <w:bottom w:val="nil"/>
              <w:right w:val="nil"/>
            </w:tcBorders>
            <w:shd w:val="clear" w:color="auto" w:fill="auto"/>
            <w:noWrap/>
            <w:vAlign w:val="bottom"/>
            <w:hideMark/>
          </w:tcPr>
          <w:p w14:paraId="0834F3A6" w14:textId="77777777" w:rsidR="007C75B3" w:rsidRPr="007C75B3" w:rsidRDefault="00193D5A" w:rsidP="007C75B3">
            <w:pPr>
              <w:spacing w:line="240" w:lineRule="auto"/>
              <w:rPr>
                <w:rFonts w:eastAsia="Times New Roman" w:cs="Times New Roman"/>
                <w:color w:val="0563C1"/>
                <w:sz w:val="18"/>
                <w:szCs w:val="18"/>
                <w:u w:val="single"/>
                <w:lang w:eastAsia="nb-NO"/>
              </w:rPr>
            </w:pPr>
            <w:hyperlink r:id="rId20" w:history="1">
              <w:r w:rsidR="007C75B3" w:rsidRPr="007C75B3">
                <w:rPr>
                  <w:rFonts w:eastAsia="Times New Roman" w:cs="Times New Roman"/>
                  <w:color w:val="0563C1"/>
                  <w:sz w:val="18"/>
                  <w:szCs w:val="18"/>
                  <w:u w:val="single"/>
                  <w:lang w:eastAsia="nb-NO"/>
                </w:rPr>
                <w:t xml:space="preserve">Jan.Ihle@ionity.eu </w:t>
              </w:r>
            </w:hyperlink>
          </w:p>
        </w:tc>
      </w:tr>
      <w:tr w:rsidR="007C75B3" w:rsidRPr="007C75B3" w14:paraId="0E1D4D6B" w14:textId="77777777" w:rsidTr="007C75B3">
        <w:trPr>
          <w:trHeight w:val="634"/>
        </w:trPr>
        <w:tc>
          <w:tcPr>
            <w:tcW w:w="3638" w:type="dxa"/>
            <w:tcBorders>
              <w:top w:val="nil"/>
              <w:left w:val="nil"/>
              <w:bottom w:val="nil"/>
              <w:right w:val="nil"/>
            </w:tcBorders>
            <w:shd w:val="clear" w:color="auto" w:fill="auto"/>
            <w:noWrap/>
            <w:vAlign w:val="bottom"/>
            <w:hideMark/>
          </w:tcPr>
          <w:p w14:paraId="62497491" w14:textId="77777777" w:rsidR="007C75B3" w:rsidRPr="007C75B3" w:rsidRDefault="007C75B3" w:rsidP="007C75B3">
            <w:pPr>
              <w:spacing w:line="240" w:lineRule="auto"/>
              <w:rPr>
                <w:rFonts w:eastAsia="Times New Roman" w:cs="Times New Roman"/>
                <w:color w:val="000000"/>
                <w:sz w:val="18"/>
                <w:szCs w:val="18"/>
                <w:lang w:eastAsia="nb-NO"/>
              </w:rPr>
            </w:pPr>
            <w:r w:rsidRPr="007C75B3">
              <w:rPr>
                <w:rFonts w:eastAsia="Times New Roman" w:cs="Times New Roman"/>
                <w:color w:val="000000"/>
                <w:sz w:val="18"/>
                <w:szCs w:val="18"/>
                <w:lang w:eastAsia="nb-NO"/>
              </w:rPr>
              <w:t>BKK</w:t>
            </w:r>
          </w:p>
        </w:tc>
        <w:tc>
          <w:tcPr>
            <w:tcW w:w="6414" w:type="dxa"/>
            <w:tcBorders>
              <w:top w:val="nil"/>
              <w:left w:val="nil"/>
              <w:bottom w:val="nil"/>
              <w:right w:val="nil"/>
            </w:tcBorders>
            <w:shd w:val="clear" w:color="auto" w:fill="auto"/>
            <w:noWrap/>
            <w:vAlign w:val="bottom"/>
            <w:hideMark/>
          </w:tcPr>
          <w:p w14:paraId="3709CD7F" w14:textId="77777777" w:rsidR="007C75B3" w:rsidRPr="007C75B3" w:rsidRDefault="00193D5A" w:rsidP="007C75B3">
            <w:pPr>
              <w:spacing w:line="240" w:lineRule="auto"/>
              <w:rPr>
                <w:rFonts w:eastAsia="Times New Roman" w:cs="Times New Roman"/>
                <w:color w:val="0563C1"/>
                <w:sz w:val="18"/>
                <w:szCs w:val="18"/>
                <w:u w:val="single"/>
                <w:lang w:eastAsia="nb-NO"/>
              </w:rPr>
            </w:pPr>
            <w:hyperlink r:id="rId21" w:history="1">
              <w:r w:rsidR="007C75B3" w:rsidRPr="007C75B3">
                <w:rPr>
                  <w:rFonts w:eastAsia="Times New Roman" w:cs="Times New Roman"/>
                  <w:color w:val="0563C1"/>
                  <w:sz w:val="18"/>
                  <w:szCs w:val="18"/>
                  <w:u w:val="single"/>
                  <w:lang w:eastAsia="nb-NO"/>
                </w:rPr>
                <w:t xml:space="preserve">odd-olaf.askeland@bkk.no </w:t>
              </w:r>
            </w:hyperlink>
          </w:p>
        </w:tc>
      </w:tr>
    </w:tbl>
    <w:p w14:paraId="21D9723F" w14:textId="77777777" w:rsidR="007C75B3" w:rsidRPr="007C75B3" w:rsidRDefault="007C75B3" w:rsidP="00FF2E8F"/>
    <w:sdt>
      <w:sdtPr>
        <w:rPr>
          <w:sz w:val="20"/>
          <w:szCs w:val="20"/>
        </w:rPr>
        <w:alias w:val="Liste over kopimottakere"/>
        <w:tag w:val="Kopimottakerliste_SL"/>
        <w:id w:val="1264659594"/>
        <w:lock w:val="sdtContentLocked"/>
      </w:sdtPr>
      <w:sdtEndPr/>
      <w:sdtContent>
        <w:p w14:paraId="715E2120" w14:textId="18702D52" w:rsidR="005154A8" w:rsidRPr="00A81719" w:rsidRDefault="003E6042" w:rsidP="001C766E">
          <w:pPr>
            <w:pStyle w:val="Normal8pt"/>
            <w:rPr>
              <w:sz w:val="20"/>
              <w:szCs w:val="20"/>
            </w:rPr>
          </w:pPr>
          <w:r w:rsidRPr="00A81719">
            <w:rPr>
              <w:sz w:val="20"/>
              <w:szCs w:val="20"/>
            </w:rPr>
            <w:fldChar w:fldCharType="begin"/>
          </w:r>
          <w:r w:rsidRPr="00A81719">
            <w:rPr>
              <w:sz w:val="20"/>
              <w:szCs w:val="20"/>
            </w:rPr>
            <w:instrText xml:space="preserve"> IF "</w:instrText>
          </w:r>
          <w:sdt>
            <w:sdtPr>
              <w:rPr>
                <w:sz w:val="20"/>
                <w:szCs w:val="20"/>
              </w:rPr>
              <w:tag w:val="ToActivityContact"/>
              <w:id w:val="10008"/>
              <w:dataBinding w:prefixMappings="xmlns:gbs='http://www.software-innovation.no/growBusinessDocument'" w:xpath="/gbs:GrowBusinessDocument/gbs:Lists/gbs:SingleLines/gbs:ToActivityContact/gbs:DisplayField[@gbs:key='10008']" w:storeItemID="{085B2587-D6E7-40EF-BEF9-E5A3769D00C7}"/>
              <w:text/>
            </w:sdtPr>
            <w:sdtEndPr/>
            <w:sdtContent>
              <w:r w:rsidR="00193D5A">
                <w:rPr>
                  <w:sz w:val="20"/>
                  <w:szCs w:val="20"/>
                </w:rPr>
                <w:instrText xml:space="preserve">        </w:instrText>
              </w:r>
            </w:sdtContent>
          </w:sdt>
          <w:r w:rsidR="004E5FF2" w:rsidRPr="00A81719">
            <w:rPr>
              <w:sz w:val="20"/>
              <w:szCs w:val="20"/>
            </w:rPr>
            <w:instrText>"&lt;&gt;"</w:instrText>
          </w:r>
          <w:r w:rsidRPr="00A81719">
            <w:rPr>
              <w:sz w:val="20"/>
              <w:szCs w:val="20"/>
            </w:rPr>
            <w:instrText xml:space="preserve">        " "</w:instrText>
          </w:r>
        </w:p>
        <w:p w14:paraId="4329CBF9" w14:textId="77777777" w:rsidR="003E6042" w:rsidRPr="00A81719" w:rsidRDefault="00193D5A" w:rsidP="001C766E">
          <w:pPr>
            <w:pStyle w:val="Normal8pt"/>
            <w:rPr>
              <w:sz w:val="20"/>
              <w:szCs w:val="20"/>
            </w:rPr>
          </w:pPr>
          <w:sdt>
            <w:sdtPr>
              <w:rPr>
                <w:b/>
                <w:sz w:val="20"/>
                <w:szCs w:val="20"/>
              </w:rPr>
              <w:tag w:val="Label_Kopi til"/>
              <w:id w:val="1710230667"/>
              <w:placeholder>
                <w:docPart w:val="DefaultPlaceholder_-1854013440"/>
              </w:placeholder>
              <w:text/>
            </w:sdtPr>
            <w:sdtEndPr/>
            <w:sdtContent>
              <w:r w:rsidR="00F554C8" w:rsidRPr="00A81719">
                <w:rPr>
                  <w:b/>
                  <w:sz w:val="20"/>
                  <w:szCs w:val="20"/>
                </w:rPr>
                <w:instrText>K</w:instrText>
              </w:r>
              <w:r w:rsidR="003E6042" w:rsidRPr="00A81719">
                <w:rPr>
                  <w:b/>
                  <w:sz w:val="20"/>
                  <w:szCs w:val="20"/>
                </w:rPr>
                <w:instrText>opimottakere</w:instrText>
              </w:r>
            </w:sdtContent>
          </w:sdt>
          <w:r w:rsidR="003E6042" w:rsidRPr="00A81719">
            <w:rPr>
              <w:b/>
              <w:sz w:val="20"/>
              <w:szCs w:val="20"/>
            </w:rPr>
            <w:instrText>:</w:instrText>
          </w:r>
          <w:r w:rsidR="003E6042" w:rsidRPr="00A81719">
            <w:rPr>
              <w:sz w:val="20"/>
              <w:szCs w:val="20"/>
            </w:rPr>
            <w:instrText xml:space="preserve"> </w:instrText>
          </w:r>
          <w:bookmarkStart w:id="3" w:name="_Hlk425944578"/>
        </w:p>
        <w:p w14:paraId="436E358D" w14:textId="3175D2A2" w:rsidR="002C33C3" w:rsidRDefault="00193D5A" w:rsidP="007C75B3">
          <w:sdt>
            <w:sdtPr>
              <w:rPr>
                <w:szCs w:val="20"/>
              </w:rPr>
              <w:tag w:val="ToActivityContact"/>
              <w:id w:val="-1899274360"/>
              <w:dataBinding w:prefixMappings="xmlns:gbs='http://www.software-innovation.no/growBusinessDocument'" w:xpath="/gbs:GrowBusinessDocument/gbs:Lists/gbs:SingleLines/gbs:ToActivityContact/gbs:DisplayField[@gbs:key='10008']" w:storeItemID="{085B2587-D6E7-40EF-BEF9-E5A3769D00C7}"/>
              <w:text w:multiLine="1"/>
            </w:sdtPr>
            <w:sdtEndPr/>
            <w:sdtContent>
              <w:r>
                <w:rPr>
                  <w:szCs w:val="20"/>
                </w:rPr>
                <w:br/>
                <w:instrText xml:space="preserve">        </w:instrText>
              </w:r>
            </w:sdtContent>
          </w:sdt>
          <w:bookmarkEnd w:id="3"/>
          <w:r w:rsidR="003E6042" w:rsidRPr="00A81719">
            <w:rPr>
              <w:szCs w:val="20"/>
            </w:rPr>
            <w:instrText xml:space="preserve"> " </w:instrText>
          </w:r>
          <w:r w:rsidR="003E6042" w:rsidRPr="00A81719">
            <w:rPr>
              <w:szCs w:val="20"/>
            </w:rPr>
            <w:fldChar w:fldCharType="end"/>
          </w:r>
        </w:p>
      </w:sdtContent>
    </w:sdt>
    <w:sectPr w:rsidR="002C33C3" w:rsidSect="007C75B3">
      <w:headerReference w:type="default" r:id="rId22"/>
      <w:footerReference w:type="default" r:id="rId23"/>
      <w:headerReference w:type="first" r:id="rId24"/>
      <w:footerReference w:type="first" r:id="rId25"/>
      <w:pgSz w:w="11906" w:h="16838" w:code="9"/>
      <w:pgMar w:top="226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4E284" w14:textId="77777777" w:rsidR="00DC173C" w:rsidRDefault="00DC173C" w:rsidP="002932B9">
      <w:r>
        <w:separator/>
      </w:r>
    </w:p>
  </w:endnote>
  <w:endnote w:type="continuationSeparator" w:id="0">
    <w:p w14:paraId="2CD0F250" w14:textId="77777777" w:rsidR="00DC173C" w:rsidRDefault="00DC173C" w:rsidP="00293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B97ADF6-8DBF-4FD0-9068-4821D6E05D23}"/>
    <w:embedBold r:id="rId2" w:fontKey="{8602B630-8289-403F-8014-CEC4A70D3E19}"/>
    <w:embedItalic r:id="rId3" w:fontKey="{4D4B2E34-06FB-4210-86F0-1F7602D60CBD}"/>
    <w:embedBoldItalic r:id="rId4" w:fontKey="{48D42671-8AB5-4CEC-A41A-1185EF09C65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Oswald">
    <w:altName w:val="Arial Narrow"/>
    <w:panose1 w:val="00000500000000000000"/>
    <w:charset w:val="00"/>
    <w:family w:val="auto"/>
    <w:pitch w:val="variable"/>
    <w:sig w:usb0="2000020F" w:usb1="00000000" w:usb2="00000000" w:usb3="00000000" w:csb0="00000197" w:csb1="00000000"/>
    <w:embedRegular r:id="rId5" w:subsetted="1" w:fontKey="{1C9FDBC1-C7E6-4B25-9A53-AB2C5CA56838}"/>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swald Light">
    <w:altName w:val="Arial Narrow"/>
    <w:panose1 w:val="00000400000000000000"/>
    <w:charset w:val="00"/>
    <w:family w:val="auto"/>
    <w:pitch w:val="variable"/>
    <w:sig w:usb0="2000020F" w:usb1="00000000" w:usb2="00000000" w:usb3="00000000" w:csb0="00000197" w:csb1="00000000"/>
    <w:embedRegular r:id="rId6" w:subsetted="1" w:fontKey="{5A98E4B7-59B1-416E-81C5-078785B552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4"/>
      <w:gridCol w:w="4536"/>
    </w:tblGrid>
    <w:tr w:rsidR="003530CD" w14:paraId="47F6DD34" w14:textId="77777777" w:rsidTr="006F1FE9">
      <w:tc>
        <w:tcPr>
          <w:tcW w:w="4034" w:type="dxa"/>
        </w:tcPr>
        <w:p w14:paraId="0E1DF958" w14:textId="0FFDCA8C" w:rsidR="003530CD" w:rsidRDefault="00193D5A" w:rsidP="002C33C3">
          <w:pPr>
            <w:pStyle w:val="Bunntekst"/>
          </w:pPr>
          <w:sdt>
            <w:sdtPr>
              <w:tag w:val="DocumentNumber"/>
              <w:id w:val="10021"/>
              <w:dataBinding w:prefixMappings="xmlns:gbs='http://www.software-innovation.no/growBusinessDocument'" w:xpath="/gbs:GrowBusinessDocument/gbs:DocumentNumber[@gbs:key='10021']" w:storeItemID="{085B2587-D6E7-40EF-BEF9-E5A3769D00C7}"/>
              <w:text/>
            </w:sdtPr>
            <w:sdtEndPr/>
            <w:sdtContent>
              <w:r w:rsidR="00E50399">
                <w:t>202015031-1</w:t>
              </w:r>
            </w:sdtContent>
          </w:sdt>
        </w:p>
      </w:tc>
      <w:tc>
        <w:tcPr>
          <w:tcW w:w="4035" w:type="dxa"/>
        </w:tcPr>
        <w:p w14:paraId="2EF35454" w14:textId="77777777" w:rsidR="003530CD" w:rsidRDefault="00193D5A" w:rsidP="0096017B">
          <w:pPr>
            <w:pStyle w:val="Bunntekst"/>
            <w:jc w:val="right"/>
          </w:pPr>
          <w:sdt>
            <w:sdtPr>
              <w:tag w:val="Label_side"/>
              <w:id w:val="-1056624650"/>
              <w:placeholder>
                <w:docPart w:val="DefaultPlaceholder_-1854013440"/>
              </w:placeholder>
              <w:text/>
            </w:sdtPr>
            <w:sdtEndPr/>
            <w:sdtContent>
              <w:r w:rsidR="003530CD">
                <w:t>s</w:t>
              </w:r>
              <w:r w:rsidR="003530CD" w:rsidRPr="002363CD">
                <w:t>ide</w:t>
              </w:r>
            </w:sdtContent>
          </w:sdt>
          <w:r w:rsidR="003530CD" w:rsidRPr="002363CD">
            <w:t xml:space="preserve"> </w:t>
          </w:r>
          <w:sdt>
            <w:sdtPr>
              <w:id w:val="278767617"/>
              <w:docPartObj>
                <w:docPartGallery w:val="Page Numbers (Bottom of Page)"/>
                <w:docPartUnique/>
              </w:docPartObj>
            </w:sdtPr>
            <w:sdtEndPr/>
            <w:sdtContent>
              <w:r w:rsidR="003530CD" w:rsidRPr="002363CD">
                <w:fldChar w:fldCharType="begin"/>
              </w:r>
              <w:r w:rsidR="003530CD" w:rsidRPr="002363CD">
                <w:instrText xml:space="preserve"> PAGE   \* MERGEFORMAT </w:instrText>
              </w:r>
              <w:r w:rsidR="003530CD" w:rsidRPr="002363CD">
                <w:fldChar w:fldCharType="separate"/>
              </w:r>
              <w:r w:rsidR="00F970D9">
                <w:rPr>
                  <w:noProof/>
                </w:rPr>
                <w:t>2</w:t>
              </w:r>
              <w:r w:rsidR="003530CD" w:rsidRPr="002363CD">
                <w:fldChar w:fldCharType="end"/>
              </w:r>
              <w:r w:rsidR="003530CD" w:rsidRPr="002363CD">
                <w:t xml:space="preserve"> </w:t>
              </w:r>
              <w:sdt>
                <w:sdtPr>
                  <w:tag w:val="Label_av"/>
                  <w:id w:val="1301651489"/>
                  <w:placeholder>
                    <w:docPart w:val="DefaultPlaceholder_-1854013440"/>
                  </w:placeholder>
                  <w:text/>
                </w:sdtPr>
                <w:sdtEndPr/>
                <w:sdtContent>
                  <w:r w:rsidR="003530CD" w:rsidRPr="002363CD">
                    <w:t>av</w:t>
                  </w:r>
                </w:sdtContent>
              </w:sdt>
            </w:sdtContent>
          </w:sdt>
          <w:r w:rsidR="003530CD">
            <w:t xml:space="preserve"> </w:t>
          </w:r>
          <w:fldSimple w:instr=" NUMPAGES   \* MERGEFORMAT ">
            <w:r w:rsidR="00F970D9">
              <w:rPr>
                <w:noProof/>
              </w:rPr>
              <w:t>2</w:t>
            </w:r>
          </w:fldSimple>
        </w:p>
      </w:tc>
    </w:tr>
  </w:tbl>
  <w:p w14:paraId="6490E0B1" w14:textId="77777777" w:rsidR="003530CD" w:rsidRPr="006F1FE9" w:rsidRDefault="003530CD" w:rsidP="002C33C3">
    <w:pPr>
      <w:pStyle w:val="Bunnteks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53D8E" w14:textId="77777777" w:rsidR="00516628" w:rsidRPr="00516628" w:rsidRDefault="00851F6E" w:rsidP="00516628">
    <w:pPr>
      <w:pStyle w:val="Bunntekst"/>
      <w:spacing w:line="240" w:lineRule="auto"/>
      <w:rPr>
        <w:sz w:val="2"/>
        <w:szCs w:val="2"/>
      </w:rPr>
    </w:pPr>
    <w:r>
      <w:rPr>
        <w:noProof/>
      </w:rPr>
      <w:drawing>
        <wp:anchor distT="0" distB="0" distL="114300" distR="114300" simplePos="0" relativeHeight="251660288" behindDoc="0" locked="0" layoutInCell="1" allowOverlap="1" wp14:anchorId="0146FFEA" wp14:editId="792F9F64">
          <wp:simplePos x="0" y="0"/>
          <wp:positionH relativeFrom="margin">
            <wp:align>center</wp:align>
          </wp:positionH>
          <wp:positionV relativeFrom="page">
            <wp:posOffset>9893300</wp:posOffset>
          </wp:positionV>
          <wp:extent cx="5130000" cy="59400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30000" cy="59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1771B" w14:textId="77777777" w:rsidR="00DC173C" w:rsidRDefault="00DC173C" w:rsidP="002932B9">
      <w:r>
        <w:separator/>
      </w:r>
    </w:p>
  </w:footnote>
  <w:footnote w:type="continuationSeparator" w:id="0">
    <w:p w14:paraId="6FF586E9" w14:textId="77777777" w:rsidR="00DC173C" w:rsidRDefault="00DC173C" w:rsidP="00293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7412" w14:textId="77777777" w:rsidR="00E80BD7" w:rsidRPr="00E80BD7" w:rsidRDefault="00E80BD7" w:rsidP="00E80BD7">
    <w:bookmarkStart w:id="4" w:name="_Hlk503349458"/>
    <w:bookmarkStart w:id="5" w:name="_Hlk503349459"/>
    <w:bookmarkStart w:id="6" w:name="_Hlk503349460"/>
  </w:p>
  <w:p w14:paraId="22C0B9F9" w14:textId="77777777" w:rsidR="00516628" w:rsidRPr="00BE555D" w:rsidRDefault="00E80BD7" w:rsidP="00E07587">
    <w:pPr>
      <w:pStyle w:val="Topptekst"/>
    </w:pPr>
    <w:r>
      <w:tab/>
    </w:r>
    <w:sdt>
      <w:sdtPr>
        <w:tag w:val="Label_Trøndelag fylkeskommune"/>
        <w:id w:val="-1565799798"/>
        <w:placeholder>
          <w:docPart w:val="DefaultPlaceholder_-1854013440"/>
        </w:placeholder>
        <w:text/>
      </w:sdtPr>
      <w:sdtEndPr/>
      <w:sdtContent>
        <w:r w:rsidR="0096017B" w:rsidRPr="00BE555D">
          <w:t>Trøndelag fylkeskommune</w:t>
        </w:r>
      </w:sdtContent>
    </w:sdt>
  </w:p>
  <w:p w14:paraId="56AB3A6E" w14:textId="1D511CF3" w:rsidR="00516628" w:rsidRPr="00091AA5" w:rsidRDefault="00E80BD7" w:rsidP="00E80BD7">
    <w:pPr>
      <w:pStyle w:val="Topptekst"/>
      <w:rPr>
        <w:rFonts w:ascii="Oswald Light" w:hAnsi="Oswald Light"/>
      </w:rPr>
    </w:pPr>
    <w:r w:rsidRPr="00091AA5">
      <w:rPr>
        <w:rFonts w:ascii="Oswald Light" w:hAnsi="Oswald Light"/>
      </w:rPr>
      <w:tab/>
    </w:r>
    <w:sdt>
      <w:sdtPr>
        <w:rPr>
          <w:rFonts w:ascii="Oswald Light" w:hAnsi="Oswald Light"/>
        </w:rPr>
        <w:tag w:val="ToOrgUnit.Name"/>
        <w:id w:val="10030"/>
        <w:placeholder>
          <w:docPart w:val="DefaultPlaceholder_-1854013440"/>
        </w:placeholder>
        <w:dataBinding w:prefixMappings="xmlns:gbs='http://www.software-innovation.no/growBusinessDocument'" w:xpath="/gbs:GrowBusinessDocument/gbs:ToOrgUnit.Name[@gbs:key='10030']" w:storeItemID="{085B2587-D6E7-40EF-BEF9-E5A3769D00C7}"/>
        <w:text/>
      </w:sdtPr>
      <w:sdtEndPr/>
      <w:sdtContent>
        <w:r w:rsidR="00E50399">
          <w:rPr>
            <w:rFonts w:ascii="Oswald Light" w:hAnsi="Oswald Light"/>
          </w:rPr>
          <w:t>Seksjon Regional</w:t>
        </w:r>
      </w:sdtContent>
    </w:sdt>
    <w:bookmarkEnd w:id="4"/>
    <w:bookmarkEnd w:id="5"/>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B4AB9" w14:textId="77777777" w:rsidR="00516628" w:rsidRPr="00E07587" w:rsidRDefault="00516628" w:rsidP="00E07587">
    <w:pPr>
      <w:spacing w:line="240" w:lineRule="auto"/>
      <w:rPr>
        <w:sz w:val="4"/>
        <w:szCs w:val="4"/>
      </w:rPr>
    </w:pPr>
  </w:p>
  <w:tbl>
    <w:tblPr>
      <w:tblStyle w:val="Tabellrutenett"/>
      <w:tblW w:w="1020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4"/>
      <w:gridCol w:w="5154"/>
      <w:gridCol w:w="3638"/>
    </w:tblGrid>
    <w:tr w:rsidR="00516628" w14:paraId="1D317481" w14:textId="77777777" w:rsidTr="00AD3AA6">
      <w:trPr>
        <w:trHeight w:val="564"/>
      </w:trPr>
      <w:tc>
        <w:tcPr>
          <w:tcW w:w="1414" w:type="dxa"/>
          <w:vMerge w:val="restart"/>
        </w:tcPr>
        <w:p w14:paraId="7DFE74F8" w14:textId="77777777" w:rsidR="00516628" w:rsidRDefault="009B3968" w:rsidP="00AD3AA6">
          <w:pPr>
            <w:pStyle w:val="Topptekst"/>
            <w:jc w:val="right"/>
          </w:pPr>
          <w:r>
            <w:drawing>
              <wp:inline distT="0" distB="0" distL="0" distR="0" wp14:anchorId="69AE7346" wp14:editId="64893DA9">
                <wp:extent cx="546100" cy="622300"/>
                <wp:effectExtent l="0" t="0" r="6350" b="6350"/>
                <wp:docPr id="3" name="Picture 3"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rotWithShape="1">
                        <a:blip r:embed="rId1">
                          <a:extLst>
                            <a:ext uri="{28A0092B-C50C-407E-A947-70E740481C1C}">
                              <a14:useLocalDpi xmlns:a14="http://schemas.microsoft.com/office/drawing/2010/main" val="0"/>
                            </a:ext>
                          </a:extLst>
                        </a:blip>
                        <a:srcRect t="8272" r="72314" b="10670"/>
                        <a:stretch/>
                      </pic:blipFill>
                      <pic:spPr bwMode="auto">
                        <a:xfrm>
                          <a:off x="0" y="0"/>
                          <a:ext cx="546100" cy="622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4" w:type="dxa"/>
        </w:tcPr>
        <w:p w14:paraId="25DA3F2A" w14:textId="77777777" w:rsidR="00516628" w:rsidRPr="006B0CEC" w:rsidRDefault="00193D5A" w:rsidP="006B0CEC">
          <w:pPr>
            <w:pStyle w:val="Topptekst"/>
          </w:pPr>
          <w:sdt>
            <w:sdtPr>
              <w:tag w:val="Label_Trøndelag fylkeskommune"/>
              <w:id w:val="1886055960"/>
              <w:placeholder>
                <w:docPart w:val="DefaultPlaceholder_-1854013440"/>
              </w:placeholder>
              <w:text/>
            </w:sdtPr>
            <w:sdtEndPr/>
            <w:sdtContent>
              <w:r w:rsidR="00516628" w:rsidRPr="006B0CEC">
                <w:t>Trøndelag fylkeskommune</w:t>
              </w:r>
            </w:sdtContent>
          </w:sdt>
          <w:r w:rsidR="00E07587" w:rsidRPr="006B0CEC">
            <w:t xml:space="preserve"> </w:t>
          </w:r>
        </w:p>
      </w:tc>
      <w:tc>
        <w:tcPr>
          <w:tcW w:w="3638" w:type="dxa"/>
          <w:vMerge w:val="restart"/>
        </w:tcPr>
        <w:p w14:paraId="40B5E57B" w14:textId="77777777" w:rsidR="00516628" w:rsidRDefault="00516628" w:rsidP="00E07587">
          <w:pPr>
            <w:pStyle w:val="Topptekst"/>
          </w:pPr>
          <w:r w:rsidRPr="00C851CE">
            <w:drawing>
              <wp:anchor distT="0" distB="0" distL="114300" distR="114300" simplePos="0" relativeHeight="251658240" behindDoc="0" locked="0" layoutInCell="1" allowOverlap="1" wp14:anchorId="000F788E" wp14:editId="110E0383">
                <wp:simplePos x="0" y="0"/>
                <wp:positionH relativeFrom="margin">
                  <wp:posOffset>1586230</wp:posOffset>
                </wp:positionH>
                <wp:positionV relativeFrom="paragraph">
                  <wp:posOffset>0</wp:posOffset>
                </wp:positionV>
                <wp:extent cx="723900" cy="728980"/>
                <wp:effectExtent l="0" t="0" r="0" b="0"/>
                <wp:wrapThrough wrapText="bothSides">
                  <wp:wrapPolygon edited="0">
                    <wp:start x="10232" y="564"/>
                    <wp:lineTo x="1705" y="9596"/>
                    <wp:lineTo x="3979" y="19756"/>
                    <wp:lineTo x="14779" y="19756"/>
                    <wp:lineTo x="13642" y="10725"/>
                    <wp:lineTo x="17053" y="10725"/>
                    <wp:lineTo x="19895" y="6209"/>
                    <wp:lineTo x="19326" y="564"/>
                    <wp:lineTo x="10232" y="564"/>
                  </wp:wrapPolygon>
                </wp:wrapThrough>
                <wp:docPr id="4" name="Picture 4"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8980"/>
                        </a:xfrm>
                        <a:prstGeom prst="rect">
                          <a:avLst/>
                        </a:prstGeom>
                        <a:noFill/>
                        <a:ln>
                          <a:noFill/>
                        </a:ln>
                      </pic:spPr>
                    </pic:pic>
                  </a:graphicData>
                </a:graphic>
                <wp14:sizeRelH relativeFrom="margin">
                  <wp14:pctWidth>0</wp14:pctWidth>
                </wp14:sizeRelH>
              </wp:anchor>
            </w:drawing>
          </w:r>
        </w:p>
      </w:tc>
    </w:tr>
    <w:tr w:rsidR="00516628" w:rsidRPr="00F65D88" w14:paraId="25451160" w14:textId="77777777" w:rsidTr="00AD3AA6">
      <w:tc>
        <w:tcPr>
          <w:tcW w:w="1414" w:type="dxa"/>
          <w:vMerge/>
        </w:tcPr>
        <w:p w14:paraId="0D4F4405" w14:textId="77777777" w:rsidR="00516628" w:rsidRDefault="00516628" w:rsidP="00E07587">
          <w:pPr>
            <w:pStyle w:val="Topptekst"/>
          </w:pPr>
        </w:p>
      </w:tc>
      <w:tc>
        <w:tcPr>
          <w:tcW w:w="5154" w:type="dxa"/>
        </w:tcPr>
        <w:p w14:paraId="34F12E69" w14:textId="1B0DA835" w:rsidR="00516628" w:rsidRPr="00FF2E8F" w:rsidRDefault="00193D5A" w:rsidP="00AD3AA6">
          <w:pPr>
            <w:pStyle w:val="Topptekst"/>
            <w:spacing w:line="168" w:lineRule="auto"/>
            <w:rPr>
              <w:rFonts w:ascii="Oswald Light" w:hAnsi="Oswald Light"/>
              <w:lang w:val="en-US"/>
            </w:rPr>
          </w:pPr>
          <w:sdt>
            <w:sdtPr>
              <w:rPr>
                <w:rFonts w:ascii="Oswald Light" w:hAnsi="Oswald Light"/>
              </w:rPr>
              <w:tag w:val="ToOrgUnit.Name"/>
              <w:id w:val="10027"/>
              <w:placeholder>
                <w:docPart w:val="DefaultPlaceholder_-1854013440"/>
              </w:placeholder>
              <w:dataBinding w:prefixMappings="xmlns:gbs='http://www.software-innovation.no/growBusinessDocument'" w:xpath="/gbs:GrowBusinessDocument/gbs:ToOrgUnit.Name[@gbs:key='10027']" w:storeItemID="{085B2587-D6E7-40EF-BEF9-E5A3769D00C7}"/>
              <w:text/>
            </w:sdtPr>
            <w:sdtEndPr/>
            <w:sdtContent>
              <w:r w:rsidR="00E50399">
                <w:rPr>
                  <w:rFonts w:ascii="Oswald Light" w:hAnsi="Oswald Light"/>
                </w:rPr>
                <w:t>Seksjon Regional</w:t>
              </w:r>
            </w:sdtContent>
          </w:sdt>
          <w:r w:rsidR="00123C30" w:rsidRPr="00FF2E8F">
            <w:rPr>
              <w:rFonts w:ascii="Oswald Light" w:hAnsi="Oswald Light"/>
              <w:lang w:val="en-US"/>
            </w:rPr>
            <w:t xml:space="preserve"> </w:t>
          </w:r>
        </w:p>
      </w:tc>
      <w:tc>
        <w:tcPr>
          <w:tcW w:w="3638" w:type="dxa"/>
          <w:vMerge/>
        </w:tcPr>
        <w:p w14:paraId="238E4DA2" w14:textId="77777777" w:rsidR="00516628" w:rsidRPr="00516628" w:rsidRDefault="00516628" w:rsidP="00E07587">
          <w:pPr>
            <w:pStyle w:val="Topptekst"/>
            <w:rPr>
              <w:lang w:val="en-US"/>
            </w:rPr>
          </w:pPr>
        </w:p>
      </w:tc>
    </w:tr>
  </w:tbl>
  <w:p w14:paraId="65B85B53" w14:textId="77777777" w:rsidR="00516628" w:rsidRPr="00516628" w:rsidRDefault="00516628" w:rsidP="00E07587">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F0869"/>
    <w:multiLevelType w:val="hybridMultilevel"/>
    <w:tmpl w:val="90B2611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B8F37A9"/>
    <w:multiLevelType w:val="hybridMultilevel"/>
    <w:tmpl w:val="8258D6B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F9945F7"/>
    <w:multiLevelType w:val="multilevel"/>
    <w:tmpl w:val="E908966C"/>
    <w:lvl w:ilvl="0">
      <w:start w:val="1"/>
      <w:numFmt w:val="bullet"/>
      <w:lvlText w:val=""/>
      <w:lvlJc w:val="left"/>
      <w:pPr>
        <w:ind w:left="340" w:hanging="340"/>
      </w:pPr>
      <w:rPr>
        <w:rFonts w:ascii="Symbol" w:hAnsi="Symbol" w:hint="default"/>
        <w:color w:val="000000" w:themeColor="text1"/>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1" w:hanging="341"/>
      </w:pPr>
      <w:rPr>
        <w:rFonts w:ascii="Arial" w:hAnsi="Arial" w:hint="default"/>
        <w:color w:val="000000" w:themeColor="text1"/>
      </w:rPr>
    </w:lvl>
    <w:lvl w:ilvl="3">
      <w:start w:val="1"/>
      <w:numFmt w:val="bullet"/>
      <w:lvlText w:val=""/>
      <w:lvlJc w:val="left"/>
      <w:pPr>
        <w:ind w:left="1361" w:hanging="340"/>
      </w:pPr>
      <w:rPr>
        <w:rFonts w:ascii="Wingdings" w:hAnsi="Wingdings" w:hint="default"/>
      </w:rPr>
    </w:lvl>
    <w:lvl w:ilvl="4">
      <w:start w:val="1"/>
      <w:numFmt w:val="bullet"/>
      <w:lvlText w:val=""/>
      <w:lvlJc w:val="left"/>
      <w:pPr>
        <w:ind w:left="1701" w:hanging="340"/>
      </w:pPr>
      <w:rPr>
        <w:rFonts w:ascii="Symbol" w:hAnsi="Symbol" w:hint="default"/>
      </w:rPr>
    </w:lvl>
    <w:lvl w:ilvl="5">
      <w:start w:val="1"/>
      <w:numFmt w:val="bullet"/>
      <w:lvlText w:val="o"/>
      <w:lvlJc w:val="left"/>
      <w:pPr>
        <w:ind w:left="2041" w:hanging="340"/>
      </w:pPr>
      <w:rPr>
        <w:rFonts w:ascii="Courier New" w:hAnsi="Courier New" w:hint="default"/>
      </w:rPr>
    </w:lvl>
    <w:lvl w:ilvl="6">
      <w:start w:val="1"/>
      <w:numFmt w:val="bullet"/>
      <w:lvlText w:val="-"/>
      <w:lvlJc w:val="left"/>
      <w:pPr>
        <w:ind w:left="2381" w:hanging="340"/>
      </w:pPr>
      <w:rPr>
        <w:rFonts w:ascii="Arial" w:hAnsi="Arial" w:hint="default"/>
        <w:color w:val="000000" w:themeColor="text1"/>
      </w:rPr>
    </w:lvl>
    <w:lvl w:ilvl="7">
      <w:start w:val="1"/>
      <w:numFmt w:val="bullet"/>
      <w:lvlText w:val=""/>
      <w:lvlJc w:val="left"/>
      <w:pPr>
        <w:ind w:left="2722" w:hanging="341"/>
      </w:pPr>
      <w:rPr>
        <w:rFonts w:ascii="Wingdings" w:hAnsi="Wingdings" w:hint="default"/>
      </w:rPr>
    </w:lvl>
    <w:lvl w:ilvl="8">
      <w:start w:val="1"/>
      <w:numFmt w:val="bullet"/>
      <w:lvlText w:val=""/>
      <w:lvlJc w:val="left"/>
      <w:pPr>
        <w:ind w:left="3062" w:hanging="340"/>
      </w:pPr>
      <w:rPr>
        <w:rFonts w:ascii="Symbol" w:hAnsi="Symbol" w:hint="default"/>
      </w:rPr>
    </w:lvl>
  </w:abstractNum>
  <w:abstractNum w:abstractNumId="3" w15:restartNumberingAfterBreak="0">
    <w:nsid w:val="4A420CB2"/>
    <w:multiLevelType w:val="hybridMultilevel"/>
    <w:tmpl w:val="A3A22BD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687758C0"/>
    <w:multiLevelType w:val="hybridMultilevel"/>
    <w:tmpl w:val="2AF2E50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718B20DC"/>
    <w:multiLevelType w:val="hybridMultilevel"/>
    <w:tmpl w:val="9B64CBB4"/>
    <w:lvl w:ilvl="0" w:tplc="4F141A6E">
      <w:start w:val="1"/>
      <w:numFmt w:val="decimal"/>
      <w:lvlText w:val="%1."/>
      <w:lvlJc w:val="left"/>
      <w:pPr>
        <w:ind w:left="720" w:hanging="360"/>
      </w:pPr>
      <w:rPr>
        <w:rFonts w:ascii="Times New Roman" w:eastAsia="Times New Roman" w:hAnsi="Times New Roman" w:cs="Times New Roman"/>
        <w:color w:val="000000" w:themeColor="text1"/>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9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1"/>
  <w:stylePaneSortMethod w:val="0000"/>
  <w:documentProtection w:edit="readOnly" w:enforcement="1"/>
  <w:defaultTabStop w:val="709"/>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1BB"/>
    <w:rsid w:val="0000186F"/>
    <w:rsid w:val="0000678D"/>
    <w:rsid w:val="00007BAE"/>
    <w:rsid w:val="000102CC"/>
    <w:rsid w:val="0002022E"/>
    <w:rsid w:val="000268AF"/>
    <w:rsid w:val="00044B69"/>
    <w:rsid w:val="00054C79"/>
    <w:rsid w:val="00062FCC"/>
    <w:rsid w:val="00063BA6"/>
    <w:rsid w:val="00072021"/>
    <w:rsid w:val="00074363"/>
    <w:rsid w:val="000820DE"/>
    <w:rsid w:val="0008241C"/>
    <w:rsid w:val="00091AA5"/>
    <w:rsid w:val="00091B3D"/>
    <w:rsid w:val="000A56ED"/>
    <w:rsid w:val="000B0EF4"/>
    <w:rsid w:val="000B6904"/>
    <w:rsid w:val="000C3D91"/>
    <w:rsid w:val="000C6A0C"/>
    <w:rsid w:val="000D0073"/>
    <w:rsid w:val="000E1B64"/>
    <w:rsid w:val="000E561A"/>
    <w:rsid w:val="001175A7"/>
    <w:rsid w:val="00123C30"/>
    <w:rsid w:val="001349DE"/>
    <w:rsid w:val="00137EC3"/>
    <w:rsid w:val="00140E5B"/>
    <w:rsid w:val="00144FBB"/>
    <w:rsid w:val="00152894"/>
    <w:rsid w:val="00153C63"/>
    <w:rsid w:val="0016214F"/>
    <w:rsid w:val="00172E2B"/>
    <w:rsid w:val="00181402"/>
    <w:rsid w:val="001879BA"/>
    <w:rsid w:val="00187F2F"/>
    <w:rsid w:val="00193D5A"/>
    <w:rsid w:val="001A3F9D"/>
    <w:rsid w:val="001B5DF1"/>
    <w:rsid w:val="001C766E"/>
    <w:rsid w:val="001D320F"/>
    <w:rsid w:val="001E11B1"/>
    <w:rsid w:val="001E5DFB"/>
    <w:rsid w:val="0020171F"/>
    <w:rsid w:val="00202485"/>
    <w:rsid w:val="00204366"/>
    <w:rsid w:val="00212B86"/>
    <w:rsid w:val="0021583A"/>
    <w:rsid w:val="002161E7"/>
    <w:rsid w:val="00221D17"/>
    <w:rsid w:val="002363CD"/>
    <w:rsid w:val="002402DE"/>
    <w:rsid w:val="00250598"/>
    <w:rsid w:val="002514A9"/>
    <w:rsid w:val="00252ADA"/>
    <w:rsid w:val="00264477"/>
    <w:rsid w:val="00282EA4"/>
    <w:rsid w:val="00283298"/>
    <w:rsid w:val="002841F7"/>
    <w:rsid w:val="0028669D"/>
    <w:rsid w:val="0029065D"/>
    <w:rsid w:val="002932B9"/>
    <w:rsid w:val="00293318"/>
    <w:rsid w:val="00293FEC"/>
    <w:rsid w:val="002B5569"/>
    <w:rsid w:val="002C33C3"/>
    <w:rsid w:val="002C6FF6"/>
    <w:rsid w:val="002D1516"/>
    <w:rsid w:val="002D1D0A"/>
    <w:rsid w:val="002D2373"/>
    <w:rsid w:val="002D2B47"/>
    <w:rsid w:val="002D7688"/>
    <w:rsid w:val="002E3196"/>
    <w:rsid w:val="002E4539"/>
    <w:rsid w:val="002E6DAB"/>
    <w:rsid w:val="002F4E34"/>
    <w:rsid w:val="002F636C"/>
    <w:rsid w:val="00300EFE"/>
    <w:rsid w:val="00315201"/>
    <w:rsid w:val="003158F7"/>
    <w:rsid w:val="00317408"/>
    <w:rsid w:val="00331A16"/>
    <w:rsid w:val="00332AD0"/>
    <w:rsid w:val="0033699D"/>
    <w:rsid w:val="00351ABF"/>
    <w:rsid w:val="003530CD"/>
    <w:rsid w:val="00363CA1"/>
    <w:rsid w:val="00364987"/>
    <w:rsid w:val="00380D86"/>
    <w:rsid w:val="003822B6"/>
    <w:rsid w:val="003834EE"/>
    <w:rsid w:val="003A2B15"/>
    <w:rsid w:val="003A3876"/>
    <w:rsid w:val="003A3E8D"/>
    <w:rsid w:val="003A7DE0"/>
    <w:rsid w:val="003B4EE6"/>
    <w:rsid w:val="003C0CD0"/>
    <w:rsid w:val="003C2A0B"/>
    <w:rsid w:val="003C5A9C"/>
    <w:rsid w:val="003D04BE"/>
    <w:rsid w:val="003D2F27"/>
    <w:rsid w:val="003D57DC"/>
    <w:rsid w:val="003D7F06"/>
    <w:rsid w:val="003E6042"/>
    <w:rsid w:val="003E672B"/>
    <w:rsid w:val="004104B5"/>
    <w:rsid w:val="00423AD7"/>
    <w:rsid w:val="004276A0"/>
    <w:rsid w:val="0043313D"/>
    <w:rsid w:val="004336E5"/>
    <w:rsid w:val="00436471"/>
    <w:rsid w:val="004401BC"/>
    <w:rsid w:val="0044209D"/>
    <w:rsid w:val="00445006"/>
    <w:rsid w:val="004450C9"/>
    <w:rsid w:val="00447D2B"/>
    <w:rsid w:val="00452044"/>
    <w:rsid w:val="00456575"/>
    <w:rsid w:val="00467D37"/>
    <w:rsid w:val="004847AC"/>
    <w:rsid w:val="00492AEA"/>
    <w:rsid w:val="004A2FA8"/>
    <w:rsid w:val="004C25A4"/>
    <w:rsid w:val="004C291B"/>
    <w:rsid w:val="004C5453"/>
    <w:rsid w:val="004C6043"/>
    <w:rsid w:val="004E581B"/>
    <w:rsid w:val="004E5E06"/>
    <w:rsid w:val="004E5FF2"/>
    <w:rsid w:val="004E6206"/>
    <w:rsid w:val="004F1C61"/>
    <w:rsid w:val="005033F6"/>
    <w:rsid w:val="00506C7E"/>
    <w:rsid w:val="005154A8"/>
    <w:rsid w:val="00516628"/>
    <w:rsid w:val="00517205"/>
    <w:rsid w:val="005234D1"/>
    <w:rsid w:val="005372DD"/>
    <w:rsid w:val="00537E16"/>
    <w:rsid w:val="005548C9"/>
    <w:rsid w:val="00556C89"/>
    <w:rsid w:val="0056396A"/>
    <w:rsid w:val="0057562D"/>
    <w:rsid w:val="005774FA"/>
    <w:rsid w:val="0057757C"/>
    <w:rsid w:val="005806FA"/>
    <w:rsid w:val="005A6472"/>
    <w:rsid w:val="005B6144"/>
    <w:rsid w:val="005B6D52"/>
    <w:rsid w:val="005B7022"/>
    <w:rsid w:val="005C5817"/>
    <w:rsid w:val="005C7124"/>
    <w:rsid w:val="005D1665"/>
    <w:rsid w:val="005D2264"/>
    <w:rsid w:val="005D26F9"/>
    <w:rsid w:val="005E5354"/>
    <w:rsid w:val="005E5B64"/>
    <w:rsid w:val="005F0F76"/>
    <w:rsid w:val="005F404D"/>
    <w:rsid w:val="005F5033"/>
    <w:rsid w:val="005F7B81"/>
    <w:rsid w:val="00606E88"/>
    <w:rsid w:val="006248A4"/>
    <w:rsid w:val="006252BA"/>
    <w:rsid w:val="00637576"/>
    <w:rsid w:val="00653D1E"/>
    <w:rsid w:val="0067010B"/>
    <w:rsid w:val="00672C34"/>
    <w:rsid w:val="00697705"/>
    <w:rsid w:val="006A2FB8"/>
    <w:rsid w:val="006A314C"/>
    <w:rsid w:val="006B0CEC"/>
    <w:rsid w:val="006B3B20"/>
    <w:rsid w:val="006B61AA"/>
    <w:rsid w:val="006D1562"/>
    <w:rsid w:val="006D657B"/>
    <w:rsid w:val="006E1089"/>
    <w:rsid w:val="006E2501"/>
    <w:rsid w:val="006F007D"/>
    <w:rsid w:val="006F1FE9"/>
    <w:rsid w:val="00706D31"/>
    <w:rsid w:val="00720D1B"/>
    <w:rsid w:val="007313F3"/>
    <w:rsid w:val="0074544F"/>
    <w:rsid w:val="00745486"/>
    <w:rsid w:val="00746FBA"/>
    <w:rsid w:val="007548C0"/>
    <w:rsid w:val="00754FAC"/>
    <w:rsid w:val="00755A41"/>
    <w:rsid w:val="007573D9"/>
    <w:rsid w:val="00773CC9"/>
    <w:rsid w:val="00777A2C"/>
    <w:rsid w:val="00784A6A"/>
    <w:rsid w:val="007858A2"/>
    <w:rsid w:val="007A6108"/>
    <w:rsid w:val="007C2356"/>
    <w:rsid w:val="007C4A54"/>
    <w:rsid w:val="007C75B3"/>
    <w:rsid w:val="007D0796"/>
    <w:rsid w:val="007D29E7"/>
    <w:rsid w:val="007D440E"/>
    <w:rsid w:val="007E1A0D"/>
    <w:rsid w:val="007E1B9C"/>
    <w:rsid w:val="007E1BA5"/>
    <w:rsid w:val="007E23E3"/>
    <w:rsid w:val="007E5E38"/>
    <w:rsid w:val="0080183F"/>
    <w:rsid w:val="008022CA"/>
    <w:rsid w:val="00805C58"/>
    <w:rsid w:val="00821B22"/>
    <w:rsid w:val="008345D1"/>
    <w:rsid w:val="008374D8"/>
    <w:rsid w:val="00844914"/>
    <w:rsid w:val="008451A3"/>
    <w:rsid w:val="00851F6E"/>
    <w:rsid w:val="008523F4"/>
    <w:rsid w:val="008528F5"/>
    <w:rsid w:val="00862783"/>
    <w:rsid w:val="00871F12"/>
    <w:rsid w:val="0087211D"/>
    <w:rsid w:val="0087300A"/>
    <w:rsid w:val="00875890"/>
    <w:rsid w:val="00880F25"/>
    <w:rsid w:val="008B35B6"/>
    <w:rsid w:val="008B714E"/>
    <w:rsid w:val="008C06D1"/>
    <w:rsid w:val="008C14BB"/>
    <w:rsid w:val="008C7038"/>
    <w:rsid w:val="008F11BB"/>
    <w:rsid w:val="008F16F0"/>
    <w:rsid w:val="00900A28"/>
    <w:rsid w:val="00903AC5"/>
    <w:rsid w:val="0092139E"/>
    <w:rsid w:val="00922C7F"/>
    <w:rsid w:val="009334EF"/>
    <w:rsid w:val="00945375"/>
    <w:rsid w:val="00952855"/>
    <w:rsid w:val="0096017B"/>
    <w:rsid w:val="00960266"/>
    <w:rsid w:val="00982278"/>
    <w:rsid w:val="00983796"/>
    <w:rsid w:val="0098436D"/>
    <w:rsid w:val="009A0319"/>
    <w:rsid w:val="009A69F6"/>
    <w:rsid w:val="009B3968"/>
    <w:rsid w:val="009B4A2A"/>
    <w:rsid w:val="009C71BB"/>
    <w:rsid w:val="009D485F"/>
    <w:rsid w:val="009E184E"/>
    <w:rsid w:val="009F0B2E"/>
    <w:rsid w:val="00A021A9"/>
    <w:rsid w:val="00A11196"/>
    <w:rsid w:val="00A23E9D"/>
    <w:rsid w:val="00A41D09"/>
    <w:rsid w:val="00A4255C"/>
    <w:rsid w:val="00A46D2E"/>
    <w:rsid w:val="00A510DA"/>
    <w:rsid w:val="00A63A39"/>
    <w:rsid w:val="00A67A58"/>
    <w:rsid w:val="00A8109C"/>
    <w:rsid w:val="00A81719"/>
    <w:rsid w:val="00AA5F8F"/>
    <w:rsid w:val="00AB541F"/>
    <w:rsid w:val="00AB6977"/>
    <w:rsid w:val="00AB73B6"/>
    <w:rsid w:val="00AC12F8"/>
    <w:rsid w:val="00AC5289"/>
    <w:rsid w:val="00AC7378"/>
    <w:rsid w:val="00AD19ED"/>
    <w:rsid w:val="00AD3AA6"/>
    <w:rsid w:val="00AD73D6"/>
    <w:rsid w:val="00AD780E"/>
    <w:rsid w:val="00AE3D95"/>
    <w:rsid w:val="00AE433B"/>
    <w:rsid w:val="00AF132E"/>
    <w:rsid w:val="00AF2AC7"/>
    <w:rsid w:val="00B121F0"/>
    <w:rsid w:val="00B23D76"/>
    <w:rsid w:val="00B26DDB"/>
    <w:rsid w:val="00B324AB"/>
    <w:rsid w:val="00B41E6D"/>
    <w:rsid w:val="00B60900"/>
    <w:rsid w:val="00B65E7A"/>
    <w:rsid w:val="00B844D5"/>
    <w:rsid w:val="00B84910"/>
    <w:rsid w:val="00B91F67"/>
    <w:rsid w:val="00BA0F14"/>
    <w:rsid w:val="00BC6D33"/>
    <w:rsid w:val="00BD3EEC"/>
    <w:rsid w:val="00BE555D"/>
    <w:rsid w:val="00BF4000"/>
    <w:rsid w:val="00C10CB9"/>
    <w:rsid w:val="00C142B9"/>
    <w:rsid w:val="00C15585"/>
    <w:rsid w:val="00C23F94"/>
    <w:rsid w:val="00C31E14"/>
    <w:rsid w:val="00C36B87"/>
    <w:rsid w:val="00C4013F"/>
    <w:rsid w:val="00C41B34"/>
    <w:rsid w:val="00C42664"/>
    <w:rsid w:val="00C5292C"/>
    <w:rsid w:val="00C640D0"/>
    <w:rsid w:val="00C716FC"/>
    <w:rsid w:val="00C76AC0"/>
    <w:rsid w:val="00CA27F9"/>
    <w:rsid w:val="00CA6344"/>
    <w:rsid w:val="00CB1CD9"/>
    <w:rsid w:val="00CB23C4"/>
    <w:rsid w:val="00CB7BBB"/>
    <w:rsid w:val="00CC19E5"/>
    <w:rsid w:val="00CD47D0"/>
    <w:rsid w:val="00CE2A95"/>
    <w:rsid w:val="00CE3348"/>
    <w:rsid w:val="00CF132F"/>
    <w:rsid w:val="00CF1AC7"/>
    <w:rsid w:val="00CF3D3E"/>
    <w:rsid w:val="00D35801"/>
    <w:rsid w:val="00D36F19"/>
    <w:rsid w:val="00D44F96"/>
    <w:rsid w:val="00D54703"/>
    <w:rsid w:val="00D707C1"/>
    <w:rsid w:val="00D75158"/>
    <w:rsid w:val="00D77D2A"/>
    <w:rsid w:val="00D91EF8"/>
    <w:rsid w:val="00DA6189"/>
    <w:rsid w:val="00DA6AD8"/>
    <w:rsid w:val="00DB147B"/>
    <w:rsid w:val="00DB7131"/>
    <w:rsid w:val="00DC173C"/>
    <w:rsid w:val="00DC520B"/>
    <w:rsid w:val="00DD31B9"/>
    <w:rsid w:val="00DE63BF"/>
    <w:rsid w:val="00DE7D74"/>
    <w:rsid w:val="00DF43FC"/>
    <w:rsid w:val="00E00134"/>
    <w:rsid w:val="00E01432"/>
    <w:rsid w:val="00E04FA2"/>
    <w:rsid w:val="00E07587"/>
    <w:rsid w:val="00E10315"/>
    <w:rsid w:val="00E130BB"/>
    <w:rsid w:val="00E17F26"/>
    <w:rsid w:val="00E2246D"/>
    <w:rsid w:val="00E25AAD"/>
    <w:rsid w:val="00E26014"/>
    <w:rsid w:val="00E419B1"/>
    <w:rsid w:val="00E50399"/>
    <w:rsid w:val="00E56257"/>
    <w:rsid w:val="00E66A7D"/>
    <w:rsid w:val="00E66E48"/>
    <w:rsid w:val="00E67E4E"/>
    <w:rsid w:val="00E7137B"/>
    <w:rsid w:val="00E73DA5"/>
    <w:rsid w:val="00E75F96"/>
    <w:rsid w:val="00E766E1"/>
    <w:rsid w:val="00E80BD7"/>
    <w:rsid w:val="00E83E76"/>
    <w:rsid w:val="00E85225"/>
    <w:rsid w:val="00E86844"/>
    <w:rsid w:val="00ED2AB5"/>
    <w:rsid w:val="00EF10F2"/>
    <w:rsid w:val="00EF6871"/>
    <w:rsid w:val="00EF7C33"/>
    <w:rsid w:val="00F114BE"/>
    <w:rsid w:val="00F20F18"/>
    <w:rsid w:val="00F4358D"/>
    <w:rsid w:val="00F45A7B"/>
    <w:rsid w:val="00F53348"/>
    <w:rsid w:val="00F554C8"/>
    <w:rsid w:val="00F65D88"/>
    <w:rsid w:val="00F70511"/>
    <w:rsid w:val="00F7309B"/>
    <w:rsid w:val="00F769C9"/>
    <w:rsid w:val="00F77AF3"/>
    <w:rsid w:val="00F813F9"/>
    <w:rsid w:val="00F8253C"/>
    <w:rsid w:val="00F87833"/>
    <w:rsid w:val="00F90FA0"/>
    <w:rsid w:val="00F970D9"/>
    <w:rsid w:val="00FC0FB8"/>
    <w:rsid w:val="00FC5ADE"/>
    <w:rsid w:val="00FD510C"/>
    <w:rsid w:val="00FD6375"/>
    <w:rsid w:val="00FE45C3"/>
    <w:rsid w:val="00FF2E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2F44B31"/>
  <w15:docId w15:val="{AC87B6D2-6336-4707-9223-91280C997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F2E8F"/>
    <w:pPr>
      <w:spacing w:after="0" w:line="260" w:lineRule="atLeast"/>
    </w:pPr>
    <w:rPr>
      <w:rFonts w:ascii="Verdana" w:eastAsiaTheme="minorEastAsia" w:hAnsi="Verdana"/>
      <w:sz w:val="20"/>
      <w:szCs w:val="24"/>
    </w:rPr>
  </w:style>
  <w:style w:type="paragraph" w:styleId="Overskrift1">
    <w:name w:val="heading 1"/>
    <w:basedOn w:val="Normal"/>
    <w:next w:val="Normal"/>
    <w:link w:val="Overskrift1Tegn"/>
    <w:uiPriority w:val="9"/>
    <w:qFormat/>
    <w:rsid w:val="00A46D2E"/>
    <w:pPr>
      <w:keepNext/>
      <w:keepLines/>
      <w:spacing w:before="480" w:after="200"/>
      <w:outlineLvl w:val="0"/>
    </w:pPr>
    <w:rPr>
      <w:rFonts w:eastAsiaTheme="majorEastAsia" w:cstheme="majorBidi"/>
      <w:b/>
      <w:bCs/>
      <w:spacing w:val="40"/>
      <w:sz w:val="28"/>
      <w:szCs w:val="32"/>
    </w:rPr>
  </w:style>
  <w:style w:type="paragraph" w:styleId="Overskrift2">
    <w:name w:val="heading 2"/>
    <w:basedOn w:val="Overskrift3"/>
    <w:next w:val="Normal"/>
    <w:link w:val="Overskrift2Tegn"/>
    <w:uiPriority w:val="9"/>
    <w:unhideWhenUsed/>
    <w:qFormat/>
    <w:rsid w:val="001A3F9D"/>
    <w:pPr>
      <w:keepNext/>
      <w:keepLines/>
      <w:spacing w:before="200"/>
      <w:outlineLvl w:val="1"/>
    </w:pPr>
    <w:rPr>
      <w:rFonts w:eastAsiaTheme="majorEastAsia" w:cstheme="majorBidi"/>
      <w:b/>
      <w:bCs/>
      <w:iCs/>
      <w:spacing w:val="20"/>
      <w:sz w:val="24"/>
    </w:rPr>
  </w:style>
  <w:style w:type="paragraph" w:styleId="Overskrift3">
    <w:name w:val="heading 3"/>
    <w:basedOn w:val="Normal"/>
    <w:next w:val="Normal"/>
    <w:link w:val="Overskrift3Tegn"/>
    <w:uiPriority w:val="9"/>
    <w:unhideWhenUsed/>
    <w:qFormat/>
    <w:rsid w:val="001A3F9D"/>
    <w:pPr>
      <w:outlineLvl w:val="2"/>
    </w:pPr>
  </w:style>
  <w:style w:type="paragraph" w:styleId="Overskrift4">
    <w:name w:val="heading 4"/>
    <w:basedOn w:val="Normal"/>
    <w:next w:val="Normal"/>
    <w:link w:val="Overskrift4Tegn"/>
    <w:uiPriority w:val="9"/>
    <w:unhideWhenUsed/>
    <w:qFormat/>
    <w:rsid w:val="001A3F9D"/>
    <w:pPr>
      <w:keepNext/>
      <w:keepLines/>
      <w:spacing w:before="200"/>
      <w:outlineLvl w:val="3"/>
    </w:pPr>
    <w:rPr>
      <w:rFonts w:eastAsiaTheme="majorEastAsia" w:cstheme="majorBidi"/>
      <w:b/>
      <w:bCs/>
      <w:iCs/>
    </w:rPr>
  </w:style>
  <w:style w:type="paragraph" w:styleId="Overskrift5">
    <w:name w:val="heading 5"/>
    <w:basedOn w:val="Normal"/>
    <w:next w:val="Normal"/>
    <w:link w:val="Overskrift5Tegn"/>
    <w:uiPriority w:val="9"/>
    <w:unhideWhenUsed/>
    <w:rsid w:val="001A3F9D"/>
    <w:pPr>
      <w:keepNext/>
      <w:keepLines/>
      <w:spacing w:before="200"/>
      <w:outlineLvl w:val="4"/>
    </w:pPr>
    <w:rPr>
      <w:rFonts w:asciiTheme="majorHAnsi" w:eastAsiaTheme="majorEastAsia" w:hAnsiTheme="majorHAnsi" w:cstheme="majorBidi"/>
    </w:rPr>
  </w:style>
  <w:style w:type="paragraph" w:styleId="Overskrift6">
    <w:name w:val="heading 6"/>
    <w:basedOn w:val="Normal"/>
    <w:next w:val="Normal"/>
    <w:link w:val="Overskrift6Tegn"/>
    <w:uiPriority w:val="9"/>
    <w:semiHidden/>
    <w:unhideWhenUsed/>
    <w:rsid w:val="001A3F9D"/>
    <w:pPr>
      <w:keepNext/>
      <w:keepLines/>
      <w:spacing w:before="40"/>
      <w:outlineLvl w:val="5"/>
    </w:pPr>
    <w:rPr>
      <w:rFonts w:eastAsiaTheme="majorEastAsia" w:cstheme="majorBid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A3F9D"/>
    <w:rPr>
      <w:color w:val="808080"/>
    </w:rPr>
  </w:style>
  <w:style w:type="paragraph" w:styleId="Bobletekst">
    <w:name w:val="Balloon Text"/>
    <w:basedOn w:val="Normal"/>
    <w:link w:val="BobletekstTegn"/>
    <w:uiPriority w:val="99"/>
    <w:semiHidden/>
    <w:unhideWhenUsed/>
    <w:rsid w:val="001A3F9D"/>
    <w:rPr>
      <w:rFonts w:ascii="Lucida Grande" w:hAnsi="Lucida Grande"/>
      <w:szCs w:val="18"/>
    </w:rPr>
  </w:style>
  <w:style w:type="character" w:customStyle="1" w:styleId="BobletekstTegn">
    <w:name w:val="Bobletekst Tegn"/>
    <w:basedOn w:val="Standardskriftforavsnitt"/>
    <w:link w:val="Bobletekst"/>
    <w:uiPriority w:val="99"/>
    <w:semiHidden/>
    <w:rsid w:val="001A3F9D"/>
    <w:rPr>
      <w:rFonts w:ascii="Lucida Grande" w:eastAsiaTheme="minorEastAsia" w:hAnsi="Lucida Grande"/>
      <w:sz w:val="18"/>
      <w:szCs w:val="18"/>
    </w:rPr>
  </w:style>
  <w:style w:type="table" w:styleId="Tabellrutenett">
    <w:name w:val="Table Grid"/>
    <w:basedOn w:val="Vanligtabell"/>
    <w:uiPriority w:val="59"/>
    <w:rsid w:val="001A3F9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A46D2E"/>
    <w:rPr>
      <w:rFonts w:ascii="Verdana" w:eastAsiaTheme="majorEastAsia" w:hAnsi="Verdana" w:cstheme="majorBidi"/>
      <w:b/>
      <w:bCs/>
      <w:spacing w:val="40"/>
      <w:sz w:val="28"/>
      <w:szCs w:val="32"/>
    </w:rPr>
  </w:style>
  <w:style w:type="character" w:customStyle="1" w:styleId="TemplateStyle">
    <w:name w:val="TemplateStyle"/>
    <w:basedOn w:val="Standardskriftforavsnitt"/>
    <w:uiPriority w:val="1"/>
    <w:rsid w:val="00212B86"/>
    <w:rPr>
      <w:rFonts w:asciiTheme="minorHAnsi" w:hAnsiTheme="minorHAnsi"/>
      <w:color w:val="000000" w:themeColor="text1"/>
      <w:sz w:val="22"/>
    </w:rPr>
  </w:style>
  <w:style w:type="paragraph" w:styleId="Topptekst">
    <w:name w:val="header"/>
    <w:basedOn w:val="Normal"/>
    <w:link w:val="TopptekstTegn"/>
    <w:uiPriority w:val="99"/>
    <w:unhideWhenUsed/>
    <w:rsid w:val="00FD6375"/>
    <w:pPr>
      <w:tabs>
        <w:tab w:val="right" w:pos="9072"/>
      </w:tabs>
      <w:spacing w:line="240" w:lineRule="auto"/>
    </w:pPr>
    <w:rPr>
      <w:rFonts w:ascii="Oswald" w:hAnsi="Oswald"/>
      <w:noProof/>
      <w:sz w:val="34"/>
      <w:szCs w:val="34"/>
      <w:lang w:eastAsia="nb-NO"/>
    </w:rPr>
  </w:style>
  <w:style w:type="character" w:customStyle="1" w:styleId="TopptekstTegn">
    <w:name w:val="Topptekst Tegn"/>
    <w:basedOn w:val="Standardskriftforavsnitt"/>
    <w:link w:val="Topptekst"/>
    <w:uiPriority w:val="99"/>
    <w:rsid w:val="00FD6375"/>
    <w:rPr>
      <w:rFonts w:ascii="Oswald" w:eastAsiaTheme="minorEastAsia" w:hAnsi="Oswald"/>
      <w:noProof/>
      <w:sz w:val="34"/>
      <w:szCs w:val="34"/>
      <w:lang w:eastAsia="nb-NO"/>
    </w:rPr>
  </w:style>
  <w:style w:type="paragraph" w:styleId="Bunntekst">
    <w:name w:val="footer"/>
    <w:basedOn w:val="Normal"/>
    <w:link w:val="BunntekstTegn"/>
    <w:uiPriority w:val="99"/>
    <w:unhideWhenUsed/>
    <w:rsid w:val="002C33C3"/>
    <w:pPr>
      <w:widowControl w:val="0"/>
    </w:pPr>
    <w:rPr>
      <w:sz w:val="16"/>
    </w:rPr>
  </w:style>
  <w:style w:type="character" w:customStyle="1" w:styleId="BunntekstTegn">
    <w:name w:val="Bunntekst Tegn"/>
    <w:basedOn w:val="Standardskriftforavsnitt"/>
    <w:link w:val="Bunntekst"/>
    <w:uiPriority w:val="99"/>
    <w:rsid w:val="002C33C3"/>
    <w:rPr>
      <w:rFonts w:ascii="Verdana" w:eastAsiaTheme="minorEastAsia" w:hAnsi="Verdana"/>
      <w:sz w:val="16"/>
      <w:szCs w:val="24"/>
    </w:rPr>
  </w:style>
  <w:style w:type="paragraph" w:styleId="Tittel">
    <w:name w:val="Title"/>
    <w:basedOn w:val="Normal"/>
    <w:next w:val="Normal"/>
    <w:link w:val="TittelTegn"/>
    <w:uiPriority w:val="10"/>
    <w:rsid w:val="002C33C3"/>
    <w:pPr>
      <w:spacing w:before="480" w:after="200" w:line="240" w:lineRule="auto"/>
    </w:pPr>
    <w:rPr>
      <w:b/>
      <w:sz w:val="28"/>
    </w:rPr>
  </w:style>
  <w:style w:type="character" w:customStyle="1" w:styleId="TittelTegn">
    <w:name w:val="Tittel Tegn"/>
    <w:basedOn w:val="Standardskriftforavsnitt"/>
    <w:link w:val="Tittel"/>
    <w:uiPriority w:val="10"/>
    <w:rsid w:val="002C33C3"/>
    <w:rPr>
      <w:rFonts w:ascii="Verdana" w:eastAsiaTheme="minorEastAsia" w:hAnsi="Verdana"/>
      <w:b/>
      <w:sz w:val="28"/>
      <w:szCs w:val="24"/>
    </w:rPr>
  </w:style>
  <w:style w:type="character" w:styleId="Hyperkobling">
    <w:name w:val="Hyperlink"/>
    <w:basedOn w:val="Standardskriftforavsnitt"/>
    <w:uiPriority w:val="99"/>
    <w:unhideWhenUsed/>
    <w:qFormat/>
    <w:rsid w:val="001A3F9D"/>
    <w:rPr>
      <w:color w:val="0000FF" w:themeColor="hyperlink"/>
      <w:u w:val="single"/>
    </w:rPr>
  </w:style>
  <w:style w:type="paragraph" w:styleId="Ingenmellomrom">
    <w:name w:val="No Spacing"/>
    <w:uiPriority w:val="1"/>
    <w:rsid w:val="001A3F9D"/>
    <w:pPr>
      <w:spacing w:after="0" w:line="240" w:lineRule="auto"/>
    </w:pPr>
    <w:rPr>
      <w:rFonts w:ascii="Century Gothic" w:eastAsiaTheme="minorEastAsia" w:hAnsi="Century Gothic"/>
      <w:sz w:val="24"/>
      <w:szCs w:val="24"/>
    </w:rPr>
  </w:style>
  <w:style w:type="paragraph" w:styleId="Listeavsnitt">
    <w:name w:val="List Paragraph"/>
    <w:aliases w:val="Liste brødtekst"/>
    <w:basedOn w:val="Normal"/>
    <w:uiPriority w:val="34"/>
    <w:qFormat/>
    <w:rsid w:val="001A3F9D"/>
    <w:pPr>
      <w:ind w:left="720"/>
      <w:contextualSpacing/>
    </w:pPr>
  </w:style>
  <w:style w:type="character" w:customStyle="1" w:styleId="Overskrift3Tegn">
    <w:name w:val="Overskrift 3 Tegn"/>
    <w:basedOn w:val="Standardskriftforavsnitt"/>
    <w:link w:val="Overskrift3"/>
    <w:uiPriority w:val="9"/>
    <w:rsid w:val="001A3F9D"/>
    <w:rPr>
      <w:rFonts w:ascii="Century Gothic" w:eastAsiaTheme="minorEastAsia" w:hAnsi="Century Gothic"/>
      <w:sz w:val="20"/>
      <w:szCs w:val="24"/>
    </w:rPr>
  </w:style>
  <w:style w:type="character" w:customStyle="1" w:styleId="Overskrift2Tegn">
    <w:name w:val="Overskrift 2 Tegn"/>
    <w:basedOn w:val="Standardskriftforavsnitt"/>
    <w:link w:val="Overskrift2"/>
    <w:uiPriority w:val="9"/>
    <w:rsid w:val="001A3F9D"/>
    <w:rPr>
      <w:rFonts w:ascii="Century Gothic" w:eastAsiaTheme="majorEastAsia" w:hAnsi="Century Gothic" w:cstheme="majorBidi"/>
      <w:b/>
      <w:bCs/>
      <w:iCs/>
      <w:spacing w:val="20"/>
      <w:sz w:val="24"/>
      <w:szCs w:val="24"/>
    </w:rPr>
  </w:style>
  <w:style w:type="character" w:customStyle="1" w:styleId="Overskrift4Tegn">
    <w:name w:val="Overskrift 4 Tegn"/>
    <w:basedOn w:val="Standardskriftforavsnitt"/>
    <w:link w:val="Overskrift4"/>
    <w:uiPriority w:val="9"/>
    <w:rsid w:val="001A3F9D"/>
    <w:rPr>
      <w:rFonts w:ascii="Century Gothic" w:eastAsiaTheme="majorEastAsia" w:hAnsi="Century Gothic" w:cstheme="majorBidi"/>
      <w:b/>
      <w:bCs/>
      <w:iCs/>
      <w:sz w:val="20"/>
      <w:szCs w:val="24"/>
    </w:rPr>
  </w:style>
  <w:style w:type="character" w:customStyle="1" w:styleId="Overskrift5Tegn">
    <w:name w:val="Overskrift 5 Tegn"/>
    <w:basedOn w:val="Standardskriftforavsnitt"/>
    <w:link w:val="Overskrift5"/>
    <w:uiPriority w:val="9"/>
    <w:rsid w:val="001A3F9D"/>
    <w:rPr>
      <w:rFonts w:asciiTheme="majorHAnsi" w:eastAsiaTheme="majorEastAsia" w:hAnsiTheme="majorHAnsi" w:cstheme="majorBidi"/>
      <w:sz w:val="20"/>
      <w:szCs w:val="24"/>
    </w:rPr>
  </w:style>
  <w:style w:type="character" w:customStyle="1" w:styleId="Overskrift6Tegn">
    <w:name w:val="Overskrift 6 Tegn"/>
    <w:basedOn w:val="Standardskriftforavsnitt"/>
    <w:link w:val="Overskrift6"/>
    <w:uiPriority w:val="9"/>
    <w:semiHidden/>
    <w:rsid w:val="001A3F9D"/>
    <w:rPr>
      <w:rFonts w:ascii="Century Gothic" w:eastAsiaTheme="majorEastAsia" w:hAnsi="Century Gothic" w:cstheme="majorBidi"/>
      <w:sz w:val="20"/>
      <w:szCs w:val="24"/>
    </w:rPr>
  </w:style>
  <w:style w:type="character" w:styleId="Sterkutheving">
    <w:name w:val="Intense Emphasis"/>
    <w:basedOn w:val="Standardskriftforavsnitt"/>
    <w:uiPriority w:val="21"/>
    <w:qFormat/>
    <w:rsid w:val="001A3F9D"/>
    <w:rPr>
      <w:rFonts w:ascii="Cambria" w:hAnsi="Cambria"/>
      <w:b/>
      <w:bCs/>
      <w:i/>
      <w:iCs/>
      <w:color w:val="000000" w:themeColor="text1"/>
      <w:sz w:val="20"/>
    </w:rPr>
  </w:style>
  <w:style w:type="paragraph" w:styleId="Sterktsitat">
    <w:name w:val="Intense Quote"/>
    <w:basedOn w:val="Normal"/>
    <w:next w:val="Normal"/>
    <w:link w:val="SterktsitatTegn"/>
    <w:uiPriority w:val="30"/>
    <w:rsid w:val="001A3F9D"/>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1A3F9D"/>
    <w:rPr>
      <w:rFonts w:ascii="Century Gothic" w:eastAsiaTheme="minorEastAsia" w:hAnsi="Century Gothic"/>
      <w:b/>
      <w:bCs/>
      <w:i/>
      <w:iCs/>
      <w:color w:val="4F81BD" w:themeColor="accent1"/>
      <w:sz w:val="20"/>
      <w:szCs w:val="24"/>
    </w:rPr>
  </w:style>
  <w:style w:type="character" w:styleId="Svakutheving">
    <w:name w:val="Subtle Emphasis"/>
    <w:basedOn w:val="Standardskriftforavsnitt"/>
    <w:uiPriority w:val="19"/>
    <w:rsid w:val="001A3F9D"/>
    <w:rPr>
      <w:i/>
      <w:iCs/>
      <w:color w:val="808080" w:themeColor="text1" w:themeTint="7F"/>
    </w:rPr>
  </w:style>
  <w:style w:type="paragraph" w:styleId="Undertittel">
    <w:name w:val="Subtitle"/>
    <w:basedOn w:val="Normal"/>
    <w:next w:val="Normal"/>
    <w:link w:val="UndertittelTegn"/>
    <w:uiPriority w:val="11"/>
    <w:rsid w:val="001A3F9D"/>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1A3F9D"/>
    <w:rPr>
      <w:rFonts w:asciiTheme="majorHAnsi" w:eastAsiaTheme="majorEastAsia" w:hAnsiTheme="majorHAnsi" w:cstheme="majorBidi"/>
      <w:i/>
      <w:iCs/>
      <w:color w:val="4F81BD" w:themeColor="accent1"/>
      <w:spacing w:val="15"/>
      <w:sz w:val="20"/>
      <w:szCs w:val="24"/>
    </w:rPr>
  </w:style>
  <w:style w:type="character" w:styleId="Utheving">
    <w:name w:val="Emphasis"/>
    <w:basedOn w:val="Standardskriftforavsnitt"/>
    <w:uiPriority w:val="20"/>
    <w:qFormat/>
    <w:rsid w:val="001A3F9D"/>
    <w:rPr>
      <w:rFonts w:ascii="Cambria" w:hAnsi="Cambria"/>
      <w:i/>
      <w:iCs/>
      <w:color w:val="000000" w:themeColor="text1"/>
      <w:sz w:val="20"/>
    </w:rPr>
  </w:style>
  <w:style w:type="paragraph" w:customStyle="1" w:styleId="Normal8pt">
    <w:name w:val="Normal 8pt"/>
    <w:basedOn w:val="Normal"/>
    <w:next w:val="Normal"/>
    <w:rsid w:val="00F4358D"/>
    <w:rPr>
      <w:sz w:val="16"/>
    </w:rPr>
  </w:style>
  <w:style w:type="character" w:customStyle="1" w:styleId="Style">
    <w:name w:val="Style"/>
    <w:basedOn w:val="Standardskriftforavsnitt"/>
    <w:uiPriority w:val="1"/>
    <w:rsid w:val="00706D31"/>
    <w:rPr>
      <w:rFonts w:ascii="Oswald" w:hAnsi="Oswald"/>
      <w:sz w:val="34"/>
    </w:rPr>
  </w:style>
  <w:style w:type="character" w:styleId="Merknadsreferanse">
    <w:name w:val="annotation reference"/>
    <w:basedOn w:val="Standardskriftforavsnitt"/>
    <w:uiPriority w:val="99"/>
    <w:semiHidden/>
    <w:unhideWhenUsed/>
    <w:rsid w:val="00B65E7A"/>
    <w:rPr>
      <w:sz w:val="18"/>
      <w:szCs w:val="18"/>
    </w:rPr>
  </w:style>
  <w:style w:type="character" w:styleId="Sterk">
    <w:name w:val="Strong"/>
    <w:basedOn w:val="Standardskriftforavsnitt"/>
    <w:uiPriority w:val="22"/>
    <w:qFormat/>
    <w:rsid w:val="00B65E7A"/>
    <w:rPr>
      <w:b/>
      <w:bCs/>
    </w:rPr>
  </w:style>
  <w:style w:type="paragraph" w:customStyle="1" w:styleId="Default">
    <w:name w:val="Default"/>
    <w:rsid w:val="00B65E7A"/>
    <w:pPr>
      <w:autoSpaceDE w:val="0"/>
      <w:autoSpaceDN w:val="0"/>
      <w:adjustRightInd w:val="0"/>
      <w:spacing w:after="0" w:line="240" w:lineRule="auto"/>
    </w:pPr>
    <w:rPr>
      <w:rFonts w:ascii="Tahoma" w:hAnsi="Tahoma" w:cs="Tahoma"/>
      <w:color w:val="000000"/>
      <w:sz w:val="24"/>
      <w:szCs w:val="24"/>
    </w:rPr>
  </w:style>
  <w:style w:type="character" w:styleId="Ulstomtale">
    <w:name w:val="Unresolved Mention"/>
    <w:basedOn w:val="Standardskriftforavsnitt"/>
    <w:uiPriority w:val="99"/>
    <w:semiHidden/>
    <w:unhideWhenUsed/>
    <w:rsid w:val="00CC19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641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stmottak@trondelagfylke.no" TargetMode="External"/><Relationship Id="rId18" Type="http://schemas.openxmlformats.org/officeDocument/2006/relationships/hyperlink" Target="mailto:kbl@clever.d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odd-olaf.askeland@bkk.no" TargetMode="External"/><Relationship Id="rId7" Type="http://schemas.openxmlformats.org/officeDocument/2006/relationships/styles" Target="styles.xml"/><Relationship Id="rId12" Type="http://schemas.openxmlformats.org/officeDocument/2006/relationships/hyperlink" Target="http://stfk-gis.maps.arcgis.com/apps/webappviewer/index.html?id=797d6bcdcb104d5c82099fe565d027f9" TargetMode="External"/><Relationship Id="rId17" Type="http://schemas.openxmlformats.org/officeDocument/2006/relationships/hyperlink" Target="mailto:mafrii@circlekeurope.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egionalforvaltning.no" TargetMode="External"/><Relationship Id="rId20" Type="http://schemas.openxmlformats.org/officeDocument/2006/relationships/hyperlink" Target="mailto:Jan.Ihle@ionity.e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trondelagfylke.no/vare-tjenester/klima-og-miljo/klima2/utslippsreduksjon/stotteordning-for-hurtigladere-til-elbil-i-distriktskommuner-i-trondela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kundeservice@eondrive.n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unhe@trondelagfylke.no"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trondelag.public360online.com:443/biz/v2-pbr/docprod/templates/trfk%20brev%20-%20sprakvelg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2675703"/>
        <w:category>
          <w:name w:val="General"/>
          <w:gallery w:val="placeholder"/>
        </w:category>
        <w:types>
          <w:type w:val="bbPlcHdr"/>
        </w:types>
        <w:behaviors>
          <w:behavior w:val="content"/>
        </w:behaviors>
        <w:guid w:val="{FC534F12-9CBA-468D-843E-0FED0D4275FC}"/>
      </w:docPartPr>
      <w:docPartBody>
        <w:p w:rsidR="00041117" w:rsidRDefault="009A71C3">
          <w:r w:rsidRPr="00411704">
            <w:rPr>
              <w:rStyle w:val="Plassholdertekst"/>
            </w:rPr>
            <w:t>Click here to enter text.</w:t>
          </w:r>
        </w:p>
      </w:docPartBody>
    </w:docPart>
    <w:docPart>
      <w:docPartPr>
        <w:name w:val="46BD15DC3BD749638A7572665BDCEFEB"/>
        <w:category>
          <w:name w:val="General"/>
          <w:gallery w:val="placeholder"/>
        </w:category>
        <w:types>
          <w:type w:val="bbPlcHdr"/>
        </w:types>
        <w:behaviors>
          <w:behavior w:val="content"/>
        </w:behaviors>
        <w:guid w:val="{E3A835C7-55B8-4391-950E-B3670EF59E48}"/>
      </w:docPartPr>
      <w:docPartBody>
        <w:p w:rsidR="007F4C27" w:rsidRDefault="00CB1C68" w:rsidP="00CB1C68">
          <w:pPr>
            <w:pStyle w:val="46BD15DC3BD749638A7572665BDCEFEB"/>
          </w:pPr>
          <w:r w:rsidRPr="00B2191A">
            <w:rPr>
              <w:rStyle w:val="Plassholdertekst"/>
            </w:rPr>
            <w:t>Click here to enter text.</w:t>
          </w:r>
        </w:p>
      </w:docPartBody>
    </w:docPart>
    <w:docPart>
      <w:docPartPr>
        <w:name w:val="6E93903A1411448C99EB64FFBF4CAFB7"/>
        <w:category>
          <w:name w:val="General"/>
          <w:gallery w:val="placeholder"/>
        </w:category>
        <w:types>
          <w:type w:val="bbPlcHdr"/>
        </w:types>
        <w:behaviors>
          <w:behavior w:val="content"/>
        </w:behaviors>
        <w:guid w:val="{FF94BDBD-5682-40D7-8767-527487D61DFC}"/>
      </w:docPartPr>
      <w:docPartBody>
        <w:p w:rsidR="007F4C27" w:rsidRDefault="00CB1C68" w:rsidP="00CB1C68">
          <w:pPr>
            <w:pStyle w:val="6E93903A1411448C99EB64FFBF4CAFB7"/>
          </w:pPr>
          <w:r w:rsidRPr="00411704">
            <w:rPr>
              <w:rStyle w:val="Plassholdertekst"/>
            </w:rPr>
            <w:t>Click here to enter text.</w:t>
          </w:r>
        </w:p>
      </w:docPartBody>
    </w:docPart>
    <w:docPart>
      <w:docPartPr>
        <w:name w:val="F3FBC6FF9C944969BA3CB57CC3838E1F"/>
        <w:category>
          <w:name w:val="General"/>
          <w:gallery w:val="placeholder"/>
        </w:category>
        <w:types>
          <w:type w:val="bbPlcHdr"/>
        </w:types>
        <w:behaviors>
          <w:behavior w:val="content"/>
        </w:behaviors>
        <w:guid w:val="{5B39FF88-FAF4-449C-9716-E7C6425E7EED}"/>
      </w:docPartPr>
      <w:docPartBody>
        <w:p w:rsidR="007F4C27" w:rsidRDefault="00CB1C68" w:rsidP="00CB1C68">
          <w:pPr>
            <w:pStyle w:val="F3FBC6FF9C944969BA3CB57CC3838E1F"/>
          </w:pPr>
          <w:r w:rsidRPr="00411704">
            <w:rPr>
              <w:rStyle w:val="Plassholdertekst"/>
            </w:rPr>
            <w:t>Click here to enter text.</w:t>
          </w:r>
        </w:p>
      </w:docPartBody>
    </w:docPart>
    <w:docPart>
      <w:docPartPr>
        <w:name w:val="3A4857E816B040E3860329CFB165FCD6"/>
        <w:category>
          <w:name w:val="General"/>
          <w:gallery w:val="placeholder"/>
        </w:category>
        <w:types>
          <w:type w:val="bbPlcHdr"/>
        </w:types>
        <w:behaviors>
          <w:behavior w:val="content"/>
        </w:behaviors>
        <w:guid w:val="{677129E0-81F4-4D95-8C5C-7AC5FAEE1DE1}"/>
      </w:docPartPr>
      <w:docPartBody>
        <w:p w:rsidR="007F4C27" w:rsidRDefault="00CB1C68" w:rsidP="00CB1C68">
          <w:pPr>
            <w:pStyle w:val="3A4857E816B040E3860329CFB165FCD6"/>
          </w:pPr>
          <w:r w:rsidRPr="00B2191A">
            <w:rPr>
              <w:rStyle w:val="Plassholdertekst"/>
            </w:rPr>
            <w:t>Click here to enter text.</w:t>
          </w:r>
        </w:p>
      </w:docPartBody>
    </w:docPart>
    <w:docPart>
      <w:docPartPr>
        <w:name w:val="CE0152EE71264133B24176C424AEB0AD"/>
        <w:category>
          <w:name w:val="Generelt"/>
          <w:gallery w:val="placeholder"/>
        </w:category>
        <w:types>
          <w:type w:val="bbPlcHdr"/>
        </w:types>
        <w:behaviors>
          <w:behavior w:val="content"/>
        </w:behaviors>
        <w:guid w:val="{1062CA94-5F62-4E92-B9DF-536D0EF1DE7E}"/>
      </w:docPartPr>
      <w:docPartBody>
        <w:p w:rsidR="00EB4517" w:rsidRDefault="00BC177E" w:rsidP="00BC177E">
          <w:pPr>
            <w:pStyle w:val="CE0152EE71264133B24176C424AEB0AD"/>
          </w:pPr>
          <w:r w:rsidRPr="00411704">
            <w:rPr>
              <w:rStyle w:val="Plassholdertekst"/>
            </w:rPr>
            <w:t>Click here to enter text.</w:t>
          </w:r>
        </w:p>
      </w:docPartBody>
    </w:docPart>
    <w:docPart>
      <w:docPartPr>
        <w:name w:val="71FBD8EFC97C4A859AE793D3B878C545"/>
        <w:category>
          <w:name w:val="Generelt"/>
          <w:gallery w:val="placeholder"/>
        </w:category>
        <w:types>
          <w:type w:val="bbPlcHdr"/>
        </w:types>
        <w:behaviors>
          <w:behavior w:val="content"/>
        </w:behaviors>
        <w:guid w:val="{02B5A84B-846E-4759-99B5-C1B7095DB32B}"/>
      </w:docPartPr>
      <w:docPartBody>
        <w:p w:rsidR="00EB4517" w:rsidRDefault="00BC177E" w:rsidP="00BC177E">
          <w:pPr>
            <w:pStyle w:val="71FBD8EFC97C4A859AE793D3B878C545"/>
          </w:pPr>
          <w:r w:rsidRPr="00B2191A">
            <w:rPr>
              <w:rStyle w:val="Plassholdertekst"/>
            </w:rPr>
            <w:t>Click here to enter text.</w:t>
          </w:r>
        </w:p>
      </w:docPartBody>
    </w:docPart>
    <w:docPart>
      <w:docPartPr>
        <w:name w:val="1F4835AC33F344D3A09DCEFB3808FD8F"/>
        <w:category>
          <w:name w:val="General"/>
          <w:gallery w:val="placeholder"/>
        </w:category>
        <w:types>
          <w:type w:val="bbPlcHdr"/>
        </w:types>
        <w:behaviors>
          <w:behavior w:val="content"/>
        </w:behaviors>
        <w:guid w:val="{0981CC99-17CD-45BF-B432-79109ECC2AF4}"/>
      </w:docPartPr>
      <w:docPartBody>
        <w:p w:rsidR="00F72F18" w:rsidRDefault="00FD4B5B" w:rsidP="00FD4B5B">
          <w:pPr>
            <w:pStyle w:val="1F4835AC33F344D3A09DCEFB3808FD8F"/>
          </w:pPr>
          <w:r w:rsidRPr="00B2191A">
            <w:rPr>
              <w:rStyle w:val="Plassholdertekst"/>
            </w:rPr>
            <w:t>Click here to enter text.</w:t>
          </w:r>
        </w:p>
      </w:docPartBody>
    </w:docPart>
    <w:docPart>
      <w:docPartPr>
        <w:name w:val="D001FC782E824C558D9ECDE9054DE6DE"/>
        <w:category>
          <w:name w:val="General"/>
          <w:gallery w:val="placeholder"/>
        </w:category>
        <w:types>
          <w:type w:val="bbPlcHdr"/>
        </w:types>
        <w:behaviors>
          <w:behavior w:val="content"/>
        </w:behaviors>
        <w:guid w:val="{A0188FA7-3B11-42A6-B8EE-A7D07CA9B9A6}"/>
      </w:docPartPr>
      <w:docPartBody>
        <w:p w:rsidR="00F72F18" w:rsidRDefault="00FD4B5B" w:rsidP="00FD4B5B">
          <w:pPr>
            <w:pStyle w:val="D001FC782E824C558D9ECDE9054DE6DE"/>
          </w:pPr>
          <w:r w:rsidRPr="00B2191A">
            <w:rPr>
              <w:rStyle w:val="Plassholdertekst"/>
            </w:rPr>
            <w:t>Click here to enter text.</w:t>
          </w:r>
        </w:p>
      </w:docPartBody>
    </w:docPart>
    <w:docPart>
      <w:docPartPr>
        <w:name w:val="DefaultPlaceholder_-1854013440"/>
        <w:category>
          <w:name w:val="General"/>
          <w:gallery w:val="placeholder"/>
        </w:category>
        <w:types>
          <w:type w:val="bbPlcHdr"/>
        </w:types>
        <w:behaviors>
          <w:behavior w:val="content"/>
        </w:behaviors>
        <w:guid w:val="{9917E748-8DAD-452E-ACF1-BE959BD82B56}"/>
      </w:docPartPr>
      <w:docPartBody>
        <w:p w:rsidR="00F72F18" w:rsidRDefault="00FD4B5B">
          <w:r w:rsidRPr="007E2EBB">
            <w:rPr>
              <w:rStyle w:val="Plassholdertekst"/>
            </w:rPr>
            <w:t>Click or tap here to enter text.</w:t>
          </w:r>
        </w:p>
      </w:docPartBody>
    </w:docPart>
    <w:docPart>
      <w:docPartPr>
        <w:name w:val="2D1E3E07A6FA4B4499378E39741846B5"/>
        <w:category>
          <w:name w:val="General"/>
          <w:gallery w:val="placeholder"/>
        </w:category>
        <w:types>
          <w:type w:val="bbPlcHdr"/>
        </w:types>
        <w:behaviors>
          <w:behavior w:val="content"/>
        </w:behaviors>
        <w:guid w:val="{40B36E2D-06B8-42E6-8677-ADE9BC276653}"/>
      </w:docPartPr>
      <w:docPartBody>
        <w:p w:rsidR="00F72F18" w:rsidRDefault="00FD4B5B" w:rsidP="00FD4B5B">
          <w:pPr>
            <w:pStyle w:val="2D1E3E07A6FA4B4499378E39741846B5"/>
          </w:pPr>
          <w:r w:rsidRPr="00B2191A">
            <w:rPr>
              <w:rStyle w:val="Plassholdertekst"/>
            </w:rPr>
            <w:t>Click here to enter a date.</w:t>
          </w:r>
        </w:p>
      </w:docPartBody>
    </w:docPart>
    <w:docPart>
      <w:docPartPr>
        <w:name w:val="1BC896D191024F259702D7AA39AA2E94"/>
        <w:category>
          <w:name w:val="General"/>
          <w:gallery w:val="placeholder"/>
        </w:category>
        <w:types>
          <w:type w:val="bbPlcHdr"/>
        </w:types>
        <w:behaviors>
          <w:behavior w:val="content"/>
        </w:behaviors>
        <w:guid w:val="{DDB5D015-206D-4DF8-8407-E69BF105BA85}"/>
      </w:docPartPr>
      <w:docPartBody>
        <w:p w:rsidR="00F72F18" w:rsidRDefault="00FD4B5B" w:rsidP="00FD4B5B">
          <w:pPr>
            <w:pStyle w:val="1BC896D191024F259702D7AA39AA2E94"/>
          </w:pPr>
          <w:r w:rsidRPr="007E2EBB">
            <w:rPr>
              <w:rStyle w:val="Plassholdertekst"/>
            </w:rPr>
            <w:t>Click or tap to enter a date.</w:t>
          </w:r>
        </w:p>
      </w:docPartBody>
    </w:docPart>
    <w:docPart>
      <w:docPartPr>
        <w:name w:val="8EE49AAC7673411E8CED2F187681932B"/>
        <w:category>
          <w:name w:val="General"/>
          <w:gallery w:val="placeholder"/>
        </w:category>
        <w:types>
          <w:type w:val="bbPlcHdr"/>
        </w:types>
        <w:behaviors>
          <w:behavior w:val="content"/>
        </w:behaviors>
        <w:guid w:val="{D3ABFB1D-0580-415F-B52D-62D41D1CDD32}"/>
      </w:docPartPr>
      <w:docPartBody>
        <w:p w:rsidR="00FC24FB" w:rsidRDefault="00DD1B74" w:rsidP="00DD1B74">
          <w:pPr>
            <w:pStyle w:val="8EE49AAC7673411E8CED2F187681932B"/>
          </w:pPr>
          <w:r>
            <w:rPr>
              <w:rStyle w:val="Plassholdertekst"/>
            </w:rPr>
            <w:t xml:space="preserve"> </w:t>
          </w:r>
        </w:p>
      </w:docPartBody>
    </w:docPart>
    <w:docPart>
      <w:docPartPr>
        <w:name w:val="5655AAA850094978A42237EBD680746F"/>
        <w:category>
          <w:name w:val="General"/>
          <w:gallery w:val="placeholder"/>
        </w:category>
        <w:types>
          <w:type w:val="bbPlcHdr"/>
        </w:types>
        <w:behaviors>
          <w:behavior w:val="content"/>
        </w:behaviors>
        <w:guid w:val="{C97B47E3-569C-483F-9E5F-095658F841B7}"/>
      </w:docPartPr>
      <w:docPartBody>
        <w:p w:rsidR="00FC24FB" w:rsidRDefault="00DD1B74" w:rsidP="00DD1B74">
          <w:pPr>
            <w:pStyle w:val="5655AAA850094978A42237EBD680746F"/>
          </w:pPr>
          <w:r>
            <w:rPr>
              <w:rStyle w:val="Plassholdertekst"/>
            </w:rPr>
            <w:t xml:space="preserve"> </w:t>
          </w:r>
        </w:p>
      </w:docPartBody>
    </w:docPart>
    <w:docPart>
      <w:docPartPr>
        <w:name w:val="B43DB90B71794D24A5F058EE87491071"/>
        <w:category>
          <w:name w:val="General"/>
          <w:gallery w:val="placeholder"/>
        </w:category>
        <w:types>
          <w:type w:val="bbPlcHdr"/>
        </w:types>
        <w:behaviors>
          <w:behavior w:val="content"/>
        </w:behaviors>
        <w:guid w:val="{506AA964-79E0-439D-9797-53961886EEEF}"/>
      </w:docPartPr>
      <w:docPartBody>
        <w:p w:rsidR="00FC24FB" w:rsidRDefault="00DD1B74" w:rsidP="00DD1B74">
          <w:pPr>
            <w:pStyle w:val="B43DB90B71794D24A5F058EE87491071"/>
          </w:pPr>
          <w:r w:rsidRPr="00411704">
            <w:rPr>
              <w:rStyle w:val="Plassholdertekst"/>
            </w:rPr>
            <w:t>Click here to enter text.</w:t>
          </w:r>
        </w:p>
      </w:docPartBody>
    </w:docPart>
    <w:docPart>
      <w:docPartPr>
        <w:name w:val="D4CD135DF494489C80CAD9E722DF07C1"/>
        <w:category>
          <w:name w:val="General"/>
          <w:gallery w:val="placeholder"/>
        </w:category>
        <w:types>
          <w:type w:val="bbPlcHdr"/>
        </w:types>
        <w:behaviors>
          <w:behavior w:val="content"/>
        </w:behaviors>
        <w:guid w:val="{0C04051A-31D2-40C2-AB80-15548893C667}"/>
      </w:docPartPr>
      <w:docPartBody>
        <w:p w:rsidR="00FC24FB" w:rsidRDefault="00DD1B74" w:rsidP="00DD1B74">
          <w:pPr>
            <w:pStyle w:val="D4CD135DF494489C80CAD9E722DF07C1"/>
          </w:pPr>
          <w:r w:rsidRPr="00411704">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Oswald">
    <w:altName w:val="Arial Narrow"/>
    <w:panose1 w:val="00000500000000000000"/>
    <w:charset w:val="00"/>
    <w:family w:val="auto"/>
    <w:pitch w:val="variable"/>
    <w:sig w:usb0="2000020F"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swald Light">
    <w:altName w:val="Arial Narrow"/>
    <w:panose1 w:val="00000400000000000000"/>
    <w:charset w:val="00"/>
    <w:family w:val="auto"/>
    <w:pitch w:val="variable"/>
    <w:sig w:usb0="2000020F" w:usb1="00000000"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A34"/>
    <w:rsid w:val="0001529C"/>
    <w:rsid w:val="0003686E"/>
    <w:rsid w:val="00037B46"/>
    <w:rsid w:val="00041117"/>
    <w:rsid w:val="000470BB"/>
    <w:rsid w:val="00060CA6"/>
    <w:rsid w:val="000B41C3"/>
    <w:rsid w:val="000F6A69"/>
    <w:rsid w:val="00120002"/>
    <w:rsid w:val="00143304"/>
    <w:rsid w:val="00171388"/>
    <w:rsid w:val="001E11E7"/>
    <w:rsid w:val="001E56A7"/>
    <w:rsid w:val="001F394A"/>
    <w:rsid w:val="0020731F"/>
    <w:rsid w:val="002916A6"/>
    <w:rsid w:val="002A7343"/>
    <w:rsid w:val="002C71B6"/>
    <w:rsid w:val="00301450"/>
    <w:rsid w:val="003406D2"/>
    <w:rsid w:val="003560BE"/>
    <w:rsid w:val="00364B10"/>
    <w:rsid w:val="00372F4F"/>
    <w:rsid w:val="00382312"/>
    <w:rsid w:val="003E7475"/>
    <w:rsid w:val="00403A17"/>
    <w:rsid w:val="00433888"/>
    <w:rsid w:val="00436CA4"/>
    <w:rsid w:val="0044098C"/>
    <w:rsid w:val="004574B9"/>
    <w:rsid w:val="004C0A54"/>
    <w:rsid w:val="004C573B"/>
    <w:rsid w:val="004D7160"/>
    <w:rsid w:val="00517B9F"/>
    <w:rsid w:val="005343A1"/>
    <w:rsid w:val="00545092"/>
    <w:rsid w:val="00551679"/>
    <w:rsid w:val="005A2B4F"/>
    <w:rsid w:val="005B28B7"/>
    <w:rsid w:val="005F07AC"/>
    <w:rsid w:val="006B7A56"/>
    <w:rsid w:val="006C3965"/>
    <w:rsid w:val="006E0C8D"/>
    <w:rsid w:val="0073006B"/>
    <w:rsid w:val="007366EB"/>
    <w:rsid w:val="0074004F"/>
    <w:rsid w:val="00762C15"/>
    <w:rsid w:val="007D319C"/>
    <w:rsid w:val="007D3BE2"/>
    <w:rsid w:val="007F4C27"/>
    <w:rsid w:val="00806781"/>
    <w:rsid w:val="008A11B0"/>
    <w:rsid w:val="008C2F07"/>
    <w:rsid w:val="008D5499"/>
    <w:rsid w:val="008D781F"/>
    <w:rsid w:val="00905772"/>
    <w:rsid w:val="00933C75"/>
    <w:rsid w:val="0094009D"/>
    <w:rsid w:val="009417D1"/>
    <w:rsid w:val="00965D79"/>
    <w:rsid w:val="00995083"/>
    <w:rsid w:val="009A71C3"/>
    <w:rsid w:val="009B2BC8"/>
    <w:rsid w:val="009D02B5"/>
    <w:rsid w:val="00A02434"/>
    <w:rsid w:val="00A40D3F"/>
    <w:rsid w:val="00A417FB"/>
    <w:rsid w:val="00A476A7"/>
    <w:rsid w:val="00A556C8"/>
    <w:rsid w:val="00A618AB"/>
    <w:rsid w:val="00A73573"/>
    <w:rsid w:val="00A956C8"/>
    <w:rsid w:val="00AC4ADC"/>
    <w:rsid w:val="00AF7684"/>
    <w:rsid w:val="00B078E5"/>
    <w:rsid w:val="00B142C7"/>
    <w:rsid w:val="00BC177E"/>
    <w:rsid w:val="00BC5815"/>
    <w:rsid w:val="00C31134"/>
    <w:rsid w:val="00C32ED4"/>
    <w:rsid w:val="00CA4F94"/>
    <w:rsid w:val="00CA793A"/>
    <w:rsid w:val="00CB1C68"/>
    <w:rsid w:val="00CB736A"/>
    <w:rsid w:val="00CD5BE9"/>
    <w:rsid w:val="00CD7A98"/>
    <w:rsid w:val="00D11D0F"/>
    <w:rsid w:val="00D218FC"/>
    <w:rsid w:val="00D23123"/>
    <w:rsid w:val="00D23164"/>
    <w:rsid w:val="00D30500"/>
    <w:rsid w:val="00D50AA9"/>
    <w:rsid w:val="00D55EE9"/>
    <w:rsid w:val="00D71A34"/>
    <w:rsid w:val="00D96890"/>
    <w:rsid w:val="00DA5769"/>
    <w:rsid w:val="00DB6D12"/>
    <w:rsid w:val="00DD1B74"/>
    <w:rsid w:val="00DF038A"/>
    <w:rsid w:val="00E57D3D"/>
    <w:rsid w:val="00E6594B"/>
    <w:rsid w:val="00E717A8"/>
    <w:rsid w:val="00EA100F"/>
    <w:rsid w:val="00EB1770"/>
    <w:rsid w:val="00EB209A"/>
    <w:rsid w:val="00EB4517"/>
    <w:rsid w:val="00EB5CAA"/>
    <w:rsid w:val="00EB7DB8"/>
    <w:rsid w:val="00ED1647"/>
    <w:rsid w:val="00ED4CB0"/>
    <w:rsid w:val="00EE4138"/>
    <w:rsid w:val="00EF2887"/>
    <w:rsid w:val="00EF6CA5"/>
    <w:rsid w:val="00F3284A"/>
    <w:rsid w:val="00F32B2B"/>
    <w:rsid w:val="00F53532"/>
    <w:rsid w:val="00F70D9A"/>
    <w:rsid w:val="00F72F18"/>
    <w:rsid w:val="00F76FBC"/>
    <w:rsid w:val="00F84A35"/>
    <w:rsid w:val="00F92A1F"/>
    <w:rsid w:val="00FC24FB"/>
    <w:rsid w:val="00FD4B5B"/>
    <w:rsid w:val="00FF5A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319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DD1B74"/>
    <w:rPr>
      <w:color w:val="808080"/>
    </w:rPr>
  </w:style>
  <w:style w:type="paragraph" w:customStyle="1" w:styleId="61ADB5C26D6E4BFC9836512680005605">
    <w:name w:val="61ADB5C26D6E4BFC9836512680005605"/>
    <w:rsid w:val="007D319C"/>
  </w:style>
  <w:style w:type="paragraph" w:customStyle="1" w:styleId="DE511F9149D643A49B00975E6507A8E7">
    <w:name w:val="DE511F9149D643A49B00975E6507A8E7"/>
    <w:rsid w:val="007D319C"/>
  </w:style>
  <w:style w:type="paragraph" w:customStyle="1" w:styleId="BE6324B44517458D96218DC6116BC7A0">
    <w:name w:val="BE6324B44517458D96218DC6116BC7A0"/>
    <w:rsid w:val="00CA4F94"/>
  </w:style>
  <w:style w:type="paragraph" w:customStyle="1" w:styleId="B2D4213EFD9D4DED862F3D846E020BE8">
    <w:name w:val="B2D4213EFD9D4DED862F3D846E020BE8"/>
    <w:rsid w:val="005F07AC"/>
  </w:style>
  <w:style w:type="paragraph" w:customStyle="1" w:styleId="BCE9C38C5D5F41A787CB8649467A9CE6">
    <w:name w:val="BCE9C38C5D5F41A787CB8649467A9CE6"/>
    <w:rsid w:val="005F07AC"/>
  </w:style>
  <w:style w:type="paragraph" w:customStyle="1" w:styleId="5DA992071B08495482C00F42B3C027F2">
    <w:name w:val="5DA992071B08495482C00F42B3C027F2"/>
    <w:rsid w:val="005F07AC"/>
  </w:style>
  <w:style w:type="paragraph" w:customStyle="1" w:styleId="03C3ACDD9F05442B952FA4946510F943">
    <w:name w:val="03C3ACDD9F05442B952FA4946510F943"/>
    <w:rsid w:val="005F07AC"/>
  </w:style>
  <w:style w:type="paragraph" w:customStyle="1" w:styleId="755919820DE042DA8A23764B92323184">
    <w:name w:val="755919820DE042DA8A23764B92323184"/>
    <w:rsid w:val="005F07AC"/>
  </w:style>
  <w:style w:type="paragraph" w:customStyle="1" w:styleId="5B203E71E36E46FCB48702D2CED50AC7">
    <w:name w:val="5B203E71E36E46FCB48702D2CED50AC7"/>
    <w:rsid w:val="005F07AC"/>
  </w:style>
  <w:style w:type="paragraph" w:customStyle="1" w:styleId="08F28D7F3B5A49A697C1BCF5B7B51968">
    <w:name w:val="08F28D7F3B5A49A697C1BCF5B7B51968"/>
    <w:rsid w:val="005F07AC"/>
  </w:style>
  <w:style w:type="paragraph" w:customStyle="1" w:styleId="BD8ED41370F2405DB5AA3C1AF24140AD">
    <w:name w:val="BD8ED41370F2405DB5AA3C1AF24140AD"/>
    <w:rsid w:val="005F07AC"/>
  </w:style>
  <w:style w:type="paragraph" w:customStyle="1" w:styleId="17D487B9FC814C16A09BC3097E5D6629">
    <w:name w:val="17D487B9FC814C16A09BC3097E5D6629"/>
    <w:rsid w:val="005F07AC"/>
  </w:style>
  <w:style w:type="paragraph" w:customStyle="1" w:styleId="45B4C67BA0E140E6A9DEBDA62DE55C78">
    <w:name w:val="45B4C67BA0E140E6A9DEBDA62DE55C78"/>
    <w:rsid w:val="00F32B2B"/>
  </w:style>
  <w:style w:type="paragraph" w:customStyle="1" w:styleId="92CEA37334E64F12B6EE8C451472CA1D">
    <w:name w:val="92CEA37334E64F12B6EE8C451472CA1D"/>
    <w:rsid w:val="00F32B2B"/>
  </w:style>
  <w:style w:type="paragraph" w:customStyle="1" w:styleId="C1BE9BE253F449348F04C7697918520A">
    <w:name w:val="C1BE9BE253F449348F04C7697918520A"/>
    <w:rsid w:val="00F32B2B"/>
  </w:style>
  <w:style w:type="paragraph" w:customStyle="1" w:styleId="D6B996DD194345EA9DEF99FFD8D41C1E">
    <w:name w:val="D6B996DD194345EA9DEF99FFD8D41C1E"/>
    <w:rsid w:val="00F32B2B"/>
  </w:style>
  <w:style w:type="paragraph" w:customStyle="1" w:styleId="51994A09A84E477189266BD98CF36A20">
    <w:name w:val="51994A09A84E477189266BD98CF36A20"/>
    <w:rsid w:val="00F32B2B"/>
  </w:style>
  <w:style w:type="paragraph" w:customStyle="1" w:styleId="0E6A5734D4DE477F91B9CDEA6717047C">
    <w:name w:val="0E6A5734D4DE477F91B9CDEA6717047C"/>
    <w:rsid w:val="00F32B2B"/>
  </w:style>
  <w:style w:type="paragraph" w:customStyle="1" w:styleId="B10ECC6DAB5041EE9FAA37C81E911C99">
    <w:name w:val="B10ECC6DAB5041EE9FAA37C81E911C99"/>
    <w:rsid w:val="00F32B2B"/>
  </w:style>
  <w:style w:type="paragraph" w:customStyle="1" w:styleId="D822C4CD91624699AE024C3C27145531">
    <w:name w:val="D822C4CD91624699AE024C3C27145531"/>
    <w:rsid w:val="00C32ED4"/>
  </w:style>
  <w:style w:type="paragraph" w:customStyle="1" w:styleId="F13C32EE3C804FF2A168A28B0AA43864">
    <w:name w:val="F13C32EE3C804FF2A168A28B0AA43864"/>
    <w:rsid w:val="00C32ED4"/>
  </w:style>
  <w:style w:type="paragraph" w:customStyle="1" w:styleId="E65BC87CED7A4DB591BF7662DCD399FB">
    <w:name w:val="E65BC87CED7A4DB591BF7662DCD399FB"/>
    <w:rsid w:val="00C32ED4"/>
  </w:style>
  <w:style w:type="paragraph" w:customStyle="1" w:styleId="48D57A45DB174315A518C6D4A36A272E">
    <w:name w:val="48D57A45DB174315A518C6D4A36A272E"/>
    <w:rsid w:val="00C32ED4"/>
  </w:style>
  <w:style w:type="paragraph" w:customStyle="1" w:styleId="FCA737C837574470BE81AD6D34E1A102">
    <w:name w:val="FCA737C837574470BE81AD6D34E1A102"/>
    <w:rsid w:val="00C32ED4"/>
  </w:style>
  <w:style w:type="paragraph" w:customStyle="1" w:styleId="C0C7D4AF7D31481ABAFDC57AB89E6CEC">
    <w:name w:val="C0C7D4AF7D31481ABAFDC57AB89E6CEC"/>
    <w:rsid w:val="00C32ED4"/>
  </w:style>
  <w:style w:type="paragraph" w:customStyle="1" w:styleId="24B4DC5314B34FCC9EFC69863B3E3BF8">
    <w:name w:val="24B4DC5314B34FCC9EFC69863B3E3BF8"/>
    <w:rsid w:val="00EF2887"/>
  </w:style>
  <w:style w:type="paragraph" w:customStyle="1" w:styleId="2832B78F60BB4A1FB0A84DAC17841FE2">
    <w:name w:val="2832B78F60BB4A1FB0A84DAC17841FE2"/>
    <w:rsid w:val="00EF2887"/>
  </w:style>
  <w:style w:type="paragraph" w:customStyle="1" w:styleId="CFFE0B43C4124360A0B2E180B6EF168E">
    <w:name w:val="CFFE0B43C4124360A0B2E180B6EF168E"/>
    <w:rsid w:val="00EF2887"/>
  </w:style>
  <w:style w:type="paragraph" w:customStyle="1" w:styleId="CBDE58EDF45F4D6E9B14C84C7F250929">
    <w:name w:val="CBDE58EDF45F4D6E9B14C84C7F250929"/>
    <w:rsid w:val="00EF2887"/>
  </w:style>
  <w:style w:type="paragraph" w:customStyle="1" w:styleId="70F6BD9049A047E28E24C031A9D9F47D">
    <w:name w:val="70F6BD9049A047E28E24C031A9D9F47D"/>
    <w:rsid w:val="00F3284A"/>
  </w:style>
  <w:style w:type="paragraph" w:customStyle="1" w:styleId="9F5D9D9C975B4973884293B8BE416CA7">
    <w:name w:val="9F5D9D9C975B4973884293B8BE416CA7"/>
    <w:rsid w:val="0094009D"/>
  </w:style>
  <w:style w:type="paragraph" w:customStyle="1" w:styleId="3D6AFEC3EBEA43CFA68C1DCFCB373A75">
    <w:name w:val="3D6AFEC3EBEA43CFA68C1DCFCB373A75"/>
    <w:rsid w:val="0094009D"/>
  </w:style>
  <w:style w:type="paragraph" w:customStyle="1" w:styleId="2D44D28B2ED249049E4B7B0B2EFF2D54">
    <w:name w:val="2D44D28B2ED249049E4B7B0B2EFF2D54"/>
    <w:rsid w:val="0094009D"/>
  </w:style>
  <w:style w:type="paragraph" w:customStyle="1" w:styleId="26CF1EF177C145DEB14955CC7FAAA6EA">
    <w:name w:val="26CF1EF177C145DEB14955CC7FAAA6EA"/>
    <w:rsid w:val="0094009D"/>
  </w:style>
  <w:style w:type="paragraph" w:customStyle="1" w:styleId="99C7010518E04597A875370434BD9C39">
    <w:name w:val="99C7010518E04597A875370434BD9C39"/>
    <w:rsid w:val="0094009D"/>
  </w:style>
  <w:style w:type="paragraph" w:customStyle="1" w:styleId="1BC0E797D5A242FE9515F6B18E97F77E">
    <w:name w:val="1BC0E797D5A242FE9515F6B18E97F77E"/>
    <w:rsid w:val="0094009D"/>
  </w:style>
  <w:style w:type="paragraph" w:customStyle="1" w:styleId="58CA692872AC4EB6A7C70F487F3F330A">
    <w:name w:val="58CA692872AC4EB6A7C70F487F3F330A"/>
    <w:rsid w:val="0094009D"/>
  </w:style>
  <w:style w:type="paragraph" w:customStyle="1" w:styleId="C5AA25822454401BB50B6EEA534E90E3">
    <w:name w:val="C5AA25822454401BB50B6EEA534E90E3"/>
    <w:rsid w:val="0094009D"/>
  </w:style>
  <w:style w:type="paragraph" w:customStyle="1" w:styleId="3BC6F5F088CF416DBE9E5A8C9A51E8C6">
    <w:name w:val="3BC6F5F088CF416DBE9E5A8C9A51E8C6"/>
    <w:rsid w:val="0094009D"/>
  </w:style>
  <w:style w:type="paragraph" w:customStyle="1" w:styleId="A679166F6C3D47DC886A088203AA9A0F">
    <w:name w:val="A679166F6C3D47DC886A088203AA9A0F"/>
    <w:rsid w:val="0094009D"/>
  </w:style>
  <w:style w:type="paragraph" w:customStyle="1" w:styleId="31B742EAD84441F7B32C41A15B378DDC">
    <w:name w:val="31B742EAD84441F7B32C41A15B378DDC"/>
    <w:rsid w:val="0094009D"/>
  </w:style>
  <w:style w:type="paragraph" w:customStyle="1" w:styleId="62CFE41C34474619A111C5FC82C1A9BA">
    <w:name w:val="62CFE41C34474619A111C5FC82C1A9BA"/>
    <w:rsid w:val="0094009D"/>
  </w:style>
  <w:style w:type="paragraph" w:customStyle="1" w:styleId="BCD027651B5C42D893A0D9C114D5049C">
    <w:name w:val="BCD027651B5C42D893A0D9C114D5049C"/>
    <w:rsid w:val="0001529C"/>
  </w:style>
  <w:style w:type="paragraph" w:customStyle="1" w:styleId="79F0BE867CF44FFF9CE0E9C796D2E51C">
    <w:name w:val="79F0BE867CF44FFF9CE0E9C796D2E51C"/>
    <w:rsid w:val="0001529C"/>
  </w:style>
  <w:style w:type="paragraph" w:customStyle="1" w:styleId="46BD15DC3BD749638A7572665BDCEFEB">
    <w:name w:val="46BD15DC3BD749638A7572665BDCEFEB"/>
    <w:rsid w:val="00CB1C68"/>
  </w:style>
  <w:style w:type="paragraph" w:customStyle="1" w:styleId="6E93903A1411448C99EB64FFBF4CAFB7">
    <w:name w:val="6E93903A1411448C99EB64FFBF4CAFB7"/>
    <w:rsid w:val="00CB1C68"/>
  </w:style>
  <w:style w:type="paragraph" w:customStyle="1" w:styleId="F3FBC6FF9C944969BA3CB57CC3838E1F">
    <w:name w:val="F3FBC6FF9C944969BA3CB57CC3838E1F"/>
    <w:rsid w:val="00CB1C68"/>
  </w:style>
  <w:style w:type="paragraph" w:customStyle="1" w:styleId="3A4857E816B040E3860329CFB165FCD6">
    <w:name w:val="3A4857E816B040E3860329CFB165FCD6"/>
    <w:rsid w:val="00CB1C68"/>
  </w:style>
  <w:style w:type="paragraph" w:customStyle="1" w:styleId="38484256462D468899B6E06D3A8DD466">
    <w:name w:val="38484256462D468899B6E06D3A8DD466"/>
    <w:rsid w:val="004D7160"/>
    <w:rPr>
      <w:lang w:val="en-US" w:eastAsia="en-US"/>
    </w:rPr>
  </w:style>
  <w:style w:type="paragraph" w:customStyle="1" w:styleId="0A9A42F5D2C94EA796FA4C3B967D44DD">
    <w:name w:val="0A9A42F5D2C94EA796FA4C3B967D44DD"/>
    <w:rsid w:val="004D7160"/>
    <w:rPr>
      <w:lang w:val="en-US" w:eastAsia="en-US"/>
    </w:rPr>
  </w:style>
  <w:style w:type="paragraph" w:customStyle="1" w:styleId="CE0152EE71264133B24176C424AEB0AD">
    <w:name w:val="CE0152EE71264133B24176C424AEB0AD"/>
    <w:rsid w:val="00BC177E"/>
  </w:style>
  <w:style w:type="paragraph" w:customStyle="1" w:styleId="ACAD5A3C77F54C29A0142FC19B669A96">
    <w:name w:val="ACAD5A3C77F54C29A0142FC19B669A96"/>
    <w:rsid w:val="00BC177E"/>
  </w:style>
  <w:style w:type="paragraph" w:customStyle="1" w:styleId="71FBD8EFC97C4A859AE793D3B878C545">
    <w:name w:val="71FBD8EFC97C4A859AE793D3B878C545"/>
    <w:rsid w:val="00BC177E"/>
  </w:style>
  <w:style w:type="paragraph" w:customStyle="1" w:styleId="2C594FBD65A44ED5B61B3E99A53BF942">
    <w:name w:val="2C594FBD65A44ED5B61B3E99A53BF942"/>
    <w:rsid w:val="00BC177E"/>
  </w:style>
  <w:style w:type="paragraph" w:customStyle="1" w:styleId="A2390D26BA4A47DCA261B603AECEC34E">
    <w:name w:val="A2390D26BA4A47DCA261B603AECEC34E"/>
    <w:rsid w:val="00BC177E"/>
  </w:style>
  <w:style w:type="paragraph" w:customStyle="1" w:styleId="B1631AB6537C4881B2AFA01C1AEBF577">
    <w:name w:val="B1631AB6537C4881B2AFA01C1AEBF577"/>
    <w:rsid w:val="00BC177E"/>
  </w:style>
  <w:style w:type="paragraph" w:customStyle="1" w:styleId="5FAEF1889A9145E89D22D0384B3AF14C">
    <w:name w:val="5FAEF1889A9145E89D22D0384B3AF14C"/>
    <w:rsid w:val="00BC177E"/>
  </w:style>
  <w:style w:type="paragraph" w:customStyle="1" w:styleId="03064B22A88E4E7CBBBB3D124AD4E5A9">
    <w:name w:val="03064B22A88E4E7CBBBB3D124AD4E5A9"/>
    <w:rsid w:val="00BC177E"/>
  </w:style>
  <w:style w:type="paragraph" w:customStyle="1" w:styleId="811E17790B4D4D139E3B3879CAFD43CD">
    <w:name w:val="811E17790B4D4D139E3B3879CAFD43CD"/>
    <w:rsid w:val="00BC177E"/>
  </w:style>
  <w:style w:type="paragraph" w:customStyle="1" w:styleId="CD2AED1B4C4648D498E708B58FDAB3F0">
    <w:name w:val="CD2AED1B4C4648D498E708B58FDAB3F0"/>
    <w:rsid w:val="00BC177E"/>
  </w:style>
  <w:style w:type="paragraph" w:customStyle="1" w:styleId="ED04FCC92F9649A58FD5EA58F4444DEA">
    <w:name w:val="ED04FCC92F9649A58FD5EA58F4444DEA"/>
    <w:rsid w:val="00BC177E"/>
  </w:style>
  <w:style w:type="paragraph" w:customStyle="1" w:styleId="961AFEF9F75E43C9BBCE0DFB4EFB9352">
    <w:name w:val="961AFEF9F75E43C9BBCE0DFB4EFB9352"/>
    <w:rsid w:val="00BC177E"/>
  </w:style>
  <w:style w:type="paragraph" w:customStyle="1" w:styleId="544D7B7ED6FF4081BDF626F36DA8431E">
    <w:name w:val="544D7B7ED6FF4081BDF626F36DA8431E"/>
    <w:rsid w:val="00EB4517"/>
  </w:style>
  <w:style w:type="paragraph" w:customStyle="1" w:styleId="BF00D25BE993467781B99D167F9B5259">
    <w:name w:val="BF00D25BE993467781B99D167F9B5259"/>
    <w:rsid w:val="00965D79"/>
  </w:style>
  <w:style w:type="paragraph" w:customStyle="1" w:styleId="402E00F6ACCA46C0823EF15F5A8D2A25">
    <w:name w:val="402E00F6ACCA46C0823EF15F5A8D2A25"/>
    <w:rsid w:val="00965D79"/>
  </w:style>
  <w:style w:type="paragraph" w:customStyle="1" w:styleId="D1CBD2C6D29C427F941EA4ED7C198F3E">
    <w:name w:val="D1CBD2C6D29C427F941EA4ED7C198F3E"/>
    <w:rsid w:val="006B7A56"/>
  </w:style>
  <w:style w:type="paragraph" w:customStyle="1" w:styleId="23A201785815494E872474300A174E60">
    <w:name w:val="23A201785815494E872474300A174E60"/>
    <w:rsid w:val="006B7A56"/>
  </w:style>
  <w:style w:type="paragraph" w:customStyle="1" w:styleId="E7F72C72C3514FAA8ADCD8792552F23F">
    <w:name w:val="E7F72C72C3514FAA8ADCD8792552F23F"/>
    <w:rsid w:val="00FD4B5B"/>
    <w:pPr>
      <w:spacing w:after="160" w:line="259" w:lineRule="auto"/>
    </w:pPr>
  </w:style>
  <w:style w:type="paragraph" w:customStyle="1" w:styleId="F501C63D34CF4F6B9588A88B46AA0F53">
    <w:name w:val="F501C63D34CF4F6B9588A88B46AA0F53"/>
    <w:rsid w:val="00FD4B5B"/>
    <w:pPr>
      <w:spacing w:after="160" w:line="259" w:lineRule="auto"/>
    </w:pPr>
  </w:style>
  <w:style w:type="paragraph" w:customStyle="1" w:styleId="CCB877E9036C49D6A183516E3F4F82A5">
    <w:name w:val="CCB877E9036C49D6A183516E3F4F82A5"/>
    <w:rsid w:val="00FD4B5B"/>
    <w:pPr>
      <w:spacing w:after="160" w:line="259" w:lineRule="auto"/>
    </w:pPr>
  </w:style>
  <w:style w:type="paragraph" w:customStyle="1" w:styleId="D20D492076FB4086BCD6481B8AB3620B">
    <w:name w:val="D20D492076FB4086BCD6481B8AB3620B"/>
    <w:rsid w:val="00FD4B5B"/>
    <w:pPr>
      <w:spacing w:after="160" w:line="259" w:lineRule="auto"/>
    </w:pPr>
  </w:style>
  <w:style w:type="paragraph" w:customStyle="1" w:styleId="A6593C2E56314C428311CBE1ADC70598">
    <w:name w:val="A6593C2E56314C428311CBE1ADC70598"/>
    <w:rsid w:val="00FD4B5B"/>
    <w:pPr>
      <w:spacing w:after="160" w:line="259" w:lineRule="auto"/>
    </w:pPr>
  </w:style>
  <w:style w:type="paragraph" w:customStyle="1" w:styleId="4B0B0208A11849058B9141FD105E6457">
    <w:name w:val="4B0B0208A11849058B9141FD105E6457"/>
    <w:rsid w:val="00FD4B5B"/>
    <w:pPr>
      <w:spacing w:after="160" w:line="259" w:lineRule="auto"/>
    </w:pPr>
  </w:style>
  <w:style w:type="paragraph" w:customStyle="1" w:styleId="985B2DC6980946B8AE523F930FD2F1B2">
    <w:name w:val="985B2DC6980946B8AE523F930FD2F1B2"/>
    <w:rsid w:val="00FD4B5B"/>
    <w:pPr>
      <w:spacing w:after="160" w:line="259" w:lineRule="auto"/>
    </w:pPr>
  </w:style>
  <w:style w:type="paragraph" w:customStyle="1" w:styleId="70C3563DC28546FDB1C0D06FC596C21C">
    <w:name w:val="70C3563DC28546FDB1C0D06FC596C21C"/>
    <w:rsid w:val="00FD4B5B"/>
    <w:pPr>
      <w:spacing w:after="160" w:line="259" w:lineRule="auto"/>
    </w:pPr>
  </w:style>
  <w:style w:type="paragraph" w:customStyle="1" w:styleId="FEC8B99CE176402785FC0DB67848A0CE">
    <w:name w:val="FEC8B99CE176402785FC0DB67848A0CE"/>
    <w:rsid w:val="00FD4B5B"/>
    <w:pPr>
      <w:spacing w:after="160" w:line="259" w:lineRule="auto"/>
    </w:pPr>
  </w:style>
  <w:style w:type="paragraph" w:customStyle="1" w:styleId="4C0C017D56F44EB7B36F6C6162F4C864">
    <w:name w:val="4C0C017D56F44EB7B36F6C6162F4C864"/>
    <w:rsid w:val="00FD4B5B"/>
    <w:pPr>
      <w:spacing w:after="160" w:line="259" w:lineRule="auto"/>
    </w:pPr>
  </w:style>
  <w:style w:type="paragraph" w:customStyle="1" w:styleId="1F4835AC33F344D3A09DCEFB3808FD8F">
    <w:name w:val="1F4835AC33F344D3A09DCEFB3808FD8F"/>
    <w:rsid w:val="00FD4B5B"/>
    <w:pPr>
      <w:spacing w:after="160" w:line="259" w:lineRule="auto"/>
    </w:pPr>
  </w:style>
  <w:style w:type="paragraph" w:customStyle="1" w:styleId="D001FC782E824C558D9ECDE9054DE6DE">
    <w:name w:val="D001FC782E824C558D9ECDE9054DE6DE"/>
    <w:rsid w:val="00FD4B5B"/>
    <w:pPr>
      <w:spacing w:after="160" w:line="259" w:lineRule="auto"/>
    </w:pPr>
  </w:style>
  <w:style w:type="paragraph" w:customStyle="1" w:styleId="7D22952B93E941F78DD0C18FF4BF7857">
    <w:name w:val="7D22952B93E941F78DD0C18FF4BF7857"/>
    <w:rsid w:val="00FD4B5B"/>
    <w:pPr>
      <w:spacing w:after="160" w:line="259" w:lineRule="auto"/>
    </w:pPr>
  </w:style>
  <w:style w:type="paragraph" w:customStyle="1" w:styleId="2D1E3E07A6FA4B4499378E39741846B5">
    <w:name w:val="2D1E3E07A6FA4B4499378E39741846B5"/>
    <w:rsid w:val="00FD4B5B"/>
    <w:pPr>
      <w:spacing w:after="160" w:line="259" w:lineRule="auto"/>
    </w:pPr>
  </w:style>
  <w:style w:type="paragraph" w:customStyle="1" w:styleId="1BC896D191024F259702D7AA39AA2E94">
    <w:name w:val="1BC896D191024F259702D7AA39AA2E94"/>
    <w:rsid w:val="00FD4B5B"/>
    <w:pPr>
      <w:spacing w:after="160" w:line="259" w:lineRule="auto"/>
    </w:pPr>
  </w:style>
  <w:style w:type="paragraph" w:customStyle="1" w:styleId="08DDBFAEFF1C48AC86D3E2F86EFF1720">
    <w:name w:val="08DDBFAEFF1C48AC86D3E2F86EFF1720"/>
    <w:rsid w:val="00DD1B74"/>
    <w:pPr>
      <w:spacing w:after="160" w:line="259" w:lineRule="auto"/>
    </w:pPr>
    <w:rPr>
      <w:lang w:eastAsia="zh-CN"/>
    </w:rPr>
  </w:style>
  <w:style w:type="paragraph" w:customStyle="1" w:styleId="8EE49AAC7673411E8CED2F187681932B">
    <w:name w:val="8EE49AAC7673411E8CED2F187681932B"/>
    <w:rsid w:val="00DD1B74"/>
    <w:pPr>
      <w:spacing w:after="160" w:line="259" w:lineRule="auto"/>
    </w:pPr>
    <w:rPr>
      <w:lang w:eastAsia="zh-CN"/>
    </w:rPr>
  </w:style>
  <w:style w:type="paragraph" w:customStyle="1" w:styleId="5CDE55132B794B9BBA4E43C647EDD4CE">
    <w:name w:val="5CDE55132B794B9BBA4E43C647EDD4CE"/>
    <w:rsid w:val="00DD1B74"/>
    <w:pPr>
      <w:spacing w:after="160" w:line="259" w:lineRule="auto"/>
    </w:pPr>
    <w:rPr>
      <w:lang w:eastAsia="zh-CN"/>
    </w:rPr>
  </w:style>
  <w:style w:type="paragraph" w:customStyle="1" w:styleId="5655AAA850094978A42237EBD680746F">
    <w:name w:val="5655AAA850094978A42237EBD680746F"/>
    <w:rsid w:val="00DD1B74"/>
    <w:pPr>
      <w:spacing w:after="160" w:line="259" w:lineRule="auto"/>
    </w:pPr>
    <w:rPr>
      <w:lang w:eastAsia="zh-CN"/>
    </w:rPr>
  </w:style>
  <w:style w:type="paragraph" w:customStyle="1" w:styleId="B43DB90B71794D24A5F058EE87491071">
    <w:name w:val="B43DB90B71794D24A5F058EE87491071"/>
    <w:rsid w:val="00DD1B74"/>
    <w:pPr>
      <w:spacing w:after="160" w:line="259" w:lineRule="auto"/>
    </w:pPr>
    <w:rPr>
      <w:lang w:eastAsia="zh-CN"/>
    </w:rPr>
  </w:style>
  <w:style w:type="paragraph" w:customStyle="1" w:styleId="D4CD135DF494489C80CAD9E722DF07C1">
    <w:name w:val="D4CD135DF494489C80CAD9E722DF07C1"/>
    <w:rsid w:val="00DD1B74"/>
    <w:pPr>
      <w:spacing w:after="160" w:line="259" w:lineRule="auto"/>
    </w:pPr>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bs:GrowBusinessDocument xmlns:gbs="http://www.software-innovation.no/growBusinessDocument" gbs:officeVersion="2007" gbs:templateDesignerVersion="3.1 F" gbs:sourceId="1185080" gbs:entity="Document">
  <gbs:ToActivityContactJOINEX.Name gbs:loadFromGrowBusiness="OnEdit" gbs:entity="ActivityContact" gbs:recno="" gbs:saveInGrowBusiness="False" gbs:connected="true" gbs:key="10000" gbs:joinex="[JOINEX=[ToRole] {!OJEX!}=6]" gbs:dispatchrecipient="true" gbs:removeContentControl="0">Grønn kontakt</gbs:ToActivityContactJOINEX.Name>
  <gbs:ToActivityContactJOINEX.Name2 gbs:loadFromGrowBusiness="OnEdit" gbs:entity="ActivityContact" gbs:recno="" gbs:saveInGrowBusiness="False" gbs:connected="true" gbs:key="10001" gbs:label="Att:" gbs:dispatchrecipient="true" gbs:removeContentControl="0" gbs:joinex="[JOINEX=[ToRole] {!OJEX!}=6]">
  </gbs:ToActivityContactJOINEX.Name2>
  <gbs:ToActivityContactJOINEX.Address gbs:loadFromGrowBusiness="OnEdit" gbs:entity="ActivityContact" gbs:recno="" gbs:saveInGrowBusiness="False" gbs:connected="true" gbs:key="10002" gbs:dispatchrecipient="true" gbs:removeContentControl="0" gbs:joinex="[JOINEX=[ToRole] {!OJEX!}=6]">
  </gbs:ToActivityContactJOINEX.Address>
  <gbs:ToActivityContactJOINEX.Zip gbs:loadFromGrowBusiness="OnEdit" gbs:entity="ActivityContact" gbs:recno="" gbs:saveInGrowBusiness="False" gbs:connected="true" gbs:key="10003" gbs:dispatchrecipient="true" gbs:removeContentControl="0" gbs:joinex="[JOINEX=[ToRole] {!OJEX!}=6]">
  </gbs:ToActivityContactJOINEX.Zip>
  <gbs:ReferenceNo gbs:loadFromGrowBusiness="OnEdit" gbs:entity="Document" gbs:recno="" gbs:saveInGrowBusiness="True" gbs:connected="true" gbs:key="10004" gbs:removeContentControl="0">
  </gbs:ReferenceNo>
  <gbs:DocumentNumber gbs:loadFromGrowBusiness="OnEdit" gbs:entity="Document" gbs:recno="" gbs:saveInGrowBusiness="False" gbs:connected="true" gbs:key="10005" gbs:removeContentControl="0">202015031-1</gbs:DocumentNumber>
  <gbs:ToAuthorization gbs:loadFromGrowBusiness="OnEdit" gbs:entity="Document" gbs:recno="" gbs:saveInGrowBusiness="False" gbs:connected="true" gbs:key="10006">
  </gbs:ToAuthorization>
  <gbs:Lists>
    <gbs:SingleLines>
      <gbs:ToCurrentVersion gbs:name="Vedleggsliste" gbs:removeList="False" gbs:loadFromGrowBusiness="OnEdit" gbs:saveInGrowBusiness="False" gbs:removeContentControl="0" gbs:row-separator="&#10;">
        <gbs:DisplayField gbs:key="10007">Sammenstilling kommunale innspill</gbs:DisplayField>
        <gbs:ToCurrentVersion.FileConnection.ToFile.Comment/>
        <gbs:Criteria xmlns:gbs="http://www.software-innovation.no/growBusinessDocument" gbs:operator="and">
          <gbs:Criterion gbs:field="//FileConnection//ToFile::Present" gbs:operator="=">-1</gbs:Criterion>
          <gbs:Criterion gbs:field="//FileConnection//ToFile::Status" gbs:operator="!=">99</gbs:Criterion>
          <gbs:Criterion gbs:field="//FileConnection::ToRelationType" gbs:operator="=">2</gbs:Criterion>
        </gbs:Criteria>
      </gbs:ToCurrentVersion>
      <gbs:ToActivityContact gbs:name="Kopimottakere" gbs:removeList="False" gbs:loadFromGrowBusiness="OnEdit" gbs:saveInGrowBusiness="False" gbs:removeContentControl="0" gbs:row-separator="&#10;" gbs:field-separator=", ">
        <gbs:DisplayField gbs:key="10008">
        </gbs:DisplayField>
        <gbs:ToActivityContact.Name2/>
        <gbs:Criteria xmlns:gbs="http://www.software-innovation.no/growBusinessDocument" gbs:operator="and">
          <gbs:Criterion gbs:field="::ToRole" gbs:operator="=">8</gbs:Criterion>
        </gbs:Criteria>
        <gbs:ToActivityContact.Name/>
      </gbs:ToActivityContact>
      <gbs:ToActivityContact gbs:name="Mottakerliste" gbs:removeList="False" gbs:row-separator="&#10;" gbs:field-separator=", " gbs:loadFromGrowBusiness="OnEdit" gbs:saveInGrowBusiness="False" gbs:removeContentControl="0">
        <gbs:DisplayField gbs:key="10009">Grønn kontakt
Susanna Hurtig, Vattenfall
Clever
Eon
Ionity
Odd-Olaf Askeland, BKK
FRØYA KOMMUNE
TRONDHEIM KOMMUNE
MALVIK KOMMUNE
MERÅKER KOMMUNE SENTRALADMINISTRASJON
FLATANGER KOMMUNE SENTRALADMINISTRASJON
RØROS KOMMUNE
OPPDAL KOMMUNE
MIDTRE GAULDAL KOMMUNE
MELHUS KOMMUNE
INDERØY KOMMUNE
SKAUN KOMMUNE
RENNEBU KOMMUNE
SNÅSA KOMMUNE
GRONG KOMMUNE
LIERNE KOMMUNE
TYDAL KOMMUNE
INDRE FOSEN KOMMUNE
VERDAL KOMMUNE
LEKA KOMMUNE
STEINKJER KOMMUNE
NAMSOS KOMMUNE
HOLTÅLEN KOMMUNE
SELBU KOMMUNE
HØYLANDET KOMMUNE
OVERHALLA KOMMUNE
LEVANGER KOMMUNE
FROSTA KOMMUNE
RØYRVIK KOMMUNE
STJØRDAL KOMMUNE
OSEN KOMMUNE
RINDAL KOMMUNE
CIRCLE K NORGE AS
HEIM KOMMUNE
NÆRØYSUND KOMMUNE
ORKLAND KOMMUNE
ØRLAND KOMMUNE
NAMSSKOGAN KOMMUNE
HITRA KOMMUNE
ÅFJORD KOMMUNE
FORTUM RECHARGE AS</gbs:DisplayField>
        <gbs:Criteria gbs:operator="and">
          <gbs:Criterion gbs:field="::ToRole" gbs:operator="=">6</gbs:Criterion>
        </gbs:Criteria>
        <gbs:ToActivityContact.Name2/>
        <gbs:ToActivityContact.Name/>
      </gbs:ToActivityContact>
    </gbs:SingleLines>
    <gbs:MultipleLines>
    </gbs:MultipleLines>
  </gbs:Lists>
  <gbs:DocumentDate gbs:loadFromGrowBusiness="OnEdit" gbs:entity="Document" gbs:recno="" gbs:saveInGrowBusiness="True" gbs:connected="true" gbs:key="10010" gbs:removeContentControl="0">2020-05-12T00:00:00</gbs:DocumentDate>
  <gbs:ToOrgUnit.Name gbs:loadFromGrowBusiness="OnProduce" gbs:saveInGrowBusiness="False" gbs:connected="true" gbs:recno="" gbs:entity="" gbs:datatype="string" gbs:key="10011" gbs:removeContentControl="0">Seksjon Regional</gbs:ToOrgUnit.Name>
  <gbs:OurRef.Name gbs:loadFromGrowBusiness="OnProduce" gbs:saveInGrowBusiness="False" gbs:connected="true" gbs:recno="" gbs:entity="" gbs:datatype="string" gbs:key="10012" gbs:removeContentControl="0">Vigdis Espnes Landheim</gbs:OurRef.Name>
  <gbs:OurRef.Title gbs:loadFromGrowBusiness="OnProduce" gbs:saveInGrowBusiness="False" gbs:connected="true" gbs:recno="" gbs:entity="" gbs:datatype="string" gbs:key="10013">Seksjonsleder</gbs:OurRef.Title>
  <gbs:ToActivityContactJOINEX.ToAddress.Country.Description gbs:loadFromGrowBusiness="OnEdit" gbs:saveInGrowBusiness="False" gbs:connected="true" gbs:recno="" gbs:entity="" gbs:datatype="string" gbs:key="10014" gbs:removeContentControl="0" gbs:dispatchrecipient="true" gbs:joinex="[JOINEX=[ToRole] {!OJEX!}=6]">Norge</gbs:ToActivityContactJOINEX.ToAddress.Country.Description>
  <gbs:ToActivityContactJOINEX.ToAddress.Country.Description gbs:loadFromGrowBusiness="OnEdit" gbs:saveInGrowBusiness="False" gbs:connected="true" gbs:recno="" gbs:entity="" gbs:datatype="string" gbs:key="10015" gbs:removeContentControl="0" gbs:dispatchrecipient="true" gbs:joinex="[JOINEX=[ToRole] {!OJEX!}=6]">Norge</gbs:ToActivityContactJOINEX.ToAddress.Country.Description>
  <gbs:ToAuthorization gbs:loadFromGrowBusiness="OnEdit" gbs:saveInGrowBusiness="False" gbs:connected="true" gbs:recno="" gbs:entity="" gbs:datatype="string" gbs:key="10016" gbs:removeContentControl="0">
  </gbs:ToAuthorization>
  <gbs:ToActivityContactJOINEX.Name gbs:loadFromGrowBusiness="OnEdit" gbs:saveInGrowBusiness="False" gbs:connected="true" gbs:recno="" gbs:entity="" gbs:datatype="string" gbs:key="10017" gbs:joinex="[JOINEX=[ToRole] {!OJEX!}=8]" gbs:removeContentControl="0">
  </gbs:ToActivityContactJOINEX.Name>
  <gbs:Attachments gbs:loadFromGrowBusiness="OnEdit" gbs:saveInGrowBusiness="False" gbs:connected="true" gbs:recno="" gbs:entity="" gbs:datatype="long" gbs:key="10018" gbs:removeContentControl="0">
  </gbs:Attachments>
  <gbs:Attachments gbs:loadFromGrowBusiness="OnEdit" gbs:saveInGrowBusiness="False" gbs:connected="true" gbs:recno="" gbs:entity="" gbs:datatype="long" gbs:key="10019" gbs:removeContentControl="0">
  </gbs:Attachments>
  <gbs:ToOrgUnit.Name gbs:loadFromGrowBusiness="OnProduce" gbs:saveInGrowBusiness="False" gbs:connected="true" gbs:recno="" gbs:entity="" gbs:datatype="string" gbs:key="10020">Seksjon Regional</gbs:ToOrgUnit.Name>
  <gbs:DocumentNumber gbs:loadFromGrowBusiness="OnProduce" gbs:saveInGrowBusiness="False" gbs:connected="true" gbs:recno="" gbs:entity="" gbs:datatype="string" gbs:key="10021">202015031-1</gbs:DocumentNumber>
  <gbs:OurRef.Name gbs:loadFromGrowBusiness="OnProduce" gbs:saveInGrowBusiness="False" gbs:connected="true" gbs:recno="" gbs:entity="" gbs:datatype="string" gbs:key="10022">Rune Hedegart</gbs:OurRef.Name>
  <gbs:OurRef.E-mail gbs:loadFromGrowBusiness="OnProduce" gbs:saveInGrowBusiness="False" gbs:connected="true" gbs:recno="" gbs:entity="" gbs:datatype="string" gbs:key="10023">runhe@trondelagfylke.no</gbs:OurRef.E-mail>
  <gbs:OurRef.DirectLine gbs:loadFromGrowBusiness="OnProduce" gbs:saveInGrowBusiness="False" gbs:connected="true" gbs:recno="" gbs:entity="" gbs:datatype="string" gbs:key="10024">
  </gbs:OurRef.DirectLine>
  <gbs:UnofficialTitle gbs:loadFromGrowBusiness="OnProduce" gbs:saveInGrowBusiness="False" gbs:connected="true" gbs:recno="" gbs:entity="" gbs:datatype="string" gbs:key="10025" gbs:removeContentControl="0">Støtteordning for hurtigladere for elbil i distriktet i Trøndelag</gbs:UnofficialTitle>
  <gbs:OurRef.Name gbs:loadFromGrowBusiness="OnProduce" gbs:saveInGrowBusiness="False" gbs:connected="true" gbs:recno="" gbs:entity="" gbs:datatype="string" gbs:key="10026" gbs:removeContentControl="0">Rune Hedegart</gbs:OurRef.Name>
  <gbs:ToOrgUnit.Name gbs:loadFromGrowBusiness="OnProduce" gbs:saveInGrowBusiness="False" gbs:connected="true" gbs:recno="" gbs:entity="" gbs:datatype="string" gbs:key="10027">Seksjon Regional</gbs:ToOrgUnit.Name>
  <gbs:ToActivityContact.ToRequest.DocumentDate gbs:loadFromGrowBusiness="OnProduce" gbs:saveInGrowBusiness="False" gbs:connected="true" gbs:recno="" gbs:entity="" gbs:datatype="date" gbs:key="10028">
  </gbs:ToActivityContact.ToRequest.DocumentDate>
  <gbs:ToOrgUnit.Name2 gbs:loadFromGrowBusiness="OnProduce" gbs:saveInGrowBusiness="False" gbs:connected="true" gbs:recno="" gbs:entity="" gbs:datatype="string" gbs:key="10029">
  </gbs:ToOrgUnit.Name2>
  <gbs:ToOrgUnit.Name gbs:loadFromGrowBusiness="OnProduce" gbs:saveInGrowBusiness="False" gbs:connected="true" gbs:recno="" gbs:entity="" gbs:datatype="string" gbs:key="10030">Seksjon Regional</gbs:ToOrgUnit.Name>
</gbs:GrowBusinessDocument>
</file>

<file path=customXml/item2.xml><?xml version="1.0" encoding="utf-8"?>
<ct:contentTypeSchema xmlns:ct="http://schemas.microsoft.com/office/2006/metadata/contentType" xmlns:ma="http://schemas.microsoft.com/office/2006/metadata/properties/metaAttributes" ct:_="" ma:_="" ma:contentTypeName="Dokument" ma:contentTypeID="0x010100286634CCA2EF1A41848F913DBBF4E68D" ma:contentTypeVersion="11" ma:contentTypeDescription="Opprett et nytt dokument." ma:contentTypeScope="" ma:versionID="ee543845813a9c6a9a812a543f4068d2">
  <xsd:schema xmlns:xsd="http://www.w3.org/2001/XMLSchema" xmlns:xs="http://www.w3.org/2001/XMLSchema" xmlns:p="http://schemas.microsoft.com/office/2006/metadata/properties" xmlns:ns3="a5505928-188c-4c25-ba68-6434c6235b7f" xmlns:ns4="51b73391-b8fc-4179-8304-1911b770adb5" targetNamespace="http://schemas.microsoft.com/office/2006/metadata/properties" ma:root="true" ma:fieldsID="2c5e26af467d48e6d41e1966749af777" ns3:_="" ns4:_="">
    <xsd:import namespace="a5505928-188c-4c25-ba68-6434c6235b7f"/>
    <xsd:import namespace="51b73391-b8fc-4179-8304-1911b770adb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05928-188c-4c25-ba68-6434c6235b7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b73391-b8fc-4179-8304-1911b770adb5"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B2587-D6E7-40EF-BEF9-E5A3769D00C7}">
  <ds:schemaRefs>
    <ds:schemaRef ds:uri="http://www.software-innovation.no/growBusinessDocument"/>
  </ds:schemaRefs>
</ds:datastoreItem>
</file>

<file path=customXml/itemProps2.xml><?xml version="1.0" encoding="utf-8"?>
<ds:datastoreItem xmlns:ds="http://schemas.openxmlformats.org/officeDocument/2006/customXml" ds:itemID="{D831437F-72A3-4A68-9B9B-9B2A9BE99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05928-188c-4c25-ba68-6434c6235b7f"/>
    <ds:schemaRef ds:uri="51b73391-b8fc-4179-8304-1911b770a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C55B9E-D4CC-43B5-BC13-AC4D12B494B1}">
  <ds:schemaRefs>
    <ds:schemaRef ds:uri="http://schemas.microsoft.com/sharepoint/v3/contenttype/forms"/>
  </ds:schemaRefs>
</ds:datastoreItem>
</file>

<file path=customXml/itemProps4.xml><?xml version="1.0" encoding="utf-8"?>
<ds:datastoreItem xmlns:ds="http://schemas.openxmlformats.org/officeDocument/2006/customXml" ds:itemID="{CE44E607-6609-4614-9772-876F7BC3A0A2}">
  <ds:schemaRefs>
    <ds:schemaRef ds:uri="http://schemas.microsoft.com/office/infopath/2007/PartnerControls"/>
    <ds:schemaRef ds:uri="http://purl.org/dc/elements/1.1/"/>
    <ds:schemaRef ds:uri="http://schemas.microsoft.com/office/2006/metadata/properties"/>
    <ds:schemaRef ds:uri="a5505928-188c-4c25-ba68-6434c6235b7f"/>
    <ds:schemaRef ds:uri="http://purl.org/dc/terms/"/>
    <ds:schemaRef ds:uri="http://schemas.microsoft.com/office/2006/documentManagement/types"/>
    <ds:schemaRef ds:uri="51b73391-b8fc-4179-8304-1911b770adb5"/>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0C22CF3B-8672-4708-88FA-EAD09AEB2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trfk%20brev%20-%20sprakvelger</Template>
  <TotalTime>0</TotalTime>
  <Pages>5</Pages>
  <Words>1665</Words>
  <Characters>8830</Characters>
  <Application>Microsoft Office Word</Application>
  <DocSecurity>12</DocSecurity>
  <Lines>73</Lines>
  <Paragraphs>20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Software Innovation</Company>
  <LinksUpToDate>false</LinksUpToDate>
  <CharactersWithSpaces>10475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Rune Hedegart</dc:creator>
  <cp:lastModifiedBy>Rune Hedegart</cp:lastModifiedBy>
  <cp:revision>2</cp:revision>
  <cp:lastPrinted>2019-11-01T08:29:00Z</cp:lastPrinted>
  <dcterms:created xsi:type="dcterms:W3CDTF">2020-05-14T06:33:00Z</dcterms:created>
  <dcterms:modified xsi:type="dcterms:W3CDTF">2020-05-14T06:33:00Z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c:\windows\system32\inetsrv\trfk brev - sprakvelger.dotm</vt:lpwstr>
  </property>
  <property fmtid="{D5CDD505-2E9C-101B-9397-08002B2CF9AE}" pid="3" name="filePathOneNote">
    <vt:lpwstr>
    </vt:lpwstr>
  </property>
  <property fmtid="{D5CDD505-2E9C-101B-9397-08002B2CF9AE}" pid="4" name="comment">
    <vt:lpwstr>Støtteordning for hurtigladere for elbil i distriktet i Trøndelag</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trondelag.public360online.com</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1185080</vt:lpwstr>
  </property>
  <property fmtid="{D5CDD505-2E9C-101B-9397-08002B2CF9AE}" pid="13" name="verId">
    <vt:lpwstr>1065676</vt:lpwstr>
  </property>
  <property fmtid="{D5CDD505-2E9C-101B-9397-08002B2CF9AE}" pid="14" name="templateId">
    <vt:lpwstr>200013</vt:lpwstr>
  </property>
  <property fmtid="{D5CDD505-2E9C-101B-9397-08002B2CF9AE}" pid="15" name="createdBy">
    <vt:lpwstr>Rune Hedegart</vt:lpwstr>
  </property>
  <property fmtid="{D5CDD505-2E9C-101B-9397-08002B2CF9AE}" pid="16" name="modifiedBy">
    <vt:lpwstr>Kirsten Indgjerd Værdal</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fileId">
    <vt:lpwstr>1567622</vt:lpwstr>
  </property>
  <property fmtid="{D5CDD505-2E9C-101B-9397-08002B2CF9AE}" pid="21" name="currentVerId">
    <vt:lpwstr>1065676</vt:lpwstr>
  </property>
  <property fmtid="{D5CDD505-2E9C-101B-9397-08002B2CF9AE}" pid="22" name="fileName">
    <vt:lpwstr>202015031-1 Støtteordning for hurtigladere for elbil i distriktet i Trøndelag 1567622_1065676_0.DOCX</vt:lpwstr>
  </property>
  <property fmtid="{D5CDD505-2E9C-101B-9397-08002B2CF9AE}" pid="23" name="filePath">
    <vt:lpwstr>
    </vt:lpwstr>
  </property>
  <property fmtid="{D5CDD505-2E9C-101B-9397-08002B2CF9AE}" pid="24" name="Operation">
    <vt:lpwstr>CheckoutFile</vt:lpwstr>
  </property>
  <property fmtid="{D5CDD505-2E9C-101B-9397-08002B2CF9AE}" pid="25" name="ContentTypeId">
    <vt:lpwstr>0x010100286634CCA2EF1A41848F913DBBF4E68D</vt:lpwstr>
  </property>
</Properties>
</file>