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1"/>
        <w:gridCol w:w="1888"/>
      </w:tblGrid>
      <w:tr w:rsidR="00871F12" w:rsidRPr="0021583A" w:rsidTr="00773CC9">
        <w:trPr>
          <w:trHeight w:val="1811"/>
        </w:trPr>
        <w:tc>
          <w:tcPr>
            <w:tcW w:w="6912" w:type="dxa"/>
          </w:tcPr>
          <w:p w:rsidR="00460A0E" w:rsidRPr="00460A0E" w:rsidRDefault="00460A0E" w:rsidP="00460A0E">
            <w:r w:rsidRPr="00460A0E">
              <w:t>KUNNSKAPSDEPARTEMENTET</w:t>
            </w:r>
          </w:p>
          <w:p w:rsidR="00460A0E" w:rsidRPr="00460A0E" w:rsidRDefault="00460A0E" w:rsidP="00460A0E">
            <w:r>
              <w:t>v/Kunnskaps- og integreringsminister Jan Tore Sanner</w:t>
            </w:r>
          </w:p>
          <w:p w:rsidR="00460A0E" w:rsidRPr="00460A0E" w:rsidRDefault="00460A0E" w:rsidP="00460A0E">
            <w:r w:rsidRPr="00460A0E">
              <w:t>Postboks 8119 DEP</w:t>
            </w:r>
          </w:p>
          <w:p w:rsidR="00871F12" w:rsidRPr="0021583A" w:rsidRDefault="00460A0E" w:rsidP="00460A0E">
            <w:r w:rsidRPr="00460A0E">
              <w:t xml:space="preserve">0032 OSLO  </w:t>
            </w:r>
          </w:p>
        </w:tc>
        <w:tc>
          <w:tcPr>
            <w:tcW w:w="2254" w:type="dxa"/>
            <w:vAlign w:val="bottom"/>
          </w:tcPr>
          <w:p w:rsidR="00C716FC" w:rsidRPr="00181402" w:rsidRDefault="00C716FC" w:rsidP="00773CC9">
            <w:pPr>
              <w:rPr>
                <w:color w:val="FF0000"/>
                <w:sz w:val="16"/>
              </w:rPr>
            </w:pPr>
            <w:r w:rsidRPr="00181402">
              <w:rPr>
                <w:color w:val="FF0000"/>
                <w:sz w:val="16"/>
              </w:rPr>
              <w:fldChar w:fldCharType="begin"/>
            </w:r>
            <w:r w:rsidRPr="00181402">
              <w:rPr>
                <w:color w:val="FF0000"/>
                <w:sz w:val="16"/>
              </w:rPr>
              <w:instrText xml:space="preserve"> IF "</w:instrText>
            </w:r>
            <w:r w:rsidR="00825B3C">
              <w:rPr>
                <w:color w:val="FF0000"/>
                <w:sz w:val="16"/>
              </w:rPr>
              <w:instrText xml:space="preserve">  </w:instrText>
            </w:r>
            <w:r w:rsidRPr="00181402">
              <w:rPr>
                <w:color w:val="FF0000"/>
                <w:sz w:val="16"/>
              </w:rPr>
              <w:instrText xml:space="preserve">"&lt;&gt;"  " "Unntatt offentlighet" </w:instrText>
            </w:r>
            <w:r w:rsidRPr="00181402">
              <w:rPr>
                <w:color w:val="FF0000"/>
                <w:sz w:val="16"/>
              </w:rPr>
              <w:fldChar w:fldCharType="end"/>
            </w:r>
          </w:p>
          <w:p w:rsidR="00C716FC" w:rsidRPr="00181402" w:rsidRDefault="008F63E7" w:rsidP="00773CC9">
            <w:pPr>
              <w:rPr>
                <w:sz w:val="16"/>
                <w:szCs w:val="16"/>
              </w:rPr>
            </w:pPr>
            <w:r>
              <w:rPr>
                <w:color w:val="FF0000"/>
                <w:sz w:val="16"/>
                <w:szCs w:val="16"/>
              </w:rPr>
              <w:t xml:space="preserve">  </w:t>
            </w:r>
          </w:p>
        </w:tc>
      </w:tr>
      <w:tr w:rsidR="00871F12" w:rsidRPr="0021583A" w:rsidTr="00D77D2A">
        <w:trPr>
          <w:trHeight w:val="80"/>
        </w:trPr>
        <w:tc>
          <w:tcPr>
            <w:tcW w:w="6912" w:type="dxa"/>
          </w:tcPr>
          <w:p w:rsidR="00871F12" w:rsidRPr="0021583A" w:rsidRDefault="00871F12" w:rsidP="0021583A"/>
        </w:tc>
        <w:tc>
          <w:tcPr>
            <w:tcW w:w="2254" w:type="dxa"/>
          </w:tcPr>
          <w:p w:rsidR="00871F12" w:rsidRPr="0021583A" w:rsidRDefault="00871F12" w:rsidP="0021583A"/>
        </w:tc>
      </w:tr>
    </w:tbl>
    <w:p w:rsidR="00862783" w:rsidRPr="0021583A" w:rsidRDefault="00862783" w:rsidP="0021583A">
      <w:r>
        <w:t xml:space="preserve"> </w:t>
      </w:r>
    </w:p>
    <w:tbl>
      <w:tblPr>
        <w:tblStyle w:val="Tabellrutenett"/>
        <w:tblW w:w="5000" w:type="pct"/>
        <w:tblLook w:val="04A0" w:firstRow="1" w:lastRow="0" w:firstColumn="1" w:lastColumn="0" w:noHBand="0" w:noVBand="1"/>
      </w:tblPr>
      <w:tblGrid>
        <w:gridCol w:w="1404"/>
        <w:gridCol w:w="1147"/>
        <w:gridCol w:w="1829"/>
        <w:gridCol w:w="1691"/>
        <w:gridCol w:w="2008"/>
      </w:tblGrid>
      <w:tr w:rsidR="00F4358D" w:rsidRPr="0021583A" w:rsidTr="00F4358D">
        <w:tc>
          <w:tcPr>
            <w:tcW w:w="1418" w:type="dxa"/>
            <w:tcBorders>
              <w:top w:val="nil"/>
              <w:left w:val="nil"/>
              <w:bottom w:val="nil"/>
              <w:right w:val="nil"/>
            </w:tcBorders>
          </w:tcPr>
          <w:p w:rsidR="00F4358D" w:rsidRPr="00F4358D" w:rsidRDefault="002D3041" w:rsidP="00F4358D">
            <w:pPr>
              <w:pStyle w:val="Normal8pt"/>
              <w:rPr>
                <w:b/>
              </w:rPr>
            </w:pPr>
            <w:sdt>
              <w:sdtPr>
                <w:rPr>
                  <w:b/>
                </w:rPr>
                <w:tag w:val="Label_Vår dato"/>
                <w:id w:val="361403242"/>
                <w:placeholder>
                  <w:docPart w:val="DefaultPlaceholder_-1854013440"/>
                </w:placeholder>
                <w:text/>
              </w:sdtPr>
              <w:sdtEndPr/>
              <w:sdtContent>
                <w:r w:rsidR="00F4358D" w:rsidRPr="00F4358D">
                  <w:rPr>
                    <w:b/>
                  </w:rPr>
                  <w:t>Vår dato</w:t>
                </w:r>
              </w:sdtContent>
            </w:sdt>
            <w:r w:rsidR="00F4358D" w:rsidRPr="00F4358D">
              <w:rPr>
                <w:b/>
              </w:rPr>
              <w:t>:</w:t>
            </w:r>
          </w:p>
        </w:tc>
        <w:sdt>
          <w:sdtPr>
            <w:tag w:val="DocumentDate"/>
            <w:id w:val="10010"/>
            <w:placeholder>
              <w:docPart w:val="2D1E3E07A6FA4B4499378E39741846B5"/>
            </w:placeholder>
            <w:dataBinding w:prefixMappings="xmlns:gbs='http://www.software-innovation.no/growBusinessDocument'" w:xpath="/gbs:GrowBusinessDocument/gbs:DocumentDate[@gbs:key='10010']" w:storeItemID="{085B2587-D6E7-40EF-BEF9-E5A3769D00C7}"/>
            <w:date w:fullDate="2019-06-03T00:00:00Z">
              <w:dateFormat w:val="dd.MM.yyyy"/>
              <w:lid w:val="nb-NO"/>
              <w:storeMappedDataAs w:val="dateTime"/>
              <w:calendar w:val="gregorian"/>
            </w:date>
          </w:sdtPr>
          <w:sdtEndPr/>
          <w:sdtContent>
            <w:tc>
              <w:tcPr>
                <w:tcW w:w="1134" w:type="dxa"/>
                <w:tcBorders>
                  <w:top w:val="nil"/>
                  <w:left w:val="nil"/>
                  <w:bottom w:val="nil"/>
                  <w:right w:val="nil"/>
                </w:tcBorders>
              </w:tcPr>
              <w:p w:rsidR="00F4358D" w:rsidRPr="00A63A39" w:rsidRDefault="00692403" w:rsidP="00F4358D">
                <w:pPr>
                  <w:pStyle w:val="Normal8pt"/>
                  <w:rPr>
                    <w:lang w:val="en-US"/>
                  </w:rPr>
                </w:pPr>
                <w:r>
                  <w:t>03.06</w:t>
                </w:r>
                <w:r w:rsidR="008F63E7">
                  <w:t>.2019</w:t>
                </w:r>
              </w:p>
            </w:tc>
          </w:sdtContent>
        </w:sdt>
        <w:tc>
          <w:tcPr>
            <w:tcW w:w="1843" w:type="dxa"/>
            <w:tcBorders>
              <w:top w:val="nil"/>
              <w:left w:val="nil"/>
              <w:bottom w:val="nil"/>
              <w:right w:val="nil"/>
            </w:tcBorders>
          </w:tcPr>
          <w:p w:rsidR="00F4358D" w:rsidRPr="00F4358D" w:rsidRDefault="002D3041" w:rsidP="00F4358D">
            <w:pPr>
              <w:pStyle w:val="Normal8pt"/>
              <w:rPr>
                <w:b/>
              </w:rPr>
            </w:pPr>
            <w:sdt>
              <w:sdtPr>
                <w:rPr>
                  <w:b/>
                </w:rPr>
                <w:tag w:val="Label_Vår referanse"/>
                <w:id w:val="-281964409"/>
                <w:placeholder>
                  <w:docPart w:val="DefaultPlaceholder_-1854013440"/>
                </w:placeholder>
                <w:text/>
              </w:sdtPr>
              <w:sdtEndPr/>
              <w:sdtContent>
                <w:r w:rsidR="00F4358D" w:rsidRPr="00F4358D">
                  <w:rPr>
                    <w:b/>
                  </w:rPr>
                  <w:t>Vår referanse</w:t>
                </w:r>
              </w:sdtContent>
            </w:sdt>
            <w:r w:rsidR="00F4358D" w:rsidRPr="00F4358D">
              <w:rPr>
                <w:b/>
              </w:rPr>
              <w:t>:</w:t>
            </w:r>
          </w:p>
        </w:tc>
        <w:tc>
          <w:tcPr>
            <w:tcW w:w="1701" w:type="dxa"/>
            <w:tcBorders>
              <w:top w:val="nil"/>
              <w:left w:val="nil"/>
              <w:bottom w:val="nil"/>
              <w:right w:val="nil"/>
            </w:tcBorders>
          </w:tcPr>
          <w:p w:rsidR="00F4358D" w:rsidRPr="0021583A" w:rsidRDefault="002D3041" w:rsidP="00F4358D">
            <w:pPr>
              <w:pStyle w:val="Normal8pt"/>
            </w:pPr>
            <w:sdt>
              <w:sdtPr>
                <w:tag w:val="DocumentNumber"/>
                <w:id w:val="10005"/>
                <w:placeholder>
                  <w:docPart w:val="D001FC782E824C558D9ECDE9054DE6DE"/>
                </w:placeholder>
                <w:dataBinding w:prefixMappings="xmlns:gbs='http://www.software-innovation.no/growBusinessDocument'" w:xpath="/gbs:GrowBusinessDocument/gbs:DocumentNumber[@gbs:key='10005']" w:storeItemID="{085B2587-D6E7-40EF-BEF9-E5A3769D00C7}"/>
                <w:text/>
              </w:sdtPr>
              <w:sdtEndPr/>
              <w:sdtContent>
                <w:r w:rsidR="008F63E7">
                  <w:t>201938855-1</w:t>
                </w:r>
              </w:sdtContent>
            </w:sdt>
          </w:p>
        </w:tc>
        <w:tc>
          <w:tcPr>
            <w:tcW w:w="2017" w:type="dxa"/>
            <w:tcBorders>
              <w:top w:val="nil"/>
              <w:left w:val="nil"/>
              <w:bottom w:val="nil"/>
              <w:right w:val="nil"/>
            </w:tcBorders>
          </w:tcPr>
          <w:p w:rsidR="00F4358D" w:rsidRPr="00F4358D" w:rsidRDefault="002D3041" w:rsidP="00F4358D">
            <w:pPr>
              <w:pStyle w:val="Normal8pt"/>
              <w:rPr>
                <w:b/>
              </w:rPr>
            </w:pPr>
            <w:sdt>
              <w:sdtPr>
                <w:rPr>
                  <w:b/>
                </w:rPr>
                <w:tag w:val="Label_Vår saksbehandler"/>
                <w:id w:val="-1326358101"/>
                <w:placeholder>
                  <w:docPart w:val="DefaultPlaceholder_-1854013440"/>
                </w:placeholder>
                <w:text/>
              </w:sdtPr>
              <w:sdtEndPr/>
              <w:sdtContent>
                <w:r w:rsidR="00F4358D" w:rsidRPr="00F4358D">
                  <w:rPr>
                    <w:b/>
                  </w:rPr>
                  <w:t>Vår saksbehandler</w:t>
                </w:r>
              </w:sdtContent>
            </w:sdt>
            <w:r w:rsidR="00F4358D" w:rsidRPr="00F4358D">
              <w:rPr>
                <w:b/>
              </w:rPr>
              <w:t>:</w:t>
            </w:r>
          </w:p>
        </w:tc>
      </w:tr>
      <w:tr w:rsidR="00F4358D" w:rsidRPr="00A63A39" w:rsidTr="00F4358D">
        <w:tc>
          <w:tcPr>
            <w:tcW w:w="1418" w:type="dxa"/>
            <w:tcBorders>
              <w:top w:val="nil"/>
              <w:left w:val="nil"/>
              <w:bottom w:val="nil"/>
              <w:right w:val="nil"/>
            </w:tcBorders>
          </w:tcPr>
          <w:p w:rsidR="00F4358D" w:rsidRPr="00F4358D" w:rsidRDefault="002D3041" w:rsidP="00F4358D">
            <w:pPr>
              <w:pStyle w:val="Normal8pt"/>
              <w:rPr>
                <w:b/>
              </w:rPr>
            </w:pPr>
            <w:sdt>
              <w:sdtPr>
                <w:rPr>
                  <w:b/>
                </w:rPr>
                <w:tag w:val="Label_Deres dato"/>
                <w:id w:val="-1146972024"/>
                <w:placeholder>
                  <w:docPart w:val="DefaultPlaceholder_-1854013440"/>
                </w:placeholder>
                <w:text/>
              </w:sdtPr>
              <w:sdtEndPr/>
              <w:sdtContent>
                <w:r w:rsidR="00F4358D" w:rsidRPr="00F4358D">
                  <w:rPr>
                    <w:b/>
                  </w:rPr>
                  <w:t>Deres dato</w:t>
                </w:r>
              </w:sdtContent>
            </w:sdt>
            <w:r w:rsidR="00F4358D" w:rsidRPr="00F4358D">
              <w:rPr>
                <w:b/>
              </w:rPr>
              <w:t>:</w:t>
            </w:r>
          </w:p>
        </w:tc>
        <w:sdt>
          <w:sdtPr>
            <w:tag w:val="ToActivityContact.ToRequest.DocumentDate"/>
            <w:id w:val="10028"/>
            <w:placeholder>
              <w:docPart w:val="1BC896D191024F259702D7AA39AA2E94"/>
            </w:placeholder>
            <w:dataBinding w:prefixMappings="xmlns:gbs='http://www.software-innovation.no/growBusinessDocument'" w:xpath="/gbs:GrowBusinessDocument/gbs:ToActivityContact.ToRequest.DocumentDate[@gbs:key='10028']" w:storeItemID="{085B2587-D6E7-40EF-BEF9-E5A3769D00C7}"/>
            <w:date>
              <w:dateFormat w:val="dd.MM.yyyy"/>
              <w:lid w:val="nb-NO"/>
              <w:storeMappedDataAs w:val="dateTime"/>
              <w:calendar w:val="gregorian"/>
            </w:date>
          </w:sdtPr>
          <w:sdtEndPr/>
          <w:sdtContent>
            <w:tc>
              <w:tcPr>
                <w:tcW w:w="1134" w:type="dxa"/>
                <w:tcBorders>
                  <w:top w:val="nil"/>
                  <w:left w:val="nil"/>
                  <w:bottom w:val="nil"/>
                  <w:right w:val="nil"/>
                </w:tcBorders>
              </w:tcPr>
              <w:p w:rsidR="00F4358D" w:rsidRPr="0021583A" w:rsidRDefault="008F63E7" w:rsidP="00F4358D">
                <w:pPr>
                  <w:pStyle w:val="Normal8pt"/>
                </w:pPr>
                <w:r>
                  <w:t xml:space="preserve">  </w:t>
                </w:r>
              </w:p>
            </w:tc>
          </w:sdtContent>
        </w:sdt>
        <w:tc>
          <w:tcPr>
            <w:tcW w:w="1843" w:type="dxa"/>
            <w:tcBorders>
              <w:top w:val="nil"/>
              <w:left w:val="nil"/>
              <w:bottom w:val="nil"/>
              <w:right w:val="nil"/>
            </w:tcBorders>
          </w:tcPr>
          <w:p w:rsidR="00F4358D" w:rsidRPr="00F4358D" w:rsidRDefault="002D3041" w:rsidP="00F4358D">
            <w:pPr>
              <w:pStyle w:val="Normal8pt"/>
              <w:rPr>
                <w:b/>
              </w:rPr>
            </w:pPr>
            <w:sdt>
              <w:sdtPr>
                <w:rPr>
                  <w:b/>
                </w:rPr>
                <w:tag w:val="Label_Deres referanse"/>
                <w:id w:val="-227615675"/>
                <w:placeholder>
                  <w:docPart w:val="DefaultPlaceholder_-1854013440"/>
                </w:placeholder>
                <w:text/>
              </w:sdtPr>
              <w:sdtEndPr/>
              <w:sdtContent>
                <w:r w:rsidR="00F4358D" w:rsidRPr="00F4358D">
                  <w:rPr>
                    <w:b/>
                  </w:rPr>
                  <w:t>Deres referanse</w:t>
                </w:r>
              </w:sdtContent>
            </w:sdt>
            <w:r w:rsidR="00F4358D" w:rsidRPr="00F4358D">
              <w:rPr>
                <w:b/>
              </w:rPr>
              <w:t>:</w:t>
            </w:r>
          </w:p>
        </w:tc>
        <w:tc>
          <w:tcPr>
            <w:tcW w:w="1701" w:type="dxa"/>
            <w:tcBorders>
              <w:top w:val="nil"/>
              <w:left w:val="nil"/>
              <w:bottom w:val="nil"/>
              <w:right w:val="nil"/>
            </w:tcBorders>
          </w:tcPr>
          <w:p w:rsidR="00F4358D" w:rsidRDefault="002D3041" w:rsidP="00F4358D">
            <w:pPr>
              <w:pStyle w:val="Normal8pt"/>
            </w:pPr>
            <w:sdt>
              <w:sdtPr>
                <w:tag w:val="ReferenceNo"/>
                <w:id w:val="10004"/>
                <w:placeholder>
                  <w:docPart w:val="1F4835AC33F344D3A09DCEFB3808FD8F"/>
                </w:placeholder>
                <w:dataBinding w:prefixMappings="xmlns:gbs='http://www.software-innovation.no/growBusinessDocument'" w:xpath="/gbs:GrowBusinessDocument/gbs:ReferenceNo[@gbs:key='10004']" w:storeItemID="{085B2587-D6E7-40EF-BEF9-E5A3769D00C7}"/>
                <w:text/>
              </w:sdtPr>
              <w:sdtEndPr/>
              <w:sdtContent>
                <w:r w:rsidR="008F63E7">
                  <w:t xml:space="preserve">  </w:t>
                </w:r>
              </w:sdtContent>
            </w:sdt>
          </w:p>
        </w:tc>
        <w:sdt>
          <w:sdtPr>
            <w:tag w:val="OurRef.Name"/>
            <w:id w:val="10026"/>
            <w:placeholder>
              <w:docPart w:val="DefaultPlaceholder_-1854013440"/>
            </w:placeholder>
            <w:dataBinding w:prefixMappings="xmlns:gbs='http://www.software-innovation.no/growBusinessDocument'" w:xpath="/gbs:GrowBusinessDocument/gbs:OurRef.Name[@gbs:key='10026']" w:storeItemID="{085B2587-D6E7-40EF-BEF9-E5A3769D00C7}"/>
            <w:text/>
          </w:sdtPr>
          <w:sdtEndPr/>
          <w:sdtContent>
            <w:tc>
              <w:tcPr>
                <w:tcW w:w="2017" w:type="dxa"/>
                <w:tcBorders>
                  <w:top w:val="nil"/>
                  <w:left w:val="nil"/>
                  <w:bottom w:val="nil"/>
                  <w:right w:val="nil"/>
                </w:tcBorders>
              </w:tcPr>
              <w:p w:rsidR="00F4358D" w:rsidRPr="00851F6E" w:rsidRDefault="008F63E7" w:rsidP="00F4358D">
                <w:pPr>
                  <w:pStyle w:val="Normal8pt"/>
                </w:pPr>
                <w:r>
                  <w:t>Lovise K</w:t>
                </w:r>
                <w:r w:rsidR="00A86E76">
                  <w:t xml:space="preserve">. </w:t>
                </w:r>
                <w:r>
                  <w:t>Landsem</w:t>
                </w:r>
              </w:p>
            </w:tc>
          </w:sdtContent>
        </w:sdt>
      </w:tr>
      <w:tr w:rsidR="00F4358D" w:rsidRPr="00A63A39" w:rsidTr="00F4358D">
        <w:tc>
          <w:tcPr>
            <w:tcW w:w="1418" w:type="dxa"/>
            <w:tcBorders>
              <w:top w:val="nil"/>
              <w:left w:val="nil"/>
              <w:bottom w:val="nil"/>
              <w:right w:val="nil"/>
            </w:tcBorders>
          </w:tcPr>
          <w:p w:rsidR="00F4358D" w:rsidRPr="00851F6E" w:rsidRDefault="00F4358D" w:rsidP="00F4358D">
            <w:pPr>
              <w:pStyle w:val="Normal8pt"/>
            </w:pPr>
          </w:p>
        </w:tc>
        <w:tc>
          <w:tcPr>
            <w:tcW w:w="1134" w:type="dxa"/>
            <w:tcBorders>
              <w:top w:val="nil"/>
              <w:left w:val="nil"/>
              <w:bottom w:val="nil"/>
              <w:right w:val="nil"/>
            </w:tcBorders>
          </w:tcPr>
          <w:p w:rsidR="00F4358D" w:rsidRPr="00851F6E" w:rsidRDefault="00F4358D" w:rsidP="00F4358D">
            <w:pPr>
              <w:pStyle w:val="Normal8pt"/>
            </w:pPr>
          </w:p>
        </w:tc>
        <w:tc>
          <w:tcPr>
            <w:tcW w:w="1843" w:type="dxa"/>
            <w:tcBorders>
              <w:top w:val="nil"/>
              <w:left w:val="nil"/>
              <w:bottom w:val="nil"/>
              <w:right w:val="nil"/>
            </w:tcBorders>
          </w:tcPr>
          <w:p w:rsidR="00F4358D" w:rsidRPr="00851F6E" w:rsidRDefault="00F4358D" w:rsidP="00F4358D">
            <w:pPr>
              <w:pStyle w:val="Normal8pt"/>
            </w:pPr>
          </w:p>
        </w:tc>
        <w:tc>
          <w:tcPr>
            <w:tcW w:w="1701" w:type="dxa"/>
            <w:tcBorders>
              <w:top w:val="nil"/>
              <w:left w:val="nil"/>
              <w:bottom w:val="nil"/>
              <w:right w:val="nil"/>
            </w:tcBorders>
          </w:tcPr>
          <w:p w:rsidR="00F4358D" w:rsidRPr="00851F6E" w:rsidRDefault="00F4358D" w:rsidP="00F4358D">
            <w:pPr>
              <w:pStyle w:val="Normal8pt"/>
            </w:pPr>
          </w:p>
        </w:tc>
        <w:tc>
          <w:tcPr>
            <w:tcW w:w="2017" w:type="dxa"/>
            <w:tcBorders>
              <w:top w:val="nil"/>
              <w:left w:val="nil"/>
              <w:bottom w:val="nil"/>
              <w:right w:val="nil"/>
            </w:tcBorders>
          </w:tcPr>
          <w:p w:rsidR="00F4358D" w:rsidRPr="00851F6E" w:rsidRDefault="00F4358D" w:rsidP="00F4358D">
            <w:pPr>
              <w:pStyle w:val="Normal8pt"/>
            </w:pPr>
          </w:p>
        </w:tc>
      </w:tr>
    </w:tbl>
    <w:p w:rsidR="00445006" w:rsidRPr="00851F6E" w:rsidRDefault="00445006" w:rsidP="0021583A"/>
    <w:sdt>
      <w:sdtPr>
        <w:rPr>
          <w:sz w:val="22"/>
          <w:szCs w:val="22"/>
        </w:rPr>
        <w:tag w:val="Title"/>
        <w:id w:val="10025"/>
        <w:placeholder>
          <w:docPart w:val="DefaultPlaceholder_22675703"/>
        </w:placeholder>
        <w:dataBinding w:prefixMappings="xmlns:gbs='http://www.software-innovation.no/growBusinessDocument'" w:xpath="/gbs:GrowBusinessDocument/gbs:UnofficialTitle[@gbs:key='10025']" w:storeItemID="{085B2587-D6E7-40EF-BEF9-E5A3769D00C7}"/>
        <w:text/>
      </w:sdtPr>
      <w:sdtEndPr/>
      <w:sdtContent>
        <w:p w:rsidR="00FC5ADE" w:rsidRPr="004A7A9E" w:rsidRDefault="008F63E7" w:rsidP="002C33C3">
          <w:pPr>
            <w:pStyle w:val="Tittel"/>
            <w:rPr>
              <w:sz w:val="22"/>
              <w:szCs w:val="22"/>
            </w:rPr>
          </w:pPr>
          <w:r w:rsidRPr="004A7A9E">
            <w:rPr>
              <w:sz w:val="22"/>
              <w:szCs w:val="22"/>
            </w:rPr>
            <w:t xml:space="preserve">Fylkesordføreren i Trøndelag ønsker dialog om russefeiringen </w:t>
          </w:r>
        </w:p>
      </w:sdtContent>
    </w:sdt>
    <w:p w:rsidR="004A7A9E" w:rsidRPr="00267E36" w:rsidRDefault="004A7A9E" w:rsidP="004A7A9E">
      <w:pPr>
        <w:pStyle w:val="paragraph"/>
        <w:textAlignment w:val="baseline"/>
        <w:rPr>
          <w:rFonts w:ascii="Verdana" w:hAnsi="Verdana"/>
          <w:sz w:val="18"/>
          <w:szCs w:val="18"/>
        </w:rPr>
      </w:pPr>
      <w:bookmarkStart w:id="0" w:name="Start"/>
      <w:bookmarkStart w:id="1" w:name="_Hlk10792940"/>
      <w:bookmarkEnd w:id="0"/>
      <w:r w:rsidRPr="00267E36">
        <w:rPr>
          <w:rStyle w:val="normaltextrun1"/>
          <w:rFonts w:ascii="Verdana" w:hAnsi="Verdana" w:cs="Calibri"/>
          <w:sz w:val="18"/>
          <w:szCs w:val="18"/>
        </w:rPr>
        <w:t>Fylkesordføreren i Trøndelag ønsker med dette brevet å ta initiativ til en dialog om hvordan vi kan forebygge uheldig kommersialisering og utgliding av den tradisjonsrike norske russefeiringen.</w:t>
      </w:r>
      <w:r w:rsidRPr="00267E36">
        <w:rPr>
          <w:rStyle w:val="eop"/>
          <w:rFonts w:ascii="Verdana" w:hAnsi="Verdana" w:cs="Calibri"/>
          <w:sz w:val="18"/>
          <w:szCs w:val="18"/>
        </w:rPr>
        <w:t> </w:t>
      </w:r>
    </w:p>
    <w:bookmarkEnd w:id="1"/>
    <w:p w:rsidR="004A7A9E" w:rsidRPr="00267E36" w:rsidRDefault="004A7A9E" w:rsidP="004A7A9E">
      <w:pPr>
        <w:pStyle w:val="paragraph"/>
        <w:textAlignment w:val="baseline"/>
        <w:rPr>
          <w:rFonts w:ascii="Verdana" w:hAnsi="Verdana"/>
          <w:sz w:val="18"/>
          <w:szCs w:val="18"/>
        </w:rPr>
      </w:pPr>
      <w:r w:rsidRPr="00267E36">
        <w:rPr>
          <w:rStyle w:val="eop"/>
          <w:rFonts w:ascii="Verdana" w:hAnsi="Verdana" w:cs="Calibri"/>
          <w:sz w:val="18"/>
          <w:szCs w:val="18"/>
        </w:rPr>
        <w:t> </w:t>
      </w:r>
    </w:p>
    <w:p w:rsidR="004A7A9E" w:rsidRPr="00267E36" w:rsidRDefault="004A7A9E" w:rsidP="004A7A9E">
      <w:pPr>
        <w:pStyle w:val="paragraph"/>
        <w:textAlignment w:val="baseline"/>
        <w:rPr>
          <w:rFonts w:ascii="Verdana" w:hAnsi="Verdana"/>
          <w:sz w:val="18"/>
          <w:szCs w:val="18"/>
        </w:rPr>
      </w:pPr>
      <w:r w:rsidRPr="00267E36">
        <w:rPr>
          <w:rStyle w:val="normaltextrun1"/>
          <w:rFonts w:ascii="Verdana" w:hAnsi="Verdana" w:cs="Calibri"/>
          <w:sz w:val="18"/>
          <w:szCs w:val="18"/>
        </w:rPr>
        <w:t>Norske fylkeskommuner eier og drifter Norges videregående skoler. Som øverste politiske leder for en av disse eierne, Trøndelag fylkeskommune, er jeg bekymret over at elevene på skolene våre utsettes for et kjøpepress som skaper økende sosialt utenforskap. Denne utfordringen ser ut til å øke i forbindelse med russefeiringen.</w:t>
      </w:r>
      <w:r w:rsidRPr="00267E36">
        <w:rPr>
          <w:rStyle w:val="eop"/>
          <w:rFonts w:ascii="Verdana" w:hAnsi="Verdana" w:cs="Calibri"/>
          <w:sz w:val="18"/>
          <w:szCs w:val="18"/>
        </w:rPr>
        <w:t> </w:t>
      </w:r>
    </w:p>
    <w:p w:rsidR="004A7A9E" w:rsidRPr="00267E36" w:rsidRDefault="004A7A9E" w:rsidP="004A7A9E">
      <w:pPr>
        <w:pStyle w:val="paragraph"/>
        <w:textAlignment w:val="baseline"/>
        <w:rPr>
          <w:rFonts w:ascii="Verdana" w:hAnsi="Verdana"/>
          <w:sz w:val="18"/>
          <w:szCs w:val="18"/>
        </w:rPr>
      </w:pPr>
      <w:r w:rsidRPr="00267E36">
        <w:rPr>
          <w:rStyle w:val="eop"/>
          <w:rFonts w:ascii="Verdana" w:hAnsi="Verdana" w:cs="Calibri"/>
          <w:sz w:val="18"/>
          <w:szCs w:val="18"/>
        </w:rPr>
        <w:t> </w:t>
      </w:r>
    </w:p>
    <w:p w:rsidR="004A7A9E" w:rsidRPr="00267E36" w:rsidRDefault="004A7A9E" w:rsidP="004A7A9E">
      <w:pPr>
        <w:pStyle w:val="paragraph"/>
        <w:textAlignment w:val="baseline"/>
        <w:rPr>
          <w:rFonts w:ascii="Verdana" w:hAnsi="Verdana"/>
          <w:sz w:val="18"/>
          <w:szCs w:val="18"/>
        </w:rPr>
      </w:pPr>
      <w:r w:rsidRPr="00267E36">
        <w:rPr>
          <w:rStyle w:val="normaltextrun1"/>
          <w:rFonts w:ascii="Verdana" w:hAnsi="Verdana" w:cs="Calibri"/>
          <w:sz w:val="18"/>
          <w:szCs w:val="18"/>
        </w:rPr>
        <w:t>Tall fra Ungdata viser at for mange norske ungdommer sliter med dårlig psykisk helse som følge av ensomhet, mobbing og sosial ekskludering. Derfor er det urovekkende å registrere en økende tendens til at russefeiringen i videregående skole er blitt en arena hvor disse negative kreftene forsterkes.</w:t>
      </w:r>
      <w:r w:rsidRPr="00267E36">
        <w:rPr>
          <w:rStyle w:val="eop"/>
          <w:rFonts w:ascii="Verdana" w:hAnsi="Verdana" w:cs="Calibri"/>
          <w:sz w:val="18"/>
          <w:szCs w:val="18"/>
        </w:rPr>
        <w:t> </w:t>
      </w:r>
    </w:p>
    <w:p w:rsidR="004A7A9E" w:rsidRPr="00267E36" w:rsidRDefault="004A7A9E" w:rsidP="004A7A9E">
      <w:pPr>
        <w:pStyle w:val="paragraph"/>
        <w:textAlignment w:val="baseline"/>
        <w:rPr>
          <w:rFonts w:ascii="Verdana" w:hAnsi="Verdana"/>
          <w:sz w:val="18"/>
          <w:szCs w:val="18"/>
        </w:rPr>
      </w:pPr>
      <w:r w:rsidRPr="00267E36">
        <w:rPr>
          <w:rStyle w:val="eop"/>
          <w:rFonts w:ascii="Verdana" w:hAnsi="Verdana" w:cs="Calibri"/>
          <w:sz w:val="18"/>
          <w:szCs w:val="18"/>
        </w:rPr>
        <w:t> </w:t>
      </w:r>
    </w:p>
    <w:p w:rsidR="004A7A9E" w:rsidRPr="00267E36" w:rsidRDefault="004A7A9E" w:rsidP="004A7A9E">
      <w:pPr>
        <w:pStyle w:val="paragraph"/>
        <w:textAlignment w:val="baseline"/>
        <w:rPr>
          <w:rFonts w:ascii="Verdana" w:hAnsi="Verdana"/>
          <w:sz w:val="18"/>
          <w:szCs w:val="18"/>
        </w:rPr>
      </w:pPr>
      <w:r w:rsidRPr="00267E36">
        <w:rPr>
          <w:rStyle w:val="normaltextrun1"/>
          <w:rFonts w:ascii="Verdana" w:hAnsi="Verdana" w:cs="Calibri"/>
          <w:sz w:val="18"/>
          <w:szCs w:val="18"/>
        </w:rPr>
        <w:t>Kommersialisering av russefeiringen og kjøpepress skaper sosiale skiller, sosial ekskludering og tendenser til mobbing mellom de ungdommene som har råd til å betale, og de som ikke har det. Slike tendenser er til og med registrert på enkelte ungdomsskoler, der avgangselever begynner å forberede russefeiringen på videregående skole, selv om den ligger flere år fram i tid.</w:t>
      </w:r>
      <w:r w:rsidRPr="00267E36">
        <w:rPr>
          <w:rStyle w:val="eop"/>
          <w:rFonts w:ascii="Verdana" w:hAnsi="Verdana" w:cs="Calibri"/>
          <w:sz w:val="18"/>
          <w:szCs w:val="18"/>
        </w:rPr>
        <w:t> </w:t>
      </w:r>
    </w:p>
    <w:p w:rsidR="004A7A9E" w:rsidRPr="00267E36" w:rsidRDefault="004A7A9E" w:rsidP="004A7A9E">
      <w:pPr>
        <w:pStyle w:val="paragraph"/>
        <w:textAlignment w:val="baseline"/>
        <w:rPr>
          <w:rFonts w:ascii="Verdana" w:hAnsi="Verdana"/>
          <w:sz w:val="18"/>
          <w:szCs w:val="18"/>
        </w:rPr>
      </w:pPr>
      <w:r w:rsidRPr="00267E36">
        <w:rPr>
          <w:rStyle w:val="eop"/>
          <w:rFonts w:ascii="Verdana" w:hAnsi="Verdana" w:cs="Calibri"/>
          <w:sz w:val="18"/>
          <w:szCs w:val="18"/>
        </w:rPr>
        <w:t> </w:t>
      </w:r>
    </w:p>
    <w:p w:rsidR="004A7A9E" w:rsidRPr="00267E36" w:rsidRDefault="004A7A9E" w:rsidP="004A7A9E">
      <w:pPr>
        <w:pStyle w:val="paragraph"/>
        <w:textAlignment w:val="baseline"/>
        <w:rPr>
          <w:rFonts w:ascii="Verdana" w:hAnsi="Verdana"/>
          <w:sz w:val="18"/>
          <w:szCs w:val="18"/>
        </w:rPr>
      </w:pPr>
      <w:r w:rsidRPr="00267E36">
        <w:rPr>
          <w:rStyle w:val="normaltextrun1"/>
          <w:rFonts w:ascii="Verdana" w:hAnsi="Verdana" w:cs="Calibri"/>
          <w:sz w:val="18"/>
          <w:szCs w:val="18"/>
        </w:rPr>
        <w:t>Det er derfor grunn til å rope varsko når kommersielle aktører systematisk bruker alle triks i læreboka for å skape kunstige kommersielle behov hos skoleelevene våre. Disse aktørene utnytter sårbar ungdom og forsøker å profitere på ensomhet og sosialt press, samtidig som det som skal være en fortjent feiring etter tre år på videregående, litt satt på spissen er i ferd med å utvikle seg til et tre år langt vorspiel. </w:t>
      </w:r>
      <w:r w:rsidRPr="00267E36">
        <w:rPr>
          <w:rStyle w:val="eop"/>
          <w:rFonts w:ascii="Verdana" w:hAnsi="Verdana" w:cs="Calibri"/>
          <w:sz w:val="18"/>
          <w:szCs w:val="18"/>
        </w:rPr>
        <w:t> </w:t>
      </w:r>
    </w:p>
    <w:p w:rsidR="004A7A9E" w:rsidRPr="00267E36" w:rsidRDefault="004A7A9E" w:rsidP="004A7A9E">
      <w:pPr>
        <w:pStyle w:val="paragraph"/>
        <w:textAlignment w:val="baseline"/>
        <w:rPr>
          <w:rFonts w:ascii="Verdana" w:hAnsi="Verdana"/>
          <w:sz w:val="18"/>
          <w:szCs w:val="18"/>
        </w:rPr>
      </w:pPr>
      <w:r w:rsidRPr="00267E36">
        <w:rPr>
          <w:rStyle w:val="eop"/>
          <w:rFonts w:ascii="Verdana" w:hAnsi="Verdana" w:cs="Calibri"/>
          <w:sz w:val="18"/>
          <w:szCs w:val="18"/>
        </w:rPr>
        <w:t> </w:t>
      </w:r>
    </w:p>
    <w:p w:rsidR="004A7A9E" w:rsidRPr="00267E36" w:rsidRDefault="004A7A9E" w:rsidP="004A7A9E">
      <w:pPr>
        <w:pStyle w:val="paragraph"/>
        <w:textAlignment w:val="baseline"/>
        <w:rPr>
          <w:rFonts w:ascii="Verdana" w:hAnsi="Verdana"/>
          <w:sz w:val="18"/>
          <w:szCs w:val="18"/>
        </w:rPr>
      </w:pPr>
      <w:r w:rsidRPr="00267E36">
        <w:rPr>
          <w:rStyle w:val="normaltextrun1"/>
          <w:rFonts w:ascii="Verdana" w:hAnsi="Verdana" w:cs="Calibri"/>
          <w:sz w:val="18"/>
          <w:szCs w:val="18"/>
        </w:rPr>
        <w:t>De videregående skolene i Trøndelag er bevisst denne utfordringen og jobber målrettet for at alle elever skal føle seg inkludert i skole- og russefellesskapet. Våre skoler har derfor stengt døra for kommersielle aktører som vil selge russeklær og lignende effekter, russesanger og billetter til russearrangementer. Disse aktørene er ikke velkomne på skolene, men de finner dessverre andre kanaler for å nå ungdommene, så som sosiale medier og reklame.</w:t>
      </w:r>
      <w:r w:rsidRPr="00267E36">
        <w:rPr>
          <w:rStyle w:val="eop"/>
          <w:rFonts w:ascii="Verdana" w:hAnsi="Verdana" w:cs="Calibri"/>
          <w:sz w:val="18"/>
          <w:szCs w:val="18"/>
        </w:rPr>
        <w:t> </w:t>
      </w:r>
    </w:p>
    <w:p w:rsidR="004A7A9E" w:rsidRPr="00267E36" w:rsidRDefault="004A7A9E" w:rsidP="004A7A9E">
      <w:pPr>
        <w:pStyle w:val="paragraph"/>
        <w:textAlignment w:val="baseline"/>
        <w:rPr>
          <w:rFonts w:ascii="Verdana" w:hAnsi="Verdana"/>
          <w:sz w:val="18"/>
          <w:szCs w:val="18"/>
        </w:rPr>
      </w:pPr>
      <w:r w:rsidRPr="00267E36">
        <w:rPr>
          <w:rStyle w:val="eop"/>
          <w:rFonts w:ascii="Verdana" w:hAnsi="Verdana" w:cs="Calibri"/>
          <w:sz w:val="18"/>
          <w:szCs w:val="18"/>
        </w:rPr>
        <w:t> </w:t>
      </w:r>
    </w:p>
    <w:p w:rsidR="004A7A9E" w:rsidRPr="00267E36" w:rsidRDefault="004A7A9E" w:rsidP="004A7A9E">
      <w:pPr>
        <w:pStyle w:val="paragraph"/>
        <w:textAlignment w:val="baseline"/>
        <w:rPr>
          <w:rFonts w:ascii="Verdana" w:hAnsi="Verdana"/>
          <w:sz w:val="18"/>
          <w:szCs w:val="18"/>
        </w:rPr>
      </w:pPr>
      <w:r w:rsidRPr="00267E36">
        <w:rPr>
          <w:rStyle w:val="normaltextrun1"/>
          <w:rFonts w:ascii="Verdana" w:hAnsi="Verdana" w:cs="Calibri"/>
          <w:sz w:val="18"/>
          <w:szCs w:val="18"/>
        </w:rPr>
        <w:t>Grunnlaget for å hindre utestengelse og bidra til inkludering i russetiden, legges i det kontinuerlige arbeidet med å skape et godt klasse- og skolemiljø gjennom tre år i videregående skole. Skoleledelsen på de videregående skolene i Trøndelag har god dialog med russen, og gjennomfører møter med russestyrene for å avklare forventninger knyttet til russetida. Flere skoler inngår også avtaler med russen om hvordan russefeiring</w:t>
      </w:r>
      <w:r>
        <w:rPr>
          <w:rStyle w:val="normaltextrun1"/>
          <w:rFonts w:ascii="Verdana" w:hAnsi="Verdana" w:cs="Calibri"/>
          <w:sz w:val="18"/>
          <w:szCs w:val="18"/>
        </w:rPr>
        <w:t>en</w:t>
      </w:r>
      <w:r w:rsidRPr="00267E36">
        <w:rPr>
          <w:rStyle w:val="normaltextrun1"/>
          <w:rFonts w:ascii="Verdana" w:hAnsi="Verdana" w:cs="Calibri"/>
          <w:sz w:val="18"/>
          <w:szCs w:val="18"/>
        </w:rPr>
        <w:t xml:space="preserve"> skal foregå, men det er vanskelig å kontrollere at enkelte samler inn store beløp for feiringen - og at enkelte også reiser på sydenturer året i forveien som et slags vorspiel. </w:t>
      </w:r>
      <w:r w:rsidRPr="00267E36">
        <w:rPr>
          <w:rStyle w:val="eop"/>
          <w:rFonts w:ascii="Verdana" w:hAnsi="Verdana" w:cs="Calibri"/>
          <w:sz w:val="18"/>
          <w:szCs w:val="18"/>
        </w:rPr>
        <w:t> </w:t>
      </w:r>
    </w:p>
    <w:p w:rsidR="004A7A9E" w:rsidRPr="00267E36" w:rsidRDefault="004A7A9E" w:rsidP="004A7A9E">
      <w:pPr>
        <w:pStyle w:val="paragraph"/>
        <w:textAlignment w:val="baseline"/>
        <w:rPr>
          <w:rFonts w:ascii="Verdana" w:hAnsi="Verdana"/>
          <w:sz w:val="18"/>
          <w:szCs w:val="18"/>
        </w:rPr>
      </w:pPr>
      <w:r w:rsidRPr="00267E36">
        <w:rPr>
          <w:rStyle w:val="normaltextrun1"/>
          <w:rFonts w:ascii="Verdana" w:hAnsi="Verdana" w:cs="Calibri"/>
          <w:sz w:val="18"/>
          <w:szCs w:val="18"/>
        </w:rPr>
        <w:t> </w:t>
      </w:r>
      <w:r w:rsidRPr="00267E36">
        <w:rPr>
          <w:rStyle w:val="eop"/>
          <w:rFonts w:ascii="Verdana" w:hAnsi="Verdana" w:cs="Calibri"/>
          <w:sz w:val="18"/>
          <w:szCs w:val="18"/>
        </w:rPr>
        <w:t> </w:t>
      </w:r>
    </w:p>
    <w:p w:rsidR="004A7A9E" w:rsidRPr="00267E36" w:rsidRDefault="004A7A9E" w:rsidP="004A7A9E">
      <w:pPr>
        <w:pStyle w:val="paragraph"/>
        <w:textAlignment w:val="baseline"/>
        <w:rPr>
          <w:rFonts w:ascii="Verdana" w:hAnsi="Verdana"/>
          <w:sz w:val="18"/>
          <w:szCs w:val="18"/>
        </w:rPr>
      </w:pPr>
      <w:r w:rsidRPr="00267E36">
        <w:rPr>
          <w:rStyle w:val="normaltextrun1"/>
          <w:rFonts w:ascii="Verdana" w:hAnsi="Verdana" w:cs="Calibri"/>
          <w:sz w:val="18"/>
          <w:szCs w:val="18"/>
        </w:rPr>
        <w:t xml:space="preserve">Fylkesordføreren i Trøndelag mener det er all grunn til å unne våre avgangselever en god feiring for avslutningen av 13 års skolegang. Vi unner våre ungdommer en feiring, og har endog besluttet at vi sammen med kommunene og andre aktører ønsker å gi dem gratis vaksine mot hjernehinnebetennelse for å beskytte dem i en risikofase. Det er imidlertid ingen grunn til at kommersielle selskaper skal utnytte våre ungdommer med produkter og tjenester som skaper unødvendig kjøpepress, sosiale skiller og utenforskap over år blant ungdommene. Russefeiringen bør være en arena for sosialt inkluderende feiring, ikke et treårig </w:t>
      </w:r>
      <w:r w:rsidRPr="00267E36">
        <w:rPr>
          <w:rStyle w:val="spellingerror"/>
          <w:rFonts w:ascii="Verdana" w:hAnsi="Verdana" w:cs="Calibri"/>
          <w:sz w:val="18"/>
          <w:szCs w:val="18"/>
        </w:rPr>
        <w:t>festprosjekt</w:t>
      </w:r>
      <w:r w:rsidRPr="00267E36">
        <w:rPr>
          <w:rStyle w:val="normaltextrun1"/>
          <w:rFonts w:ascii="Verdana" w:hAnsi="Verdana" w:cs="Calibri"/>
          <w:sz w:val="18"/>
          <w:szCs w:val="18"/>
        </w:rPr>
        <w:t xml:space="preserve"> drevet fram av kommersielle selskaper på profittjakt. </w:t>
      </w:r>
      <w:r w:rsidRPr="00267E36">
        <w:rPr>
          <w:rStyle w:val="eop"/>
          <w:rFonts w:ascii="Verdana" w:hAnsi="Verdana" w:cs="Calibri"/>
          <w:sz w:val="18"/>
          <w:szCs w:val="18"/>
        </w:rPr>
        <w:t> </w:t>
      </w:r>
    </w:p>
    <w:p w:rsidR="004A7A9E" w:rsidRPr="00267E36" w:rsidRDefault="004A7A9E" w:rsidP="004A7A9E">
      <w:pPr>
        <w:pStyle w:val="paragraph"/>
        <w:textAlignment w:val="baseline"/>
        <w:rPr>
          <w:rFonts w:ascii="Verdana" w:hAnsi="Verdana"/>
          <w:sz w:val="18"/>
          <w:szCs w:val="18"/>
        </w:rPr>
      </w:pPr>
      <w:r w:rsidRPr="00267E36">
        <w:rPr>
          <w:rStyle w:val="eop"/>
          <w:rFonts w:ascii="Verdana" w:hAnsi="Verdana" w:cs="Calibri"/>
          <w:sz w:val="18"/>
          <w:szCs w:val="18"/>
        </w:rPr>
        <w:t> </w:t>
      </w:r>
    </w:p>
    <w:p w:rsidR="00862783" w:rsidRPr="0021583A" w:rsidRDefault="00862783" w:rsidP="0021583A"/>
    <w:sdt>
      <w:sdtPr>
        <w:tag w:val="Label_Med hilsen"/>
        <w:id w:val="1289168287"/>
        <w:placeholder>
          <w:docPart w:val="DefaultPlaceholder_-1854013440"/>
        </w:placeholder>
        <w:text/>
      </w:sdtPr>
      <w:sdtEndPr/>
      <w:sdtContent>
        <w:p w:rsidR="00FC5ADE" w:rsidRPr="0021583A" w:rsidRDefault="00FC5ADE" w:rsidP="0021583A">
          <w:r w:rsidRPr="0021583A">
            <w:t xml:space="preserve">Med </w:t>
          </w:r>
          <w:r w:rsidR="00E25AAD">
            <w:t xml:space="preserve">vennlig </w:t>
          </w:r>
          <w:r w:rsidRPr="0021583A">
            <w:t>hilsen</w:t>
          </w:r>
        </w:p>
      </w:sdtContent>
    </w:sdt>
    <w:p w:rsidR="00862783" w:rsidRPr="0021583A" w:rsidRDefault="00862783" w:rsidP="0021583A"/>
    <w:p w:rsidR="00862783" w:rsidRDefault="00A86E76" w:rsidP="0021583A">
      <w:r>
        <w:t>Tore O. Sandvik</w:t>
      </w:r>
      <w:r>
        <w:br/>
        <w:t>fylkesordfører i Trøndelag</w:t>
      </w:r>
    </w:p>
    <w:p w:rsidR="00FC5ADE" w:rsidRDefault="00FC5ADE" w:rsidP="001C766E"/>
    <w:p w:rsidR="001C766E" w:rsidRDefault="001C766E" w:rsidP="001C766E"/>
    <w:sdt>
      <w:sdtPr>
        <w:rPr>
          <w:i/>
        </w:rPr>
        <w:tag w:val="Label_Signatur"/>
        <w:id w:val="-1563086621"/>
        <w:placeholder>
          <w:docPart w:val="DefaultPlaceholder_-1854013440"/>
        </w:placeholder>
        <w:text/>
      </w:sdtPr>
      <w:sdtEndPr/>
      <w:sdtContent>
        <w:p w:rsidR="001C766E" w:rsidRPr="001C766E" w:rsidRDefault="001C766E" w:rsidP="001C766E">
          <w:pPr>
            <w:rPr>
              <w:rStyle w:val="Utheving"/>
              <w:i w:val="0"/>
            </w:rPr>
          </w:pPr>
          <w:r w:rsidRPr="001C766E">
            <w:rPr>
              <w:i/>
            </w:rPr>
            <w:t>Dette dokumentet er elektronisk godkjent</w:t>
          </w:r>
        </w:p>
      </w:sdtContent>
    </w:sdt>
    <w:p w:rsidR="00250598" w:rsidRDefault="00250598" w:rsidP="0021583A"/>
    <w:p w:rsidR="00C716FC" w:rsidRPr="0021583A" w:rsidRDefault="00C716FC" w:rsidP="0021583A"/>
    <w:sdt>
      <w:sdtPr>
        <w:rPr>
          <w:sz w:val="18"/>
          <w:lang w:val="en-US"/>
        </w:rPr>
        <w:id w:val="825863175"/>
      </w:sdtPr>
      <w:sdtEndPr/>
      <w:sdtContent>
        <w:p w:rsidR="003E6042" w:rsidRDefault="003E6042" w:rsidP="001C766E">
          <w:pPr>
            <w:pStyle w:val="Normal8pt"/>
            <w:rPr>
              <w:lang w:val="nn-NO"/>
            </w:rPr>
          </w:pPr>
          <w:r>
            <w:rPr>
              <w:lang w:val="en-US"/>
            </w:rPr>
            <w:fldChar w:fldCharType="begin"/>
          </w:r>
          <w:r w:rsidRPr="00BA2C4F">
            <w:rPr>
              <w:lang w:val="nn-NO"/>
            </w:rPr>
            <w:instrText xml:space="preserve"> IF "</w:instrText>
          </w:r>
          <w:sdt>
            <w:sdtPr>
              <w:tag w:val="ToCurrentVersion"/>
              <w:id w:val="10007"/>
              <w:dataBinding w:prefixMappings="xmlns:gbs='http://www.software-innovation.no/growBusinessDocument'" w:xpath="/gbs:GrowBusinessDocument/gbs:Lists/gbs:SingleLines/gbs:ToCurrentVersion/gbs:DisplayField[@gbs:key='10007']" w:storeItemID="{085B2587-D6E7-40EF-BEF9-E5A3769D00C7}"/>
              <w:text/>
            </w:sdtPr>
            <w:sdtEndPr/>
            <w:sdtContent>
              <w:r w:rsidR="004A5A58">
                <w:instrText xml:space="preserve">        </w:instrText>
              </w:r>
            </w:sdtContent>
          </w:sdt>
          <w:r w:rsidRPr="00BA2C4F">
            <w:rPr>
              <w:lang w:val="nn-NO"/>
            </w:rPr>
            <w:instrText>" &lt;&gt; "        " "</w:instrText>
          </w:r>
          <w:sdt>
            <w:sdtPr>
              <w:rPr>
                <w:b/>
                <w:lang w:val="nn-NO"/>
              </w:rPr>
              <w:tag w:val="Label_Vedlegg"/>
              <w:id w:val="-990089223"/>
              <w:placeholder>
                <w:docPart w:val="DefaultPlaceholder_-1854013440"/>
              </w:placeholder>
              <w:text/>
            </w:sdtPr>
            <w:sdtEndPr/>
            <w:sdtContent>
              <w:r w:rsidRPr="00AE3D95">
                <w:rPr>
                  <w:b/>
                  <w:lang w:val="nn-NO"/>
                </w:rPr>
                <w:instrText>Vedlegg</w:instrText>
              </w:r>
            </w:sdtContent>
          </w:sdt>
          <w:r w:rsidRPr="001C766E">
            <w:rPr>
              <w:b/>
              <w:lang w:val="nn-NO"/>
            </w:rPr>
            <w:instrText>:</w:instrText>
          </w:r>
        </w:p>
        <w:p w:rsidR="003E6042" w:rsidRPr="00773CC9" w:rsidRDefault="002D3041" w:rsidP="005154A8">
          <w:pPr>
            <w:rPr>
              <w:lang w:val="nn-NO"/>
            </w:rPr>
          </w:pPr>
          <w:sdt>
            <w:sdtPr>
              <w:tag w:val="ToCurrentVersion"/>
              <w:id w:val="-1531635598"/>
              <w:dataBinding w:prefixMappings="xmlns:gbs='http://www.software-innovation.no/growBusinessDocument'" w:xpath="/gbs:GrowBusinessDocument/gbs:Lists/gbs:SingleLines/gbs:ToCurrentVersion/gbs:DisplayField[@gbs:key='10007']" w:storeItemID="{085B2587-D6E7-40EF-BEF9-E5A3769D00C7}"/>
              <w:text w:multiLine="1"/>
            </w:sdtPr>
            <w:sdtEndPr/>
            <w:sdtContent>
              <w:r w:rsidR="004A5A58">
                <w:br/>
                <w:instrText xml:space="preserve">        </w:instrText>
              </w:r>
            </w:sdtContent>
          </w:sdt>
        </w:p>
        <w:p w:rsidR="003E6042" w:rsidRPr="00BA2C4F" w:rsidRDefault="003E6042" w:rsidP="003E6042">
          <w:pPr>
            <w:rPr>
              <w:lang w:val="nn-NO"/>
            </w:rPr>
          </w:pPr>
          <w:r w:rsidRPr="00BA2C4F">
            <w:rPr>
              <w:lang w:val="nn-NO"/>
            </w:rPr>
            <w:instrText>"</w:instrText>
          </w:r>
          <w:r>
            <w:rPr>
              <w:lang w:val="en-US"/>
            </w:rPr>
            <w:fldChar w:fldCharType="end"/>
          </w:r>
        </w:p>
      </w:sdtContent>
    </w:sdt>
    <w:sdt>
      <w:sdtPr>
        <w:rPr>
          <w:sz w:val="18"/>
        </w:rPr>
        <w:alias w:val="Mottakerliste"/>
        <w:tag w:val="Mottakerliste_SL"/>
        <w:id w:val="-995184395"/>
        <w:lock w:val="sdtContentLocked"/>
      </w:sdtPr>
      <w:sdtEndPr/>
      <w:sdtContent>
        <w:p w:rsidR="003E6042" w:rsidRDefault="003E6042" w:rsidP="001C766E">
          <w:pPr>
            <w:pStyle w:val="Normal8pt"/>
          </w:pPr>
          <w:r>
            <w:fldChar w:fldCharType="begin"/>
          </w:r>
          <w:r>
            <w:rPr>
              <w:lang w:val="en-US"/>
            </w:rPr>
            <w:instrText xml:space="preserve"> IF "</w:instrText>
          </w:r>
          <w:bookmarkStart w:id="2" w:name="_Hlk425943498"/>
          <w:r>
            <w:fldChar w:fldCharType="begin"/>
          </w:r>
          <w:r>
            <w:rPr>
              <w:lang w:val="en-US"/>
            </w:rPr>
            <w:instrText xml:space="preserve"> DOCPROPERTY ShowDummyRecipient </w:instrText>
          </w:r>
          <w:r>
            <w:fldChar w:fldCharType="separate"/>
          </w:r>
          <w:r w:rsidR="00173910">
            <w:rPr>
              <w:lang w:val="en-US"/>
            </w:rPr>
            <w:instrText>false</w:instrText>
          </w:r>
          <w:r>
            <w:fldChar w:fldCharType="end"/>
          </w:r>
          <w:bookmarkEnd w:id="2"/>
          <w:r>
            <w:rPr>
              <w:lang w:val="en-US"/>
            </w:rPr>
            <w:instrText>"="true" "</w:instrText>
          </w:r>
          <w:sdt>
            <w:sdtPr>
              <w:rPr>
                <w:b/>
              </w:rPr>
              <w:tag w:val="Label_Mottaker"/>
              <w:id w:val="53591785"/>
              <w:placeholder>
                <w:docPart w:val="DefaultPlaceholder_-1854013440"/>
              </w:placeholder>
              <w:text/>
            </w:sdtPr>
            <w:sdtEndPr/>
            <w:sdtContent>
              <w:r w:rsidR="00F554C8" w:rsidRPr="00AE3D95">
                <w:rPr>
                  <w:b/>
                </w:rPr>
                <w:instrText>M</w:instrText>
              </w:r>
              <w:r w:rsidRPr="00AE3D95">
                <w:rPr>
                  <w:b/>
                </w:rPr>
                <w:instrText>ottakere</w:instrText>
              </w:r>
            </w:sdtContent>
          </w:sdt>
          <w:r w:rsidRPr="001C766E">
            <w:rPr>
              <w:b/>
            </w:rPr>
            <w:instrText>:</w:instrText>
          </w:r>
          <w:r>
            <w:instrText xml:space="preserve"> </w:instrText>
          </w:r>
        </w:p>
        <w:p w:rsidR="00AB6977" w:rsidRDefault="002D3041" w:rsidP="003E6042">
          <w:pPr>
            <w:rPr>
              <w:lang w:val="en-US"/>
            </w:rPr>
          </w:pPr>
          <w:sdt>
            <w:sdtPr>
              <w:rPr>
                <w:lang w:val="en-US"/>
              </w:rPr>
              <w:tag w:val="ToActivityContact"/>
              <w:id w:val="10009"/>
              <w:dataBinding w:prefixMappings="xmlns:gbs='http://www.software-innovation.no/growBusinessDocument'" w:xpath="/gbs:GrowBusinessDocument/gbs:Lists/gbs:SingleLines/gbs:ToActivityContact/gbs:DisplayField[@gbs:key='10009']" w:storeItemID="{085B2587-D6E7-40EF-BEF9-E5A3769D00C7}"/>
              <w:text w:multiLine="1"/>
            </w:sdtPr>
            <w:sdtEndPr/>
            <w:sdtContent>
              <w:r w:rsidR="004A5A58">
                <w:rPr>
                  <w:lang w:val="en-US"/>
                </w:rPr>
                <w:instrText>KUNNSKAPSDEPARTEMENTET</w:instrText>
              </w:r>
            </w:sdtContent>
          </w:sdt>
          <w:r w:rsidR="00AB6977">
            <w:rPr>
              <w:lang w:val="en-US"/>
            </w:rPr>
            <w:instrText xml:space="preserve"> </w:instrText>
          </w:r>
          <w:r w:rsidR="003E6042">
            <w:rPr>
              <w:lang w:val="en-US"/>
            </w:rPr>
            <w:instrText>"</w:instrText>
          </w:r>
        </w:p>
        <w:p w:rsidR="00805C58" w:rsidRPr="00773CC9" w:rsidRDefault="003E6042" w:rsidP="00773CC9">
          <w:pPr>
            <w:tabs>
              <w:tab w:val="left" w:pos="4710"/>
            </w:tabs>
            <w:rPr>
              <w:lang w:val="en-US"/>
            </w:rPr>
          </w:pPr>
          <w:r>
            <w:rPr>
              <w:lang w:val="en-US"/>
            </w:rPr>
            <w:instrText xml:space="preserve"> </w:instrText>
          </w:r>
          <w:r>
            <w:fldChar w:fldCharType="end"/>
          </w:r>
        </w:p>
      </w:sdtContent>
    </w:sdt>
    <w:sdt>
      <w:sdtPr>
        <w:rPr>
          <w:sz w:val="18"/>
        </w:rPr>
        <w:alias w:val="Liste over kopimottakere"/>
        <w:tag w:val="Kopimottakerliste_SL"/>
        <w:id w:val="1264659594"/>
        <w:lock w:val="sdtContentLocked"/>
      </w:sdtPr>
      <w:sdtEndPr/>
      <w:sdtContent>
        <w:p w:rsidR="005154A8" w:rsidRDefault="003E6042" w:rsidP="001C766E">
          <w:pPr>
            <w:pStyle w:val="Normal8pt"/>
          </w:pPr>
          <w:r>
            <w:fldChar w:fldCharType="begin"/>
          </w:r>
          <w:r>
            <w:instrText xml:space="preserve"> IF "</w:instrText>
          </w:r>
          <w:sdt>
            <w:sdtPr>
              <w:tag w:val="ToActivityContact"/>
              <w:id w:val="10008"/>
              <w:dataBinding w:prefixMappings="xmlns:gbs='http://www.software-innovation.no/growBusinessDocument'" w:xpath="/gbs:GrowBusinessDocument/gbs:Lists/gbs:SingleLines/gbs:ToActivityContact/gbs:DisplayField[@gbs:key='10008']" w:storeItemID="{085B2587-D6E7-40EF-BEF9-E5A3769D00C7}"/>
              <w:text/>
            </w:sdtPr>
            <w:sdtEndPr/>
            <w:sdtContent>
              <w:r w:rsidR="004A5A58">
                <w:instrText xml:space="preserve">        </w:instrText>
              </w:r>
            </w:sdtContent>
          </w:sdt>
          <w:r w:rsidR="004E5FF2">
            <w:instrText>"&lt;&gt;"</w:instrText>
          </w:r>
          <w:r>
            <w:instrText xml:space="preserve">        " "</w:instrText>
          </w:r>
        </w:p>
        <w:p w:rsidR="003E6042" w:rsidRDefault="002D3041" w:rsidP="001C766E">
          <w:pPr>
            <w:pStyle w:val="Normal8pt"/>
          </w:pPr>
          <w:sdt>
            <w:sdtPr>
              <w:rPr>
                <w:b/>
              </w:rPr>
              <w:tag w:val="Label_Kopi til"/>
              <w:id w:val="1710230667"/>
              <w:placeholder>
                <w:docPart w:val="DefaultPlaceholder_-1854013440"/>
              </w:placeholder>
              <w:text/>
            </w:sdtPr>
            <w:sdtEndPr/>
            <w:sdtContent>
              <w:r w:rsidR="00F554C8" w:rsidRPr="001C766E">
                <w:rPr>
                  <w:b/>
                </w:rPr>
                <w:instrText>K</w:instrText>
              </w:r>
              <w:r w:rsidR="003E6042" w:rsidRPr="001C766E">
                <w:rPr>
                  <w:b/>
                </w:rPr>
                <w:instrText>opimottakere</w:instrText>
              </w:r>
            </w:sdtContent>
          </w:sdt>
          <w:r w:rsidR="003E6042" w:rsidRPr="001C766E">
            <w:rPr>
              <w:b/>
            </w:rPr>
            <w:instrText>:</w:instrText>
          </w:r>
          <w:r w:rsidR="003E6042">
            <w:instrText xml:space="preserve"> </w:instrText>
          </w:r>
          <w:bookmarkStart w:id="3" w:name="_Hlk425944578"/>
        </w:p>
        <w:p w:rsidR="00D54703" w:rsidRDefault="002D3041" w:rsidP="00C23F94">
          <w:sdt>
            <w:sdtPr>
              <w:tag w:val="ToActivityContact"/>
              <w:id w:val="1632059960"/>
              <w:dataBinding w:prefixMappings="xmlns:gbs='http://www.software-innovation.no/growBusinessDocument'" w:xpath="/gbs:GrowBusinessDocument/gbs:Lists/gbs:SingleLines/gbs:ToActivityContact/gbs:DisplayField[@gbs:key='10008']" w:storeItemID="{085B2587-D6E7-40EF-BEF9-E5A3769D00C7}"/>
              <w:text w:multiLine="1"/>
            </w:sdtPr>
            <w:sdtEndPr/>
            <w:sdtContent>
              <w:r w:rsidR="004A5A58">
                <w:br/>
                <w:instrText xml:space="preserve">        </w:instrText>
              </w:r>
            </w:sdtContent>
          </w:sdt>
          <w:bookmarkEnd w:id="3"/>
          <w:r w:rsidR="003E6042">
            <w:instrText xml:space="preserve"> " </w:instrText>
          </w:r>
          <w:r w:rsidR="003E6042">
            <w:fldChar w:fldCharType="end"/>
          </w:r>
        </w:p>
      </w:sdtContent>
    </w:sdt>
    <w:p w:rsidR="002C33C3" w:rsidRDefault="002C33C3" w:rsidP="00C23F94"/>
    <w:sectPr w:rsidR="002C33C3" w:rsidSect="00BE555D">
      <w:headerReference w:type="default" r:id="rId9"/>
      <w:footerReference w:type="default" r:id="rId10"/>
      <w:headerReference w:type="first" r:id="rId11"/>
      <w:footerReference w:type="first" r:id="rId12"/>
      <w:pgSz w:w="11906" w:h="16838" w:code="9"/>
      <w:pgMar w:top="2268" w:right="2126"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3041" w:rsidRDefault="002D3041" w:rsidP="002932B9">
      <w:r>
        <w:separator/>
      </w:r>
    </w:p>
  </w:endnote>
  <w:endnote w:type="continuationSeparator" w:id="0">
    <w:p w:rsidR="002D3041" w:rsidRDefault="002D3041" w:rsidP="00293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F5C54C44-1882-4F6E-82AA-3A7F403AF411}"/>
    <w:embedBold r:id="rId2" w:fontKey="{39590C2E-E46C-4B7C-954A-8914F8B44FE4}"/>
    <w:embedItalic r:id="rId3" w:fontKey="{2F0412E8-65AF-4EB8-BAB8-7530FC769B87}"/>
    <w:embedBoldItalic r:id="rId4" w:fontKey="{CD645577-7B1B-48EA-89FF-34A88658B388}"/>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Oswald">
    <w:panose1 w:val="00000500000000000000"/>
    <w:charset w:val="00"/>
    <w:family w:val="auto"/>
    <w:pitch w:val="variable"/>
    <w:sig w:usb0="2000020F" w:usb1="00000000" w:usb2="00000000" w:usb3="00000000" w:csb0="00000197" w:csb1="00000000"/>
    <w:embedRegular r:id="rId5" w:subsetted="1" w:fontKey="{F13F38BB-41A9-4B58-8327-08CFCA5B135D}"/>
  </w:font>
  <w:font w:name="Century Gothic">
    <w:panose1 w:val="020B0502020202020204"/>
    <w:charset w:val="00"/>
    <w:family w:val="swiss"/>
    <w:pitch w:val="variable"/>
    <w:sig w:usb0="00000287" w:usb1="00000000" w:usb2="00000000" w:usb3="00000000" w:csb0="0000009F" w:csb1="00000000"/>
  </w:font>
  <w:font w:name="Oswald Light">
    <w:panose1 w:val="00000400000000000000"/>
    <w:charset w:val="00"/>
    <w:family w:val="auto"/>
    <w:pitch w:val="variable"/>
    <w:sig w:usb0="2000020F" w:usb1="00000000" w:usb2="00000000" w:usb3="00000000" w:csb0="00000197" w:csb1="00000000"/>
    <w:embedRegular r:id="rId6" w:subsetted="1" w:fontKey="{23166944-58E9-4EA7-B2BC-5A885D287F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039"/>
      <w:gridCol w:w="4040"/>
    </w:tblGrid>
    <w:tr w:rsidR="003530CD" w:rsidTr="006F1FE9">
      <w:tc>
        <w:tcPr>
          <w:tcW w:w="4034" w:type="dxa"/>
        </w:tcPr>
        <w:p w:rsidR="003530CD" w:rsidRDefault="002D3041" w:rsidP="002C33C3">
          <w:pPr>
            <w:pStyle w:val="Bunntekst"/>
          </w:pPr>
          <w:sdt>
            <w:sdtPr>
              <w:tag w:val="Labe_Dokumentnr"/>
              <w:id w:val="2080471993"/>
              <w:placeholder>
                <w:docPart w:val="DefaultPlaceholder_-1854013440"/>
              </w:placeholder>
              <w:text/>
            </w:sdtPr>
            <w:sdtEndPr/>
            <w:sdtContent>
              <w:r w:rsidR="003530CD" w:rsidRPr="002363CD">
                <w:t>Dokumentnr</w:t>
              </w:r>
            </w:sdtContent>
          </w:sdt>
          <w:r w:rsidR="003530CD" w:rsidRPr="002363CD">
            <w:t xml:space="preserve">.: </w:t>
          </w:r>
          <w:sdt>
            <w:sdtPr>
              <w:tag w:val="DocumentNumber"/>
              <w:id w:val="10021"/>
              <w:dataBinding w:prefixMappings="xmlns:gbs='http://www.software-innovation.no/growBusinessDocument'" w:xpath="/gbs:GrowBusinessDocument/gbs:DocumentNumber[@gbs:key='10021']" w:storeItemID="{085B2587-D6E7-40EF-BEF9-E5A3769D00C7}"/>
              <w:text/>
            </w:sdtPr>
            <w:sdtEndPr/>
            <w:sdtContent>
              <w:r w:rsidR="008F63E7">
                <w:t>201938855-1</w:t>
              </w:r>
            </w:sdtContent>
          </w:sdt>
        </w:p>
      </w:tc>
      <w:tc>
        <w:tcPr>
          <w:tcW w:w="4035" w:type="dxa"/>
        </w:tcPr>
        <w:p w:rsidR="003530CD" w:rsidRDefault="002D3041" w:rsidP="0096017B">
          <w:pPr>
            <w:pStyle w:val="Bunntekst"/>
            <w:jc w:val="right"/>
          </w:pPr>
          <w:sdt>
            <w:sdtPr>
              <w:tag w:val="Label_side"/>
              <w:id w:val="-1056624650"/>
              <w:placeholder>
                <w:docPart w:val="DefaultPlaceholder_-1854013440"/>
              </w:placeholder>
              <w:text/>
            </w:sdtPr>
            <w:sdtEndPr/>
            <w:sdtContent>
              <w:r w:rsidR="003530CD">
                <w:t>s</w:t>
              </w:r>
              <w:r w:rsidR="003530CD" w:rsidRPr="002363CD">
                <w:t>ide</w:t>
              </w:r>
            </w:sdtContent>
          </w:sdt>
          <w:r w:rsidR="003530CD" w:rsidRPr="002363CD">
            <w:t xml:space="preserve"> </w:t>
          </w:r>
          <w:sdt>
            <w:sdtPr>
              <w:id w:val="278767617"/>
              <w:docPartObj>
                <w:docPartGallery w:val="Page Numbers (Bottom of Page)"/>
                <w:docPartUnique/>
              </w:docPartObj>
            </w:sdtPr>
            <w:sdtEndPr/>
            <w:sdtContent>
              <w:r w:rsidR="003530CD" w:rsidRPr="002363CD">
                <w:fldChar w:fldCharType="begin"/>
              </w:r>
              <w:r w:rsidR="003530CD" w:rsidRPr="002363CD">
                <w:instrText xml:space="preserve"> PAGE   \* MERGEFORMAT </w:instrText>
              </w:r>
              <w:r w:rsidR="003530CD" w:rsidRPr="002363CD">
                <w:fldChar w:fldCharType="separate"/>
              </w:r>
              <w:r w:rsidR="00F970D9">
                <w:rPr>
                  <w:noProof/>
                </w:rPr>
                <w:t>2</w:t>
              </w:r>
              <w:r w:rsidR="003530CD" w:rsidRPr="002363CD">
                <w:fldChar w:fldCharType="end"/>
              </w:r>
              <w:r w:rsidR="003530CD" w:rsidRPr="002363CD">
                <w:t xml:space="preserve"> </w:t>
              </w:r>
              <w:sdt>
                <w:sdtPr>
                  <w:tag w:val="Label_av"/>
                  <w:id w:val="1301651489"/>
                  <w:placeholder>
                    <w:docPart w:val="DefaultPlaceholder_-1854013440"/>
                  </w:placeholder>
                  <w:text/>
                </w:sdtPr>
                <w:sdtEndPr/>
                <w:sdtContent>
                  <w:r w:rsidR="003530CD" w:rsidRPr="002363CD">
                    <w:t>av</w:t>
                  </w:r>
                </w:sdtContent>
              </w:sdt>
            </w:sdtContent>
          </w:sdt>
          <w:r w:rsidR="003530CD">
            <w:t xml:space="preserve"> </w:t>
          </w:r>
          <w:r w:rsidR="00A86E76">
            <w:rPr>
              <w:noProof/>
            </w:rPr>
            <w:fldChar w:fldCharType="begin"/>
          </w:r>
          <w:r w:rsidR="00A86E76">
            <w:rPr>
              <w:noProof/>
            </w:rPr>
            <w:instrText xml:space="preserve"> NUMPAGES   \* MERGEFORMAT </w:instrText>
          </w:r>
          <w:r w:rsidR="00A86E76">
            <w:rPr>
              <w:noProof/>
            </w:rPr>
            <w:fldChar w:fldCharType="separate"/>
          </w:r>
          <w:r w:rsidR="00F970D9">
            <w:rPr>
              <w:noProof/>
            </w:rPr>
            <w:t>2</w:t>
          </w:r>
          <w:r w:rsidR="00A86E76">
            <w:rPr>
              <w:noProof/>
            </w:rPr>
            <w:fldChar w:fldCharType="end"/>
          </w:r>
        </w:p>
      </w:tc>
    </w:tr>
  </w:tbl>
  <w:p w:rsidR="003530CD" w:rsidRPr="006F1FE9" w:rsidRDefault="003530CD" w:rsidP="002C33C3">
    <w:pPr>
      <w:pStyle w:val="Bunntekst"/>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6628" w:rsidRPr="00516628" w:rsidRDefault="00851F6E" w:rsidP="00516628">
    <w:pPr>
      <w:pStyle w:val="Bunntekst"/>
      <w:spacing w:line="240" w:lineRule="auto"/>
      <w:rPr>
        <w:sz w:val="2"/>
        <w:szCs w:val="2"/>
      </w:rPr>
    </w:pPr>
    <w:r>
      <w:rPr>
        <w:noProof/>
      </w:rPr>
      <w:drawing>
        <wp:anchor distT="0" distB="0" distL="114300" distR="114300" simplePos="0" relativeHeight="251660288" behindDoc="0" locked="0" layoutInCell="1" allowOverlap="1" wp14:anchorId="1DD63E91" wp14:editId="1DD63E92">
          <wp:simplePos x="0" y="0"/>
          <wp:positionH relativeFrom="margin">
            <wp:align>right</wp:align>
          </wp:positionH>
          <wp:positionV relativeFrom="paragraph">
            <wp:posOffset>-330835</wp:posOffset>
          </wp:positionV>
          <wp:extent cx="5130165" cy="594360"/>
          <wp:effectExtent l="0" t="0" r="0"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130165" cy="5943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3041" w:rsidRDefault="002D3041" w:rsidP="002932B9">
      <w:r>
        <w:separator/>
      </w:r>
    </w:p>
  </w:footnote>
  <w:footnote w:type="continuationSeparator" w:id="0">
    <w:p w:rsidR="002D3041" w:rsidRDefault="002D3041" w:rsidP="002932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0BD7" w:rsidRPr="00E80BD7" w:rsidRDefault="00E80BD7" w:rsidP="00E80BD7">
    <w:bookmarkStart w:id="4" w:name="_Hlk503349458"/>
    <w:bookmarkStart w:id="5" w:name="_Hlk503349459"/>
    <w:bookmarkStart w:id="6" w:name="_Hlk503349460"/>
  </w:p>
  <w:p w:rsidR="00516628" w:rsidRPr="00BE555D" w:rsidRDefault="00E80BD7" w:rsidP="00E07587">
    <w:pPr>
      <w:pStyle w:val="Topptekst"/>
    </w:pPr>
    <w:r>
      <w:tab/>
    </w:r>
    <w:sdt>
      <w:sdtPr>
        <w:tag w:val="Label_Trøndelag fylkeskommune"/>
        <w:id w:val="-1565799798"/>
        <w:placeholder>
          <w:docPart w:val="DefaultPlaceholder_-1854013440"/>
        </w:placeholder>
        <w:text/>
      </w:sdtPr>
      <w:sdtEndPr/>
      <w:sdtContent>
        <w:r w:rsidR="0096017B" w:rsidRPr="00BE555D">
          <w:t>Trøndelag fylkeskommune</w:t>
        </w:r>
      </w:sdtContent>
    </w:sdt>
  </w:p>
  <w:p w:rsidR="00516628" w:rsidRPr="00091AA5" w:rsidRDefault="00E80BD7" w:rsidP="00E80BD7">
    <w:pPr>
      <w:pStyle w:val="Topptekst"/>
      <w:rPr>
        <w:rFonts w:ascii="Oswald Light" w:hAnsi="Oswald Light"/>
      </w:rPr>
    </w:pPr>
    <w:r w:rsidRPr="00091AA5">
      <w:rPr>
        <w:rFonts w:ascii="Oswald Light" w:hAnsi="Oswald Light"/>
      </w:rPr>
      <w:tab/>
    </w:r>
    <w:sdt>
      <w:sdtPr>
        <w:rPr>
          <w:rFonts w:ascii="Oswald Light" w:hAnsi="Oswald Light"/>
        </w:rPr>
        <w:tag w:val="ToOrgUnit.Name"/>
        <w:id w:val="10030"/>
        <w:placeholder>
          <w:docPart w:val="DefaultPlaceholder_-1854013440"/>
        </w:placeholder>
        <w:dataBinding w:prefixMappings="xmlns:gbs='http://www.software-innovation.no/growBusinessDocument'" w:xpath="/gbs:GrowBusinessDocument/gbs:ToOrgUnit.Name[@gbs:key='10030']" w:storeItemID="{085B2587-D6E7-40EF-BEF9-E5A3769D00C7}"/>
        <w:text/>
      </w:sdtPr>
      <w:sdtEndPr/>
      <w:sdtContent>
        <w:r w:rsidR="008F63E7">
          <w:rPr>
            <w:rFonts w:ascii="Oswald Light" w:hAnsi="Oswald Light"/>
          </w:rPr>
          <w:t>Fylkesordføreren</w:t>
        </w:r>
      </w:sdtContent>
    </w:sdt>
    <w:bookmarkEnd w:id="4"/>
    <w:bookmarkEnd w:id="5"/>
    <w:bookmarkEnd w:id="6"/>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6628" w:rsidRPr="00E07587" w:rsidRDefault="00516628" w:rsidP="00E07587">
    <w:pPr>
      <w:spacing w:line="240" w:lineRule="auto"/>
      <w:rPr>
        <w:sz w:val="4"/>
        <w:szCs w:val="4"/>
      </w:rPr>
    </w:pPr>
  </w:p>
  <w:tbl>
    <w:tblPr>
      <w:tblStyle w:val="Tabellrutenett"/>
      <w:tblW w:w="10206"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993"/>
      <w:gridCol w:w="5575"/>
      <w:gridCol w:w="3638"/>
    </w:tblGrid>
    <w:tr w:rsidR="00516628" w:rsidTr="003A2B15">
      <w:trPr>
        <w:trHeight w:val="564"/>
      </w:trPr>
      <w:tc>
        <w:tcPr>
          <w:tcW w:w="993" w:type="dxa"/>
          <w:vMerge w:val="restart"/>
        </w:tcPr>
        <w:p w:rsidR="00516628" w:rsidRDefault="009B3968" w:rsidP="00E07587">
          <w:pPr>
            <w:pStyle w:val="Topptekst"/>
          </w:pPr>
          <w:r>
            <w:drawing>
              <wp:inline distT="0" distB="0" distL="0" distR="0" wp14:anchorId="1DD63E8D" wp14:editId="1DD63E8E">
                <wp:extent cx="546100" cy="622300"/>
                <wp:effectExtent l="0" t="0" r="6350" b="6350"/>
                <wp:docPr id="3" name="Picture 3" descr="Mac HD:Users:knut:Documents:Knut:Trøndelag kommune:Ferdiggjøring:Profilhåndbok:Filer:Logo_Fylkesvåpen:Hovedlogo_liggend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knut:Documents:Knut:Trøndelag kommune:Ferdiggjøring:Profilhåndbok:Filer:Logo_Fylkesvåpen:Hovedlogo_liggende.pdf"/>
                        <pic:cNvPicPr>
                          <a:picLocks noChangeAspect="1" noChangeArrowheads="1"/>
                        </pic:cNvPicPr>
                      </pic:nvPicPr>
                      <pic:blipFill rotWithShape="1">
                        <a:blip r:embed="rId1">
                          <a:extLst>
                            <a:ext uri="{28A0092B-C50C-407E-A947-70E740481C1C}">
                              <a14:useLocalDpi xmlns:a14="http://schemas.microsoft.com/office/drawing/2010/main" val="0"/>
                            </a:ext>
                          </a:extLst>
                        </a:blip>
                        <a:srcRect t="8272" r="72314" b="10670"/>
                        <a:stretch/>
                      </pic:blipFill>
                      <pic:spPr bwMode="auto">
                        <a:xfrm>
                          <a:off x="0" y="0"/>
                          <a:ext cx="546100" cy="622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75" w:type="dxa"/>
        </w:tcPr>
        <w:p w:rsidR="00516628" w:rsidRPr="006B0CEC" w:rsidRDefault="002D3041" w:rsidP="006B0CEC">
          <w:pPr>
            <w:pStyle w:val="Topptekst"/>
          </w:pPr>
          <w:sdt>
            <w:sdtPr>
              <w:tag w:val="Label_Trøndelag fylkeskommune"/>
              <w:id w:val="1886055960"/>
              <w:placeholder>
                <w:docPart w:val="DefaultPlaceholder_-1854013440"/>
              </w:placeholder>
              <w:text/>
            </w:sdtPr>
            <w:sdtEndPr/>
            <w:sdtContent>
              <w:r w:rsidR="00516628" w:rsidRPr="006B0CEC">
                <w:t>Trøndelag fylkeskommune</w:t>
              </w:r>
            </w:sdtContent>
          </w:sdt>
          <w:r w:rsidR="00E07587" w:rsidRPr="006B0CEC">
            <w:t xml:space="preserve"> </w:t>
          </w:r>
        </w:p>
      </w:tc>
      <w:tc>
        <w:tcPr>
          <w:tcW w:w="3638" w:type="dxa"/>
          <w:vMerge w:val="restart"/>
        </w:tcPr>
        <w:p w:rsidR="00516628" w:rsidRDefault="00516628" w:rsidP="00E07587">
          <w:pPr>
            <w:pStyle w:val="Topptekst"/>
          </w:pPr>
          <w:r w:rsidRPr="00C851CE">
            <w:drawing>
              <wp:anchor distT="0" distB="0" distL="114300" distR="114300" simplePos="0" relativeHeight="251658240" behindDoc="0" locked="0" layoutInCell="1" allowOverlap="1" wp14:anchorId="1DD63E8F" wp14:editId="1DD63E90">
                <wp:simplePos x="0" y="0"/>
                <wp:positionH relativeFrom="margin">
                  <wp:posOffset>1344930</wp:posOffset>
                </wp:positionH>
                <wp:positionV relativeFrom="paragraph">
                  <wp:posOffset>0</wp:posOffset>
                </wp:positionV>
                <wp:extent cx="723900" cy="728980"/>
                <wp:effectExtent l="0" t="0" r="0" b="0"/>
                <wp:wrapThrough wrapText="bothSides">
                  <wp:wrapPolygon edited="0">
                    <wp:start x="10232" y="564"/>
                    <wp:lineTo x="1705" y="9596"/>
                    <wp:lineTo x="3979" y="19756"/>
                    <wp:lineTo x="14779" y="19756"/>
                    <wp:lineTo x="13642" y="10725"/>
                    <wp:lineTo x="17053" y="10725"/>
                    <wp:lineTo x="19895" y="6209"/>
                    <wp:lineTo x="19326" y="564"/>
                    <wp:lineTo x="10232" y="564"/>
                  </wp:wrapPolygon>
                </wp:wrapThrough>
                <wp:docPr id="4" name="Picture 4" descr="Mac HD:Users:knut:Documents:Knut:Trøndelag kommune:Ferdiggjøring:Maler:Brevark:designelement_kart_gu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HD:Users:knut:Documents:Knut:Trøndelag kommune:Ferdiggjøring:Maler:Brevark:designelement_kart_gul.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728980"/>
                        </a:xfrm>
                        <a:prstGeom prst="rect">
                          <a:avLst/>
                        </a:prstGeom>
                        <a:noFill/>
                        <a:ln>
                          <a:noFill/>
                        </a:ln>
                      </pic:spPr>
                    </pic:pic>
                  </a:graphicData>
                </a:graphic>
                <wp14:sizeRelH relativeFrom="margin">
                  <wp14:pctWidth>0</wp14:pctWidth>
                </wp14:sizeRelH>
              </wp:anchor>
            </w:drawing>
          </w:r>
        </w:p>
      </w:tc>
    </w:tr>
    <w:tr w:rsidR="00516628" w:rsidRPr="006F1FE9" w:rsidTr="00851F6E">
      <w:tc>
        <w:tcPr>
          <w:tcW w:w="993" w:type="dxa"/>
          <w:vMerge/>
        </w:tcPr>
        <w:p w:rsidR="00516628" w:rsidRDefault="00516628" w:rsidP="00E07587">
          <w:pPr>
            <w:pStyle w:val="Topptekst"/>
          </w:pPr>
        </w:p>
      </w:tc>
      <w:tc>
        <w:tcPr>
          <w:tcW w:w="5575" w:type="dxa"/>
        </w:tcPr>
        <w:p w:rsidR="00516628" w:rsidRPr="00DB7131" w:rsidRDefault="002D3041" w:rsidP="006B0CEC">
          <w:pPr>
            <w:pStyle w:val="Topptekst"/>
            <w:rPr>
              <w:rFonts w:ascii="Oswald Light" w:hAnsi="Oswald Light"/>
            </w:rPr>
          </w:pPr>
          <w:sdt>
            <w:sdtPr>
              <w:rPr>
                <w:rFonts w:ascii="Oswald Light" w:hAnsi="Oswald Light"/>
              </w:rPr>
              <w:tag w:val="ToOrgUnit.Name"/>
              <w:id w:val="10027"/>
              <w:placeholder>
                <w:docPart w:val="DefaultPlaceholder_-1854013440"/>
              </w:placeholder>
              <w:dataBinding w:prefixMappings="xmlns:gbs='http://www.software-innovation.no/growBusinessDocument'" w:xpath="/gbs:GrowBusinessDocument/gbs:ToOrgUnit.Name[@gbs:key='10027']" w:storeItemID="{085B2587-D6E7-40EF-BEF9-E5A3769D00C7}"/>
              <w:text/>
            </w:sdtPr>
            <w:sdtEndPr/>
            <w:sdtContent>
              <w:r w:rsidR="008F63E7">
                <w:rPr>
                  <w:rFonts w:ascii="Oswald Light" w:hAnsi="Oswald Light"/>
                </w:rPr>
                <w:t>Fylkesordføreren</w:t>
              </w:r>
            </w:sdtContent>
          </w:sdt>
          <w:r w:rsidR="00123C30" w:rsidRPr="00DB7131">
            <w:rPr>
              <w:rFonts w:ascii="Oswald Light" w:hAnsi="Oswald Light"/>
            </w:rPr>
            <w:t xml:space="preserve"> </w:t>
          </w:r>
        </w:p>
      </w:tc>
      <w:tc>
        <w:tcPr>
          <w:tcW w:w="3638" w:type="dxa"/>
          <w:vMerge/>
        </w:tcPr>
        <w:p w:rsidR="00516628" w:rsidRPr="00516628" w:rsidRDefault="00516628" w:rsidP="00E07587">
          <w:pPr>
            <w:pStyle w:val="Topptekst"/>
            <w:rPr>
              <w:lang w:val="en-US"/>
            </w:rPr>
          </w:pPr>
        </w:p>
      </w:tc>
    </w:tr>
  </w:tbl>
  <w:p w:rsidR="00516628" w:rsidRPr="00516628" w:rsidRDefault="00516628" w:rsidP="00E07587">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7758C0"/>
    <w:multiLevelType w:val="hybridMultilevel"/>
    <w:tmpl w:val="2AF2E50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embedTrueTypeFonts/>
  <w:saveSubsetFonts/>
  <w:proofState w:spelling="clean" w:grammar="clean"/>
  <w:attachedTemplate r:id="rId1"/>
  <w:stylePaneFormatFilter w:val="9321" w:allStyles="1" w:customStyles="0" w:latentStyles="0" w:stylesInUse="0" w:headingStyles="1" w:numberingStyles="0" w:tableStyles="0" w:directFormattingOnRuns="1" w:directFormattingOnParagraphs="1" w:directFormattingOnNumbering="0" w:directFormattingOnTables="0" w:clearFormatting="1" w:top3HeadingStyles="0" w:visibleStyles="0" w:alternateStyleNames="1"/>
  <w:stylePaneSortMethod w:val="0000"/>
  <w:documentProtection w:edit="readOnly" w:enforcement="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1BB"/>
    <w:rsid w:val="0000186F"/>
    <w:rsid w:val="0000678D"/>
    <w:rsid w:val="00007BAE"/>
    <w:rsid w:val="000102CC"/>
    <w:rsid w:val="0002022E"/>
    <w:rsid w:val="000268AF"/>
    <w:rsid w:val="00044B69"/>
    <w:rsid w:val="00054C79"/>
    <w:rsid w:val="00062FCC"/>
    <w:rsid w:val="00063BA6"/>
    <w:rsid w:val="00072021"/>
    <w:rsid w:val="00074363"/>
    <w:rsid w:val="000820DE"/>
    <w:rsid w:val="0008241C"/>
    <w:rsid w:val="00091AA5"/>
    <w:rsid w:val="00091B3D"/>
    <w:rsid w:val="000A56ED"/>
    <w:rsid w:val="000B0EF4"/>
    <w:rsid w:val="000B6904"/>
    <w:rsid w:val="000C3D91"/>
    <w:rsid w:val="000C6A0C"/>
    <w:rsid w:val="000D0073"/>
    <w:rsid w:val="000E1B64"/>
    <w:rsid w:val="000E561A"/>
    <w:rsid w:val="001021BA"/>
    <w:rsid w:val="001175A7"/>
    <w:rsid w:val="00123C30"/>
    <w:rsid w:val="001349DE"/>
    <w:rsid w:val="00144FBB"/>
    <w:rsid w:val="00152894"/>
    <w:rsid w:val="00153C63"/>
    <w:rsid w:val="0016214F"/>
    <w:rsid w:val="00172E2B"/>
    <w:rsid w:val="00173910"/>
    <w:rsid w:val="00181402"/>
    <w:rsid w:val="001879BA"/>
    <w:rsid w:val="00187F2F"/>
    <w:rsid w:val="001A3F9D"/>
    <w:rsid w:val="001B5DF1"/>
    <w:rsid w:val="001C766E"/>
    <w:rsid w:val="001D320F"/>
    <w:rsid w:val="001E11B1"/>
    <w:rsid w:val="001E5DFB"/>
    <w:rsid w:val="0020171F"/>
    <w:rsid w:val="00202485"/>
    <w:rsid w:val="00204366"/>
    <w:rsid w:val="00212B86"/>
    <w:rsid w:val="0021583A"/>
    <w:rsid w:val="002161E7"/>
    <w:rsid w:val="00221D17"/>
    <w:rsid w:val="002363CD"/>
    <w:rsid w:val="002402DE"/>
    <w:rsid w:val="00250598"/>
    <w:rsid w:val="002514A9"/>
    <w:rsid w:val="00252ADA"/>
    <w:rsid w:val="00264477"/>
    <w:rsid w:val="00282EA4"/>
    <w:rsid w:val="00283298"/>
    <w:rsid w:val="002841F7"/>
    <w:rsid w:val="0028669D"/>
    <w:rsid w:val="002932B9"/>
    <w:rsid w:val="002B5569"/>
    <w:rsid w:val="002C33C3"/>
    <w:rsid w:val="002C6FF6"/>
    <w:rsid w:val="002D1516"/>
    <w:rsid w:val="002D1D0A"/>
    <w:rsid w:val="002D2373"/>
    <w:rsid w:val="002D2B47"/>
    <w:rsid w:val="002D3041"/>
    <w:rsid w:val="002D7688"/>
    <w:rsid w:val="002E3196"/>
    <w:rsid w:val="002E4539"/>
    <w:rsid w:val="002E6DAB"/>
    <w:rsid w:val="002F4E34"/>
    <w:rsid w:val="002F636C"/>
    <w:rsid w:val="00300EFE"/>
    <w:rsid w:val="00315201"/>
    <w:rsid w:val="003158F7"/>
    <w:rsid w:val="00317408"/>
    <w:rsid w:val="00331A16"/>
    <w:rsid w:val="00332AD0"/>
    <w:rsid w:val="0033699D"/>
    <w:rsid w:val="00351ABF"/>
    <w:rsid w:val="003530CD"/>
    <w:rsid w:val="00364987"/>
    <w:rsid w:val="00380D86"/>
    <w:rsid w:val="003822B6"/>
    <w:rsid w:val="003834EE"/>
    <w:rsid w:val="003A2B15"/>
    <w:rsid w:val="003A3876"/>
    <w:rsid w:val="003A3E8D"/>
    <w:rsid w:val="003A7DE0"/>
    <w:rsid w:val="003B4EE6"/>
    <w:rsid w:val="003C2A0B"/>
    <w:rsid w:val="003D2F27"/>
    <w:rsid w:val="003D57DC"/>
    <w:rsid w:val="003D7F06"/>
    <w:rsid w:val="003E6042"/>
    <w:rsid w:val="003E672B"/>
    <w:rsid w:val="004104B5"/>
    <w:rsid w:val="00423AD7"/>
    <w:rsid w:val="004276A0"/>
    <w:rsid w:val="0043313D"/>
    <w:rsid w:val="004336E5"/>
    <w:rsid w:val="00436471"/>
    <w:rsid w:val="004401BC"/>
    <w:rsid w:val="0044209D"/>
    <w:rsid w:val="00445006"/>
    <w:rsid w:val="004450C9"/>
    <w:rsid w:val="00447D2B"/>
    <w:rsid w:val="00452044"/>
    <w:rsid w:val="00460A0E"/>
    <w:rsid w:val="00467D37"/>
    <w:rsid w:val="004847AC"/>
    <w:rsid w:val="00492AEA"/>
    <w:rsid w:val="004A2FA8"/>
    <w:rsid w:val="004A5A58"/>
    <w:rsid w:val="004A7A9E"/>
    <w:rsid w:val="004C25A4"/>
    <w:rsid w:val="004C291B"/>
    <w:rsid w:val="004C5453"/>
    <w:rsid w:val="004C6043"/>
    <w:rsid w:val="004E581B"/>
    <w:rsid w:val="004E5E06"/>
    <w:rsid w:val="004E5FF2"/>
    <w:rsid w:val="004E6206"/>
    <w:rsid w:val="004F1C61"/>
    <w:rsid w:val="00506C7E"/>
    <w:rsid w:val="005154A8"/>
    <w:rsid w:val="00516628"/>
    <w:rsid w:val="00517205"/>
    <w:rsid w:val="005234D1"/>
    <w:rsid w:val="005372DD"/>
    <w:rsid w:val="00537E16"/>
    <w:rsid w:val="005548C9"/>
    <w:rsid w:val="00556C89"/>
    <w:rsid w:val="0056396A"/>
    <w:rsid w:val="005732CB"/>
    <w:rsid w:val="0057562D"/>
    <w:rsid w:val="005774FA"/>
    <w:rsid w:val="0057757C"/>
    <w:rsid w:val="005806FA"/>
    <w:rsid w:val="005A6472"/>
    <w:rsid w:val="005B6144"/>
    <w:rsid w:val="005B6D52"/>
    <w:rsid w:val="005B7022"/>
    <w:rsid w:val="005C5817"/>
    <w:rsid w:val="005C7124"/>
    <w:rsid w:val="005D1665"/>
    <w:rsid w:val="005D2264"/>
    <w:rsid w:val="005D26F9"/>
    <w:rsid w:val="005E5354"/>
    <w:rsid w:val="005E5B64"/>
    <w:rsid w:val="005F0F76"/>
    <w:rsid w:val="005F404D"/>
    <w:rsid w:val="005F5033"/>
    <w:rsid w:val="00606E88"/>
    <w:rsid w:val="006248A4"/>
    <w:rsid w:val="006252BA"/>
    <w:rsid w:val="00637576"/>
    <w:rsid w:val="00653D1E"/>
    <w:rsid w:val="00692403"/>
    <w:rsid w:val="00697705"/>
    <w:rsid w:val="006A2FB8"/>
    <w:rsid w:val="006A314C"/>
    <w:rsid w:val="006B0CEC"/>
    <w:rsid w:val="006B3B20"/>
    <w:rsid w:val="006B61AA"/>
    <w:rsid w:val="006D1562"/>
    <w:rsid w:val="006D657B"/>
    <w:rsid w:val="006E1089"/>
    <w:rsid w:val="006E2501"/>
    <w:rsid w:val="006F007D"/>
    <w:rsid w:val="006F1FE9"/>
    <w:rsid w:val="00706D31"/>
    <w:rsid w:val="00720D1B"/>
    <w:rsid w:val="007313F3"/>
    <w:rsid w:val="0074544F"/>
    <w:rsid w:val="00745486"/>
    <w:rsid w:val="00746FBA"/>
    <w:rsid w:val="007548C0"/>
    <w:rsid w:val="00754FAC"/>
    <w:rsid w:val="00755A41"/>
    <w:rsid w:val="007573D9"/>
    <w:rsid w:val="00773CC9"/>
    <w:rsid w:val="00775930"/>
    <w:rsid w:val="00777A2C"/>
    <w:rsid w:val="00784A6A"/>
    <w:rsid w:val="007858A2"/>
    <w:rsid w:val="007A6108"/>
    <w:rsid w:val="007C2356"/>
    <w:rsid w:val="007C4A54"/>
    <w:rsid w:val="007D0796"/>
    <w:rsid w:val="007D29E7"/>
    <w:rsid w:val="007D440E"/>
    <w:rsid w:val="007E1A0D"/>
    <w:rsid w:val="007E1B9C"/>
    <w:rsid w:val="007E23E3"/>
    <w:rsid w:val="007E5E38"/>
    <w:rsid w:val="0080183F"/>
    <w:rsid w:val="008022CA"/>
    <w:rsid w:val="00805C58"/>
    <w:rsid w:val="00821B22"/>
    <w:rsid w:val="00825B3C"/>
    <w:rsid w:val="008374D8"/>
    <w:rsid w:val="008451A3"/>
    <w:rsid w:val="00851F6E"/>
    <w:rsid w:val="008528F5"/>
    <w:rsid w:val="00862783"/>
    <w:rsid w:val="00871F12"/>
    <w:rsid w:val="0087211D"/>
    <w:rsid w:val="0087300A"/>
    <w:rsid w:val="00880F25"/>
    <w:rsid w:val="008B35B6"/>
    <w:rsid w:val="008B714E"/>
    <w:rsid w:val="008C06D1"/>
    <w:rsid w:val="008C14BB"/>
    <w:rsid w:val="008C7038"/>
    <w:rsid w:val="008F16F0"/>
    <w:rsid w:val="008F63E7"/>
    <w:rsid w:val="00900A28"/>
    <w:rsid w:val="0092139E"/>
    <w:rsid w:val="00922C7F"/>
    <w:rsid w:val="009334EF"/>
    <w:rsid w:val="00945375"/>
    <w:rsid w:val="00952855"/>
    <w:rsid w:val="0096017B"/>
    <w:rsid w:val="00960266"/>
    <w:rsid w:val="00982278"/>
    <w:rsid w:val="00983796"/>
    <w:rsid w:val="0098436D"/>
    <w:rsid w:val="009A0319"/>
    <w:rsid w:val="009A69F6"/>
    <w:rsid w:val="009B3968"/>
    <w:rsid w:val="009B4A2A"/>
    <w:rsid w:val="009C71BB"/>
    <w:rsid w:val="009D485F"/>
    <w:rsid w:val="009F0B2E"/>
    <w:rsid w:val="00A021A9"/>
    <w:rsid w:val="00A11196"/>
    <w:rsid w:val="00A23E9D"/>
    <w:rsid w:val="00A41D09"/>
    <w:rsid w:val="00A4255C"/>
    <w:rsid w:val="00A46D2E"/>
    <w:rsid w:val="00A510DA"/>
    <w:rsid w:val="00A63A39"/>
    <w:rsid w:val="00A67A58"/>
    <w:rsid w:val="00A86E76"/>
    <w:rsid w:val="00AA5F8F"/>
    <w:rsid w:val="00AB541F"/>
    <w:rsid w:val="00AB6977"/>
    <w:rsid w:val="00AB73B6"/>
    <w:rsid w:val="00AC12F8"/>
    <w:rsid w:val="00AC5289"/>
    <w:rsid w:val="00AC7378"/>
    <w:rsid w:val="00AD73D6"/>
    <w:rsid w:val="00AD780E"/>
    <w:rsid w:val="00AE3D95"/>
    <w:rsid w:val="00AE433B"/>
    <w:rsid w:val="00AF132E"/>
    <w:rsid w:val="00AF2AC7"/>
    <w:rsid w:val="00B121F0"/>
    <w:rsid w:val="00B23D76"/>
    <w:rsid w:val="00B26DDB"/>
    <w:rsid w:val="00B324AB"/>
    <w:rsid w:val="00B41E6D"/>
    <w:rsid w:val="00B60900"/>
    <w:rsid w:val="00B844D5"/>
    <w:rsid w:val="00B84910"/>
    <w:rsid w:val="00B91F67"/>
    <w:rsid w:val="00BA0F14"/>
    <w:rsid w:val="00BC6D33"/>
    <w:rsid w:val="00BD3EEC"/>
    <w:rsid w:val="00BE555D"/>
    <w:rsid w:val="00BF4000"/>
    <w:rsid w:val="00C10CB9"/>
    <w:rsid w:val="00C142B9"/>
    <w:rsid w:val="00C15585"/>
    <w:rsid w:val="00C23F94"/>
    <w:rsid w:val="00C25AD8"/>
    <w:rsid w:val="00C31E14"/>
    <w:rsid w:val="00C36B87"/>
    <w:rsid w:val="00C4013F"/>
    <w:rsid w:val="00C41B34"/>
    <w:rsid w:val="00C42664"/>
    <w:rsid w:val="00C5292C"/>
    <w:rsid w:val="00C640D0"/>
    <w:rsid w:val="00C716FC"/>
    <w:rsid w:val="00C76AC0"/>
    <w:rsid w:val="00CA27F9"/>
    <w:rsid w:val="00CA6344"/>
    <w:rsid w:val="00CB23C4"/>
    <w:rsid w:val="00CB4513"/>
    <w:rsid w:val="00CB7BBB"/>
    <w:rsid w:val="00CD47D0"/>
    <w:rsid w:val="00CE2A95"/>
    <w:rsid w:val="00CE3348"/>
    <w:rsid w:val="00CF132F"/>
    <w:rsid w:val="00CF1AC7"/>
    <w:rsid w:val="00D35801"/>
    <w:rsid w:val="00D36F19"/>
    <w:rsid w:val="00D44F96"/>
    <w:rsid w:val="00D54703"/>
    <w:rsid w:val="00D707C1"/>
    <w:rsid w:val="00D75158"/>
    <w:rsid w:val="00D77D2A"/>
    <w:rsid w:val="00D91EF8"/>
    <w:rsid w:val="00DA6AD8"/>
    <w:rsid w:val="00DB147B"/>
    <w:rsid w:val="00DB7131"/>
    <w:rsid w:val="00DC520B"/>
    <w:rsid w:val="00DD31B9"/>
    <w:rsid w:val="00DE63BF"/>
    <w:rsid w:val="00DE7D74"/>
    <w:rsid w:val="00E01432"/>
    <w:rsid w:val="00E04FA2"/>
    <w:rsid w:val="00E07587"/>
    <w:rsid w:val="00E10315"/>
    <w:rsid w:val="00E130BB"/>
    <w:rsid w:val="00E17F26"/>
    <w:rsid w:val="00E2246D"/>
    <w:rsid w:val="00E25AAD"/>
    <w:rsid w:val="00E26014"/>
    <w:rsid w:val="00E419B1"/>
    <w:rsid w:val="00E66A7D"/>
    <w:rsid w:val="00E66E48"/>
    <w:rsid w:val="00E67E4E"/>
    <w:rsid w:val="00E73DA5"/>
    <w:rsid w:val="00E75F96"/>
    <w:rsid w:val="00E766E1"/>
    <w:rsid w:val="00E80BD7"/>
    <w:rsid w:val="00E85225"/>
    <w:rsid w:val="00E86844"/>
    <w:rsid w:val="00ED2AB5"/>
    <w:rsid w:val="00EF10F2"/>
    <w:rsid w:val="00EF6871"/>
    <w:rsid w:val="00EF7C33"/>
    <w:rsid w:val="00F114BE"/>
    <w:rsid w:val="00F20F18"/>
    <w:rsid w:val="00F4358D"/>
    <w:rsid w:val="00F53348"/>
    <w:rsid w:val="00F554C8"/>
    <w:rsid w:val="00F7309B"/>
    <w:rsid w:val="00F769C9"/>
    <w:rsid w:val="00F77AF3"/>
    <w:rsid w:val="00F813F9"/>
    <w:rsid w:val="00F8253C"/>
    <w:rsid w:val="00F90FA0"/>
    <w:rsid w:val="00F970D9"/>
    <w:rsid w:val="00FC0FB8"/>
    <w:rsid w:val="00FC5ADE"/>
    <w:rsid w:val="00FD510C"/>
    <w:rsid w:val="00FD6375"/>
    <w:rsid w:val="00FE3B9F"/>
    <w:rsid w:val="00FE4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D63E39"/>
  <w15:docId w15:val="{C3F4E7FD-801E-49D1-A227-C419C2073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21BA"/>
    <w:pPr>
      <w:spacing w:after="0" w:line="260" w:lineRule="atLeast"/>
    </w:pPr>
    <w:rPr>
      <w:rFonts w:ascii="Verdana" w:eastAsiaTheme="minorEastAsia" w:hAnsi="Verdana"/>
      <w:sz w:val="18"/>
      <w:szCs w:val="24"/>
    </w:rPr>
  </w:style>
  <w:style w:type="paragraph" w:styleId="Overskrift1">
    <w:name w:val="heading 1"/>
    <w:basedOn w:val="Normal"/>
    <w:next w:val="Normal"/>
    <w:link w:val="Overskrift1Tegn"/>
    <w:uiPriority w:val="9"/>
    <w:qFormat/>
    <w:rsid w:val="00A46D2E"/>
    <w:pPr>
      <w:keepNext/>
      <w:keepLines/>
      <w:spacing w:before="480" w:after="200"/>
      <w:outlineLvl w:val="0"/>
    </w:pPr>
    <w:rPr>
      <w:rFonts w:eastAsiaTheme="majorEastAsia" w:cstheme="majorBidi"/>
      <w:b/>
      <w:bCs/>
      <w:spacing w:val="40"/>
      <w:sz w:val="28"/>
      <w:szCs w:val="32"/>
    </w:rPr>
  </w:style>
  <w:style w:type="paragraph" w:styleId="Overskrift2">
    <w:name w:val="heading 2"/>
    <w:basedOn w:val="Overskrift3"/>
    <w:next w:val="Normal"/>
    <w:link w:val="Overskrift2Tegn"/>
    <w:uiPriority w:val="9"/>
    <w:unhideWhenUsed/>
    <w:qFormat/>
    <w:rsid w:val="001A3F9D"/>
    <w:pPr>
      <w:keepNext/>
      <w:keepLines/>
      <w:spacing w:before="200"/>
      <w:outlineLvl w:val="1"/>
    </w:pPr>
    <w:rPr>
      <w:rFonts w:eastAsiaTheme="majorEastAsia" w:cstheme="majorBidi"/>
      <w:b/>
      <w:bCs/>
      <w:iCs/>
      <w:spacing w:val="20"/>
      <w:sz w:val="24"/>
    </w:rPr>
  </w:style>
  <w:style w:type="paragraph" w:styleId="Overskrift3">
    <w:name w:val="heading 3"/>
    <w:basedOn w:val="Normal"/>
    <w:next w:val="Normal"/>
    <w:link w:val="Overskrift3Tegn"/>
    <w:uiPriority w:val="9"/>
    <w:unhideWhenUsed/>
    <w:qFormat/>
    <w:rsid w:val="001A3F9D"/>
    <w:pPr>
      <w:outlineLvl w:val="2"/>
    </w:pPr>
  </w:style>
  <w:style w:type="paragraph" w:styleId="Overskrift4">
    <w:name w:val="heading 4"/>
    <w:basedOn w:val="Normal"/>
    <w:next w:val="Normal"/>
    <w:link w:val="Overskrift4Tegn"/>
    <w:uiPriority w:val="9"/>
    <w:unhideWhenUsed/>
    <w:qFormat/>
    <w:rsid w:val="001A3F9D"/>
    <w:pPr>
      <w:keepNext/>
      <w:keepLines/>
      <w:spacing w:before="200"/>
      <w:outlineLvl w:val="3"/>
    </w:pPr>
    <w:rPr>
      <w:rFonts w:eastAsiaTheme="majorEastAsia" w:cstheme="majorBidi"/>
      <w:b/>
      <w:bCs/>
      <w:iCs/>
    </w:rPr>
  </w:style>
  <w:style w:type="paragraph" w:styleId="Overskrift5">
    <w:name w:val="heading 5"/>
    <w:basedOn w:val="Normal"/>
    <w:next w:val="Normal"/>
    <w:link w:val="Overskrift5Tegn"/>
    <w:uiPriority w:val="9"/>
    <w:unhideWhenUsed/>
    <w:rsid w:val="001A3F9D"/>
    <w:pPr>
      <w:keepNext/>
      <w:keepLines/>
      <w:spacing w:before="200"/>
      <w:outlineLvl w:val="4"/>
    </w:pPr>
    <w:rPr>
      <w:rFonts w:asciiTheme="majorHAnsi" w:eastAsiaTheme="majorEastAsia" w:hAnsiTheme="majorHAnsi" w:cstheme="majorBidi"/>
    </w:rPr>
  </w:style>
  <w:style w:type="paragraph" w:styleId="Overskrift6">
    <w:name w:val="heading 6"/>
    <w:basedOn w:val="Normal"/>
    <w:next w:val="Normal"/>
    <w:link w:val="Overskrift6Tegn"/>
    <w:uiPriority w:val="9"/>
    <w:semiHidden/>
    <w:unhideWhenUsed/>
    <w:rsid w:val="001A3F9D"/>
    <w:pPr>
      <w:keepNext/>
      <w:keepLines/>
      <w:spacing w:before="40"/>
      <w:outlineLvl w:val="5"/>
    </w:pPr>
    <w:rPr>
      <w:rFonts w:eastAsiaTheme="majorEastAsia" w:cstheme="majorBidi"/>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1A3F9D"/>
    <w:rPr>
      <w:color w:val="808080"/>
    </w:rPr>
  </w:style>
  <w:style w:type="paragraph" w:styleId="Bobletekst">
    <w:name w:val="Balloon Text"/>
    <w:basedOn w:val="Normal"/>
    <w:link w:val="BobletekstTegn"/>
    <w:uiPriority w:val="99"/>
    <w:semiHidden/>
    <w:unhideWhenUsed/>
    <w:rsid w:val="001A3F9D"/>
    <w:rPr>
      <w:rFonts w:ascii="Lucida Grande" w:hAnsi="Lucida Grande"/>
      <w:szCs w:val="18"/>
    </w:rPr>
  </w:style>
  <w:style w:type="character" w:customStyle="1" w:styleId="BobletekstTegn">
    <w:name w:val="Bobletekst Tegn"/>
    <w:basedOn w:val="Standardskriftforavsnitt"/>
    <w:link w:val="Bobletekst"/>
    <w:uiPriority w:val="99"/>
    <w:semiHidden/>
    <w:rsid w:val="001A3F9D"/>
    <w:rPr>
      <w:rFonts w:ascii="Lucida Grande" w:eastAsiaTheme="minorEastAsia" w:hAnsi="Lucida Grande"/>
      <w:sz w:val="18"/>
      <w:szCs w:val="18"/>
    </w:rPr>
  </w:style>
  <w:style w:type="table" w:styleId="Tabellrutenett">
    <w:name w:val="Table Grid"/>
    <w:basedOn w:val="Vanligtabell"/>
    <w:uiPriority w:val="59"/>
    <w:rsid w:val="001A3F9D"/>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A46D2E"/>
    <w:rPr>
      <w:rFonts w:ascii="Verdana" w:eastAsiaTheme="majorEastAsia" w:hAnsi="Verdana" w:cstheme="majorBidi"/>
      <w:b/>
      <w:bCs/>
      <w:spacing w:val="40"/>
      <w:sz w:val="28"/>
      <w:szCs w:val="32"/>
    </w:rPr>
  </w:style>
  <w:style w:type="character" w:customStyle="1" w:styleId="TemplateStyle">
    <w:name w:val="TemplateStyle"/>
    <w:basedOn w:val="Standardskriftforavsnitt"/>
    <w:uiPriority w:val="1"/>
    <w:rsid w:val="00212B86"/>
    <w:rPr>
      <w:rFonts w:asciiTheme="minorHAnsi" w:hAnsiTheme="minorHAnsi"/>
      <w:color w:val="000000" w:themeColor="text1"/>
      <w:sz w:val="22"/>
    </w:rPr>
  </w:style>
  <w:style w:type="paragraph" w:styleId="Topptekst">
    <w:name w:val="header"/>
    <w:basedOn w:val="Normal"/>
    <w:link w:val="TopptekstTegn"/>
    <w:uiPriority w:val="99"/>
    <w:unhideWhenUsed/>
    <w:rsid w:val="00FD6375"/>
    <w:pPr>
      <w:tabs>
        <w:tab w:val="right" w:pos="9072"/>
      </w:tabs>
      <w:spacing w:line="240" w:lineRule="auto"/>
    </w:pPr>
    <w:rPr>
      <w:rFonts w:ascii="Oswald" w:hAnsi="Oswald"/>
      <w:noProof/>
      <w:sz w:val="34"/>
      <w:szCs w:val="34"/>
      <w:lang w:eastAsia="nb-NO"/>
    </w:rPr>
  </w:style>
  <w:style w:type="character" w:customStyle="1" w:styleId="TopptekstTegn">
    <w:name w:val="Topptekst Tegn"/>
    <w:basedOn w:val="Standardskriftforavsnitt"/>
    <w:link w:val="Topptekst"/>
    <w:uiPriority w:val="99"/>
    <w:rsid w:val="00FD6375"/>
    <w:rPr>
      <w:rFonts w:ascii="Oswald" w:eastAsiaTheme="minorEastAsia" w:hAnsi="Oswald"/>
      <w:noProof/>
      <w:sz w:val="34"/>
      <w:szCs w:val="34"/>
      <w:lang w:eastAsia="nb-NO"/>
    </w:rPr>
  </w:style>
  <w:style w:type="paragraph" w:styleId="Bunntekst">
    <w:name w:val="footer"/>
    <w:basedOn w:val="Normal"/>
    <w:link w:val="BunntekstTegn"/>
    <w:uiPriority w:val="99"/>
    <w:unhideWhenUsed/>
    <w:rsid w:val="002C33C3"/>
    <w:pPr>
      <w:widowControl w:val="0"/>
    </w:pPr>
    <w:rPr>
      <w:sz w:val="16"/>
    </w:rPr>
  </w:style>
  <w:style w:type="character" w:customStyle="1" w:styleId="BunntekstTegn">
    <w:name w:val="Bunntekst Tegn"/>
    <w:basedOn w:val="Standardskriftforavsnitt"/>
    <w:link w:val="Bunntekst"/>
    <w:uiPriority w:val="99"/>
    <w:rsid w:val="002C33C3"/>
    <w:rPr>
      <w:rFonts w:ascii="Verdana" w:eastAsiaTheme="minorEastAsia" w:hAnsi="Verdana"/>
      <w:sz w:val="16"/>
      <w:szCs w:val="24"/>
    </w:rPr>
  </w:style>
  <w:style w:type="paragraph" w:styleId="Tittel">
    <w:name w:val="Title"/>
    <w:basedOn w:val="Normal"/>
    <w:next w:val="Normal"/>
    <w:link w:val="TittelTegn"/>
    <w:uiPriority w:val="10"/>
    <w:rsid w:val="002C33C3"/>
    <w:pPr>
      <w:spacing w:before="480" w:after="200" w:line="240" w:lineRule="auto"/>
    </w:pPr>
    <w:rPr>
      <w:b/>
      <w:sz w:val="28"/>
    </w:rPr>
  </w:style>
  <w:style w:type="character" w:customStyle="1" w:styleId="TittelTegn">
    <w:name w:val="Tittel Tegn"/>
    <w:basedOn w:val="Standardskriftforavsnitt"/>
    <w:link w:val="Tittel"/>
    <w:uiPriority w:val="10"/>
    <w:rsid w:val="002C33C3"/>
    <w:rPr>
      <w:rFonts w:ascii="Verdana" w:eastAsiaTheme="minorEastAsia" w:hAnsi="Verdana"/>
      <w:b/>
      <w:sz w:val="28"/>
      <w:szCs w:val="24"/>
    </w:rPr>
  </w:style>
  <w:style w:type="character" w:styleId="Hyperkobling">
    <w:name w:val="Hyperlink"/>
    <w:basedOn w:val="Standardskriftforavsnitt"/>
    <w:uiPriority w:val="99"/>
    <w:unhideWhenUsed/>
    <w:rsid w:val="001A3F9D"/>
    <w:rPr>
      <w:color w:val="0000FF" w:themeColor="hyperlink"/>
      <w:u w:val="single"/>
    </w:rPr>
  </w:style>
  <w:style w:type="paragraph" w:styleId="Ingenmellomrom">
    <w:name w:val="No Spacing"/>
    <w:uiPriority w:val="1"/>
    <w:rsid w:val="001A3F9D"/>
    <w:pPr>
      <w:spacing w:after="0" w:line="240" w:lineRule="auto"/>
    </w:pPr>
    <w:rPr>
      <w:rFonts w:ascii="Century Gothic" w:eastAsiaTheme="minorEastAsia" w:hAnsi="Century Gothic"/>
      <w:sz w:val="24"/>
      <w:szCs w:val="24"/>
    </w:rPr>
  </w:style>
  <w:style w:type="paragraph" w:styleId="Listeavsnitt">
    <w:name w:val="List Paragraph"/>
    <w:basedOn w:val="Normal"/>
    <w:uiPriority w:val="34"/>
    <w:qFormat/>
    <w:rsid w:val="001A3F9D"/>
    <w:pPr>
      <w:ind w:left="720"/>
      <w:contextualSpacing/>
    </w:pPr>
  </w:style>
  <w:style w:type="character" w:customStyle="1" w:styleId="Overskrift3Tegn">
    <w:name w:val="Overskrift 3 Tegn"/>
    <w:basedOn w:val="Standardskriftforavsnitt"/>
    <w:link w:val="Overskrift3"/>
    <w:uiPriority w:val="9"/>
    <w:rsid w:val="001A3F9D"/>
    <w:rPr>
      <w:rFonts w:ascii="Century Gothic" w:eastAsiaTheme="minorEastAsia" w:hAnsi="Century Gothic"/>
      <w:sz w:val="20"/>
      <w:szCs w:val="24"/>
    </w:rPr>
  </w:style>
  <w:style w:type="character" w:customStyle="1" w:styleId="Overskrift2Tegn">
    <w:name w:val="Overskrift 2 Tegn"/>
    <w:basedOn w:val="Standardskriftforavsnitt"/>
    <w:link w:val="Overskrift2"/>
    <w:uiPriority w:val="9"/>
    <w:rsid w:val="001A3F9D"/>
    <w:rPr>
      <w:rFonts w:ascii="Century Gothic" w:eastAsiaTheme="majorEastAsia" w:hAnsi="Century Gothic" w:cstheme="majorBidi"/>
      <w:b/>
      <w:bCs/>
      <w:iCs/>
      <w:spacing w:val="20"/>
      <w:sz w:val="24"/>
      <w:szCs w:val="24"/>
    </w:rPr>
  </w:style>
  <w:style w:type="character" w:customStyle="1" w:styleId="Overskrift4Tegn">
    <w:name w:val="Overskrift 4 Tegn"/>
    <w:basedOn w:val="Standardskriftforavsnitt"/>
    <w:link w:val="Overskrift4"/>
    <w:uiPriority w:val="9"/>
    <w:rsid w:val="001A3F9D"/>
    <w:rPr>
      <w:rFonts w:ascii="Century Gothic" w:eastAsiaTheme="majorEastAsia" w:hAnsi="Century Gothic" w:cstheme="majorBidi"/>
      <w:b/>
      <w:bCs/>
      <w:iCs/>
      <w:sz w:val="20"/>
      <w:szCs w:val="24"/>
    </w:rPr>
  </w:style>
  <w:style w:type="character" w:customStyle="1" w:styleId="Overskrift5Tegn">
    <w:name w:val="Overskrift 5 Tegn"/>
    <w:basedOn w:val="Standardskriftforavsnitt"/>
    <w:link w:val="Overskrift5"/>
    <w:uiPriority w:val="9"/>
    <w:rsid w:val="001A3F9D"/>
    <w:rPr>
      <w:rFonts w:asciiTheme="majorHAnsi" w:eastAsiaTheme="majorEastAsia" w:hAnsiTheme="majorHAnsi" w:cstheme="majorBidi"/>
      <w:sz w:val="20"/>
      <w:szCs w:val="24"/>
    </w:rPr>
  </w:style>
  <w:style w:type="character" w:customStyle="1" w:styleId="Overskrift6Tegn">
    <w:name w:val="Overskrift 6 Tegn"/>
    <w:basedOn w:val="Standardskriftforavsnitt"/>
    <w:link w:val="Overskrift6"/>
    <w:uiPriority w:val="9"/>
    <w:semiHidden/>
    <w:rsid w:val="001A3F9D"/>
    <w:rPr>
      <w:rFonts w:ascii="Century Gothic" w:eastAsiaTheme="majorEastAsia" w:hAnsi="Century Gothic" w:cstheme="majorBidi"/>
      <w:sz w:val="20"/>
      <w:szCs w:val="24"/>
    </w:rPr>
  </w:style>
  <w:style w:type="character" w:styleId="Sterkutheving">
    <w:name w:val="Intense Emphasis"/>
    <w:basedOn w:val="Standardskriftforavsnitt"/>
    <w:uiPriority w:val="21"/>
    <w:qFormat/>
    <w:rsid w:val="001A3F9D"/>
    <w:rPr>
      <w:rFonts w:ascii="Cambria" w:hAnsi="Cambria"/>
      <w:b/>
      <w:bCs/>
      <w:i/>
      <w:iCs/>
      <w:color w:val="000000" w:themeColor="text1"/>
      <w:sz w:val="20"/>
    </w:rPr>
  </w:style>
  <w:style w:type="paragraph" w:styleId="Sterktsitat">
    <w:name w:val="Intense Quote"/>
    <w:basedOn w:val="Normal"/>
    <w:next w:val="Normal"/>
    <w:link w:val="SterktsitatTegn"/>
    <w:uiPriority w:val="30"/>
    <w:rsid w:val="001A3F9D"/>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1A3F9D"/>
    <w:rPr>
      <w:rFonts w:ascii="Century Gothic" w:eastAsiaTheme="minorEastAsia" w:hAnsi="Century Gothic"/>
      <w:b/>
      <w:bCs/>
      <w:i/>
      <w:iCs/>
      <w:color w:val="4F81BD" w:themeColor="accent1"/>
      <w:sz w:val="20"/>
      <w:szCs w:val="24"/>
    </w:rPr>
  </w:style>
  <w:style w:type="character" w:styleId="Svakutheving">
    <w:name w:val="Subtle Emphasis"/>
    <w:basedOn w:val="Standardskriftforavsnitt"/>
    <w:uiPriority w:val="19"/>
    <w:rsid w:val="001A3F9D"/>
    <w:rPr>
      <w:i/>
      <w:iCs/>
      <w:color w:val="808080" w:themeColor="text1" w:themeTint="7F"/>
    </w:rPr>
  </w:style>
  <w:style w:type="paragraph" w:styleId="Undertittel">
    <w:name w:val="Subtitle"/>
    <w:basedOn w:val="Normal"/>
    <w:next w:val="Normal"/>
    <w:link w:val="UndertittelTegn"/>
    <w:uiPriority w:val="11"/>
    <w:rsid w:val="001A3F9D"/>
    <w:pPr>
      <w:numPr>
        <w:ilvl w:val="1"/>
      </w:numPr>
    </w:pPr>
    <w:rPr>
      <w:rFonts w:asciiTheme="majorHAnsi" w:eastAsiaTheme="majorEastAsia" w:hAnsiTheme="majorHAnsi" w:cstheme="majorBidi"/>
      <w:i/>
      <w:iCs/>
      <w:color w:val="4F81BD" w:themeColor="accent1"/>
      <w:spacing w:val="15"/>
    </w:rPr>
  </w:style>
  <w:style w:type="character" w:customStyle="1" w:styleId="UndertittelTegn">
    <w:name w:val="Undertittel Tegn"/>
    <w:basedOn w:val="Standardskriftforavsnitt"/>
    <w:link w:val="Undertittel"/>
    <w:uiPriority w:val="11"/>
    <w:rsid w:val="001A3F9D"/>
    <w:rPr>
      <w:rFonts w:asciiTheme="majorHAnsi" w:eastAsiaTheme="majorEastAsia" w:hAnsiTheme="majorHAnsi" w:cstheme="majorBidi"/>
      <w:i/>
      <w:iCs/>
      <w:color w:val="4F81BD" w:themeColor="accent1"/>
      <w:spacing w:val="15"/>
      <w:sz w:val="20"/>
      <w:szCs w:val="24"/>
    </w:rPr>
  </w:style>
  <w:style w:type="character" w:styleId="Utheving">
    <w:name w:val="Emphasis"/>
    <w:basedOn w:val="Standardskriftforavsnitt"/>
    <w:uiPriority w:val="20"/>
    <w:qFormat/>
    <w:rsid w:val="001A3F9D"/>
    <w:rPr>
      <w:rFonts w:ascii="Cambria" w:hAnsi="Cambria"/>
      <w:i/>
      <w:iCs/>
      <w:color w:val="000000" w:themeColor="text1"/>
      <w:sz w:val="20"/>
    </w:rPr>
  </w:style>
  <w:style w:type="paragraph" w:customStyle="1" w:styleId="Normal8pt">
    <w:name w:val="Normal 8pt"/>
    <w:basedOn w:val="Normal"/>
    <w:next w:val="Normal"/>
    <w:rsid w:val="00F4358D"/>
    <w:rPr>
      <w:sz w:val="16"/>
    </w:rPr>
  </w:style>
  <w:style w:type="character" w:customStyle="1" w:styleId="Style">
    <w:name w:val="Style"/>
    <w:basedOn w:val="Standardskriftforavsnitt"/>
    <w:uiPriority w:val="1"/>
    <w:rsid w:val="00706D31"/>
    <w:rPr>
      <w:rFonts w:ascii="Oswald" w:hAnsi="Oswald"/>
      <w:sz w:val="34"/>
    </w:rPr>
  </w:style>
  <w:style w:type="paragraph" w:customStyle="1" w:styleId="paragraph">
    <w:name w:val="paragraph"/>
    <w:basedOn w:val="Normal"/>
    <w:rsid w:val="004A7A9E"/>
    <w:pPr>
      <w:spacing w:line="240" w:lineRule="auto"/>
    </w:pPr>
    <w:rPr>
      <w:rFonts w:ascii="Times New Roman" w:eastAsia="Times New Roman" w:hAnsi="Times New Roman" w:cs="Times New Roman"/>
      <w:sz w:val="24"/>
      <w:lang w:eastAsia="nb-NO"/>
    </w:rPr>
  </w:style>
  <w:style w:type="character" w:customStyle="1" w:styleId="spellingerror">
    <w:name w:val="spellingerror"/>
    <w:basedOn w:val="Standardskriftforavsnitt"/>
    <w:rsid w:val="004A7A9E"/>
  </w:style>
  <w:style w:type="character" w:customStyle="1" w:styleId="normaltextrun1">
    <w:name w:val="normaltextrun1"/>
    <w:basedOn w:val="Standardskriftforavsnitt"/>
    <w:rsid w:val="004A7A9E"/>
  </w:style>
  <w:style w:type="character" w:customStyle="1" w:styleId="eop">
    <w:name w:val="eop"/>
    <w:basedOn w:val="Standardskriftforavsnitt"/>
    <w:rsid w:val="004A7A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ansatt\fagapp\360\360\Docprod\TFKProd\templates\TRFK%20Brev.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22675703"/>
        <w:category>
          <w:name w:val="General"/>
          <w:gallery w:val="placeholder"/>
        </w:category>
        <w:types>
          <w:type w:val="bbPlcHdr"/>
        </w:types>
        <w:behaviors>
          <w:behavior w:val="content"/>
        </w:behaviors>
        <w:guid w:val="{FC534F12-9CBA-468D-843E-0FED0D4275FC}"/>
      </w:docPartPr>
      <w:docPartBody>
        <w:p w:rsidR="00041117" w:rsidRDefault="009A71C3">
          <w:r w:rsidRPr="00411704">
            <w:rPr>
              <w:rStyle w:val="Plassholdertekst"/>
            </w:rPr>
            <w:t>Click here to enter text.</w:t>
          </w:r>
        </w:p>
      </w:docPartBody>
    </w:docPart>
    <w:docPart>
      <w:docPartPr>
        <w:name w:val="1F4835AC33F344D3A09DCEFB3808FD8F"/>
        <w:category>
          <w:name w:val="General"/>
          <w:gallery w:val="placeholder"/>
        </w:category>
        <w:types>
          <w:type w:val="bbPlcHdr"/>
        </w:types>
        <w:behaviors>
          <w:behavior w:val="content"/>
        </w:behaviors>
        <w:guid w:val="{0981CC99-17CD-45BF-B432-79109ECC2AF4}"/>
      </w:docPartPr>
      <w:docPartBody>
        <w:p w:rsidR="00F72F18" w:rsidRDefault="00FD4B5B" w:rsidP="00FD4B5B">
          <w:pPr>
            <w:pStyle w:val="1F4835AC33F344D3A09DCEFB3808FD8F"/>
          </w:pPr>
          <w:r w:rsidRPr="00B2191A">
            <w:rPr>
              <w:rStyle w:val="Plassholdertekst"/>
            </w:rPr>
            <w:t>Click here to enter text.</w:t>
          </w:r>
        </w:p>
      </w:docPartBody>
    </w:docPart>
    <w:docPart>
      <w:docPartPr>
        <w:name w:val="D001FC782E824C558D9ECDE9054DE6DE"/>
        <w:category>
          <w:name w:val="General"/>
          <w:gallery w:val="placeholder"/>
        </w:category>
        <w:types>
          <w:type w:val="bbPlcHdr"/>
        </w:types>
        <w:behaviors>
          <w:behavior w:val="content"/>
        </w:behaviors>
        <w:guid w:val="{A0188FA7-3B11-42A6-B8EE-A7D07CA9B9A6}"/>
      </w:docPartPr>
      <w:docPartBody>
        <w:p w:rsidR="00F72F18" w:rsidRDefault="00FD4B5B" w:rsidP="00FD4B5B">
          <w:pPr>
            <w:pStyle w:val="D001FC782E824C558D9ECDE9054DE6DE"/>
          </w:pPr>
          <w:r w:rsidRPr="00B2191A">
            <w:rPr>
              <w:rStyle w:val="Plassholdertekst"/>
            </w:rPr>
            <w:t>Click here to enter text.</w:t>
          </w:r>
        </w:p>
      </w:docPartBody>
    </w:docPart>
    <w:docPart>
      <w:docPartPr>
        <w:name w:val="DefaultPlaceholder_-1854013440"/>
        <w:category>
          <w:name w:val="General"/>
          <w:gallery w:val="placeholder"/>
        </w:category>
        <w:types>
          <w:type w:val="bbPlcHdr"/>
        </w:types>
        <w:behaviors>
          <w:behavior w:val="content"/>
        </w:behaviors>
        <w:guid w:val="{9917E748-8DAD-452E-ACF1-BE959BD82B56}"/>
      </w:docPartPr>
      <w:docPartBody>
        <w:p w:rsidR="00F72F18" w:rsidRDefault="00FD4B5B">
          <w:r w:rsidRPr="007E2EBB">
            <w:rPr>
              <w:rStyle w:val="Plassholdertekst"/>
            </w:rPr>
            <w:t>Click or tap here to enter text.</w:t>
          </w:r>
        </w:p>
      </w:docPartBody>
    </w:docPart>
    <w:docPart>
      <w:docPartPr>
        <w:name w:val="2D1E3E07A6FA4B4499378E39741846B5"/>
        <w:category>
          <w:name w:val="General"/>
          <w:gallery w:val="placeholder"/>
        </w:category>
        <w:types>
          <w:type w:val="bbPlcHdr"/>
        </w:types>
        <w:behaviors>
          <w:behavior w:val="content"/>
        </w:behaviors>
        <w:guid w:val="{40B36E2D-06B8-42E6-8677-ADE9BC276653}"/>
      </w:docPartPr>
      <w:docPartBody>
        <w:p w:rsidR="00F72F18" w:rsidRDefault="00FD4B5B" w:rsidP="00FD4B5B">
          <w:pPr>
            <w:pStyle w:val="2D1E3E07A6FA4B4499378E39741846B5"/>
          </w:pPr>
          <w:r w:rsidRPr="00B2191A">
            <w:rPr>
              <w:rStyle w:val="Plassholdertekst"/>
            </w:rPr>
            <w:t>Click here to enter a date.</w:t>
          </w:r>
        </w:p>
      </w:docPartBody>
    </w:docPart>
    <w:docPart>
      <w:docPartPr>
        <w:name w:val="1BC896D191024F259702D7AA39AA2E94"/>
        <w:category>
          <w:name w:val="General"/>
          <w:gallery w:val="placeholder"/>
        </w:category>
        <w:types>
          <w:type w:val="bbPlcHdr"/>
        </w:types>
        <w:behaviors>
          <w:behavior w:val="content"/>
        </w:behaviors>
        <w:guid w:val="{DDB5D015-206D-4DF8-8407-E69BF105BA85}"/>
      </w:docPartPr>
      <w:docPartBody>
        <w:p w:rsidR="00F72F18" w:rsidRDefault="00FD4B5B" w:rsidP="00FD4B5B">
          <w:pPr>
            <w:pStyle w:val="1BC896D191024F259702D7AA39AA2E94"/>
          </w:pPr>
          <w:r w:rsidRPr="007E2EBB">
            <w:rPr>
              <w:rStyle w:val="Plassholderteks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Oswald">
    <w:panose1 w:val="00000500000000000000"/>
    <w:charset w:val="00"/>
    <w:family w:val="auto"/>
    <w:pitch w:val="variable"/>
    <w:sig w:usb0="2000020F" w:usb1="00000000"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Oswald Light">
    <w:panose1 w:val="00000400000000000000"/>
    <w:charset w:val="00"/>
    <w:family w:val="auto"/>
    <w:pitch w:val="variable"/>
    <w:sig w:usb0="2000020F" w:usb1="00000000"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A34"/>
    <w:rsid w:val="0001529C"/>
    <w:rsid w:val="0003686E"/>
    <w:rsid w:val="00037B46"/>
    <w:rsid w:val="00041117"/>
    <w:rsid w:val="000470BB"/>
    <w:rsid w:val="00060CA6"/>
    <w:rsid w:val="000B41C3"/>
    <w:rsid w:val="000F6A69"/>
    <w:rsid w:val="00120002"/>
    <w:rsid w:val="00143304"/>
    <w:rsid w:val="00171388"/>
    <w:rsid w:val="001E11E7"/>
    <w:rsid w:val="001E56A7"/>
    <w:rsid w:val="001F394A"/>
    <w:rsid w:val="0020731F"/>
    <w:rsid w:val="002916A6"/>
    <w:rsid w:val="002C71B6"/>
    <w:rsid w:val="00301450"/>
    <w:rsid w:val="00364B10"/>
    <w:rsid w:val="00372F4F"/>
    <w:rsid w:val="00382312"/>
    <w:rsid w:val="003E7475"/>
    <w:rsid w:val="00403A17"/>
    <w:rsid w:val="00433888"/>
    <w:rsid w:val="0044098C"/>
    <w:rsid w:val="004574B9"/>
    <w:rsid w:val="004C0A54"/>
    <w:rsid w:val="004C573B"/>
    <w:rsid w:val="004D4FE9"/>
    <w:rsid w:val="004D7160"/>
    <w:rsid w:val="00517B9F"/>
    <w:rsid w:val="005343A1"/>
    <w:rsid w:val="00551679"/>
    <w:rsid w:val="005A2B4F"/>
    <w:rsid w:val="005B28B7"/>
    <w:rsid w:val="005F07AC"/>
    <w:rsid w:val="006B7A56"/>
    <w:rsid w:val="006C3965"/>
    <w:rsid w:val="006E0C8D"/>
    <w:rsid w:val="0073006B"/>
    <w:rsid w:val="007366EB"/>
    <w:rsid w:val="0074004F"/>
    <w:rsid w:val="007D319C"/>
    <w:rsid w:val="007D3BE2"/>
    <w:rsid w:val="007F4C27"/>
    <w:rsid w:val="00806781"/>
    <w:rsid w:val="008A11B0"/>
    <w:rsid w:val="008C2F07"/>
    <w:rsid w:val="008D5499"/>
    <w:rsid w:val="008D781F"/>
    <w:rsid w:val="00905772"/>
    <w:rsid w:val="00933C75"/>
    <w:rsid w:val="0094009D"/>
    <w:rsid w:val="009417D1"/>
    <w:rsid w:val="00965D79"/>
    <w:rsid w:val="00995083"/>
    <w:rsid w:val="009A71C3"/>
    <w:rsid w:val="009B2BC8"/>
    <w:rsid w:val="009D02B5"/>
    <w:rsid w:val="00A02434"/>
    <w:rsid w:val="00A40D3F"/>
    <w:rsid w:val="00A417FB"/>
    <w:rsid w:val="00A476A7"/>
    <w:rsid w:val="00A556C8"/>
    <w:rsid w:val="00A618AB"/>
    <w:rsid w:val="00A73573"/>
    <w:rsid w:val="00A956C8"/>
    <w:rsid w:val="00AC4ADC"/>
    <w:rsid w:val="00AC6F03"/>
    <w:rsid w:val="00AF7684"/>
    <w:rsid w:val="00B142C7"/>
    <w:rsid w:val="00BC177E"/>
    <w:rsid w:val="00BC5815"/>
    <w:rsid w:val="00C31134"/>
    <w:rsid w:val="00C32ED4"/>
    <w:rsid w:val="00CA4F94"/>
    <w:rsid w:val="00CA793A"/>
    <w:rsid w:val="00CB1C68"/>
    <w:rsid w:val="00CD5BE9"/>
    <w:rsid w:val="00CD7A98"/>
    <w:rsid w:val="00D11D0F"/>
    <w:rsid w:val="00D218FC"/>
    <w:rsid w:val="00D23123"/>
    <w:rsid w:val="00D23164"/>
    <w:rsid w:val="00D30500"/>
    <w:rsid w:val="00D50AA9"/>
    <w:rsid w:val="00D55EE9"/>
    <w:rsid w:val="00D71A34"/>
    <w:rsid w:val="00D96890"/>
    <w:rsid w:val="00DA5769"/>
    <w:rsid w:val="00DB6D12"/>
    <w:rsid w:val="00DF038A"/>
    <w:rsid w:val="00E6594B"/>
    <w:rsid w:val="00E717A8"/>
    <w:rsid w:val="00EB1770"/>
    <w:rsid w:val="00EB4517"/>
    <w:rsid w:val="00EB5CAA"/>
    <w:rsid w:val="00EB7DB8"/>
    <w:rsid w:val="00ED1647"/>
    <w:rsid w:val="00ED4CB0"/>
    <w:rsid w:val="00EE4138"/>
    <w:rsid w:val="00EF2887"/>
    <w:rsid w:val="00EF6CA5"/>
    <w:rsid w:val="00F3284A"/>
    <w:rsid w:val="00F32B2B"/>
    <w:rsid w:val="00F53532"/>
    <w:rsid w:val="00F70D9A"/>
    <w:rsid w:val="00F72F18"/>
    <w:rsid w:val="00F76FBC"/>
    <w:rsid w:val="00F92A1F"/>
    <w:rsid w:val="00FD4B5B"/>
    <w:rsid w:val="00FF5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319C"/>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FD4B5B"/>
    <w:rPr>
      <w:color w:val="808080"/>
    </w:rPr>
  </w:style>
  <w:style w:type="paragraph" w:customStyle="1" w:styleId="61ADB5C26D6E4BFC9836512680005605">
    <w:name w:val="61ADB5C26D6E4BFC9836512680005605"/>
    <w:rsid w:val="007D319C"/>
  </w:style>
  <w:style w:type="paragraph" w:customStyle="1" w:styleId="DE511F9149D643A49B00975E6507A8E7">
    <w:name w:val="DE511F9149D643A49B00975E6507A8E7"/>
    <w:rsid w:val="007D319C"/>
  </w:style>
  <w:style w:type="paragraph" w:customStyle="1" w:styleId="BE6324B44517458D96218DC6116BC7A0">
    <w:name w:val="BE6324B44517458D96218DC6116BC7A0"/>
    <w:rsid w:val="00CA4F94"/>
  </w:style>
  <w:style w:type="paragraph" w:customStyle="1" w:styleId="B2D4213EFD9D4DED862F3D846E020BE8">
    <w:name w:val="B2D4213EFD9D4DED862F3D846E020BE8"/>
    <w:rsid w:val="005F07AC"/>
  </w:style>
  <w:style w:type="paragraph" w:customStyle="1" w:styleId="BCE9C38C5D5F41A787CB8649467A9CE6">
    <w:name w:val="BCE9C38C5D5F41A787CB8649467A9CE6"/>
    <w:rsid w:val="005F07AC"/>
  </w:style>
  <w:style w:type="paragraph" w:customStyle="1" w:styleId="5DA992071B08495482C00F42B3C027F2">
    <w:name w:val="5DA992071B08495482C00F42B3C027F2"/>
    <w:rsid w:val="005F07AC"/>
  </w:style>
  <w:style w:type="paragraph" w:customStyle="1" w:styleId="03C3ACDD9F05442B952FA4946510F943">
    <w:name w:val="03C3ACDD9F05442B952FA4946510F943"/>
    <w:rsid w:val="005F07AC"/>
  </w:style>
  <w:style w:type="paragraph" w:customStyle="1" w:styleId="755919820DE042DA8A23764B92323184">
    <w:name w:val="755919820DE042DA8A23764B92323184"/>
    <w:rsid w:val="005F07AC"/>
  </w:style>
  <w:style w:type="paragraph" w:customStyle="1" w:styleId="5B203E71E36E46FCB48702D2CED50AC7">
    <w:name w:val="5B203E71E36E46FCB48702D2CED50AC7"/>
    <w:rsid w:val="005F07AC"/>
  </w:style>
  <w:style w:type="paragraph" w:customStyle="1" w:styleId="08F28D7F3B5A49A697C1BCF5B7B51968">
    <w:name w:val="08F28D7F3B5A49A697C1BCF5B7B51968"/>
    <w:rsid w:val="005F07AC"/>
  </w:style>
  <w:style w:type="paragraph" w:customStyle="1" w:styleId="BD8ED41370F2405DB5AA3C1AF24140AD">
    <w:name w:val="BD8ED41370F2405DB5AA3C1AF24140AD"/>
    <w:rsid w:val="005F07AC"/>
  </w:style>
  <w:style w:type="paragraph" w:customStyle="1" w:styleId="17D487B9FC814C16A09BC3097E5D6629">
    <w:name w:val="17D487B9FC814C16A09BC3097E5D6629"/>
    <w:rsid w:val="005F07AC"/>
  </w:style>
  <w:style w:type="paragraph" w:customStyle="1" w:styleId="45B4C67BA0E140E6A9DEBDA62DE55C78">
    <w:name w:val="45B4C67BA0E140E6A9DEBDA62DE55C78"/>
    <w:rsid w:val="00F32B2B"/>
  </w:style>
  <w:style w:type="paragraph" w:customStyle="1" w:styleId="92CEA37334E64F12B6EE8C451472CA1D">
    <w:name w:val="92CEA37334E64F12B6EE8C451472CA1D"/>
    <w:rsid w:val="00F32B2B"/>
  </w:style>
  <w:style w:type="paragraph" w:customStyle="1" w:styleId="C1BE9BE253F449348F04C7697918520A">
    <w:name w:val="C1BE9BE253F449348F04C7697918520A"/>
    <w:rsid w:val="00F32B2B"/>
  </w:style>
  <w:style w:type="paragraph" w:customStyle="1" w:styleId="D6B996DD194345EA9DEF99FFD8D41C1E">
    <w:name w:val="D6B996DD194345EA9DEF99FFD8D41C1E"/>
    <w:rsid w:val="00F32B2B"/>
  </w:style>
  <w:style w:type="paragraph" w:customStyle="1" w:styleId="51994A09A84E477189266BD98CF36A20">
    <w:name w:val="51994A09A84E477189266BD98CF36A20"/>
    <w:rsid w:val="00F32B2B"/>
  </w:style>
  <w:style w:type="paragraph" w:customStyle="1" w:styleId="0E6A5734D4DE477F91B9CDEA6717047C">
    <w:name w:val="0E6A5734D4DE477F91B9CDEA6717047C"/>
    <w:rsid w:val="00F32B2B"/>
  </w:style>
  <w:style w:type="paragraph" w:customStyle="1" w:styleId="B10ECC6DAB5041EE9FAA37C81E911C99">
    <w:name w:val="B10ECC6DAB5041EE9FAA37C81E911C99"/>
    <w:rsid w:val="00F32B2B"/>
  </w:style>
  <w:style w:type="paragraph" w:customStyle="1" w:styleId="D822C4CD91624699AE024C3C27145531">
    <w:name w:val="D822C4CD91624699AE024C3C27145531"/>
    <w:rsid w:val="00C32ED4"/>
  </w:style>
  <w:style w:type="paragraph" w:customStyle="1" w:styleId="F13C32EE3C804FF2A168A28B0AA43864">
    <w:name w:val="F13C32EE3C804FF2A168A28B0AA43864"/>
    <w:rsid w:val="00C32ED4"/>
  </w:style>
  <w:style w:type="paragraph" w:customStyle="1" w:styleId="E65BC87CED7A4DB591BF7662DCD399FB">
    <w:name w:val="E65BC87CED7A4DB591BF7662DCD399FB"/>
    <w:rsid w:val="00C32ED4"/>
  </w:style>
  <w:style w:type="paragraph" w:customStyle="1" w:styleId="48D57A45DB174315A518C6D4A36A272E">
    <w:name w:val="48D57A45DB174315A518C6D4A36A272E"/>
    <w:rsid w:val="00C32ED4"/>
  </w:style>
  <w:style w:type="paragraph" w:customStyle="1" w:styleId="FCA737C837574470BE81AD6D34E1A102">
    <w:name w:val="FCA737C837574470BE81AD6D34E1A102"/>
    <w:rsid w:val="00C32ED4"/>
  </w:style>
  <w:style w:type="paragraph" w:customStyle="1" w:styleId="C0C7D4AF7D31481ABAFDC57AB89E6CEC">
    <w:name w:val="C0C7D4AF7D31481ABAFDC57AB89E6CEC"/>
    <w:rsid w:val="00C32ED4"/>
  </w:style>
  <w:style w:type="paragraph" w:customStyle="1" w:styleId="24B4DC5314B34FCC9EFC69863B3E3BF8">
    <w:name w:val="24B4DC5314B34FCC9EFC69863B3E3BF8"/>
    <w:rsid w:val="00EF2887"/>
  </w:style>
  <w:style w:type="paragraph" w:customStyle="1" w:styleId="2832B78F60BB4A1FB0A84DAC17841FE2">
    <w:name w:val="2832B78F60BB4A1FB0A84DAC17841FE2"/>
    <w:rsid w:val="00EF2887"/>
  </w:style>
  <w:style w:type="paragraph" w:customStyle="1" w:styleId="CFFE0B43C4124360A0B2E180B6EF168E">
    <w:name w:val="CFFE0B43C4124360A0B2E180B6EF168E"/>
    <w:rsid w:val="00EF2887"/>
  </w:style>
  <w:style w:type="paragraph" w:customStyle="1" w:styleId="CBDE58EDF45F4D6E9B14C84C7F250929">
    <w:name w:val="CBDE58EDF45F4D6E9B14C84C7F250929"/>
    <w:rsid w:val="00EF2887"/>
  </w:style>
  <w:style w:type="paragraph" w:customStyle="1" w:styleId="70F6BD9049A047E28E24C031A9D9F47D">
    <w:name w:val="70F6BD9049A047E28E24C031A9D9F47D"/>
    <w:rsid w:val="00F3284A"/>
  </w:style>
  <w:style w:type="paragraph" w:customStyle="1" w:styleId="9F5D9D9C975B4973884293B8BE416CA7">
    <w:name w:val="9F5D9D9C975B4973884293B8BE416CA7"/>
    <w:rsid w:val="0094009D"/>
  </w:style>
  <w:style w:type="paragraph" w:customStyle="1" w:styleId="3D6AFEC3EBEA43CFA68C1DCFCB373A75">
    <w:name w:val="3D6AFEC3EBEA43CFA68C1DCFCB373A75"/>
    <w:rsid w:val="0094009D"/>
  </w:style>
  <w:style w:type="paragraph" w:customStyle="1" w:styleId="2D44D28B2ED249049E4B7B0B2EFF2D54">
    <w:name w:val="2D44D28B2ED249049E4B7B0B2EFF2D54"/>
    <w:rsid w:val="0094009D"/>
  </w:style>
  <w:style w:type="paragraph" w:customStyle="1" w:styleId="26CF1EF177C145DEB14955CC7FAAA6EA">
    <w:name w:val="26CF1EF177C145DEB14955CC7FAAA6EA"/>
    <w:rsid w:val="0094009D"/>
  </w:style>
  <w:style w:type="paragraph" w:customStyle="1" w:styleId="99C7010518E04597A875370434BD9C39">
    <w:name w:val="99C7010518E04597A875370434BD9C39"/>
    <w:rsid w:val="0094009D"/>
  </w:style>
  <w:style w:type="paragraph" w:customStyle="1" w:styleId="1BC0E797D5A242FE9515F6B18E97F77E">
    <w:name w:val="1BC0E797D5A242FE9515F6B18E97F77E"/>
    <w:rsid w:val="0094009D"/>
  </w:style>
  <w:style w:type="paragraph" w:customStyle="1" w:styleId="58CA692872AC4EB6A7C70F487F3F330A">
    <w:name w:val="58CA692872AC4EB6A7C70F487F3F330A"/>
    <w:rsid w:val="0094009D"/>
  </w:style>
  <w:style w:type="paragraph" w:customStyle="1" w:styleId="C5AA25822454401BB50B6EEA534E90E3">
    <w:name w:val="C5AA25822454401BB50B6EEA534E90E3"/>
    <w:rsid w:val="0094009D"/>
  </w:style>
  <w:style w:type="paragraph" w:customStyle="1" w:styleId="3BC6F5F088CF416DBE9E5A8C9A51E8C6">
    <w:name w:val="3BC6F5F088CF416DBE9E5A8C9A51E8C6"/>
    <w:rsid w:val="0094009D"/>
  </w:style>
  <w:style w:type="paragraph" w:customStyle="1" w:styleId="A679166F6C3D47DC886A088203AA9A0F">
    <w:name w:val="A679166F6C3D47DC886A088203AA9A0F"/>
    <w:rsid w:val="0094009D"/>
  </w:style>
  <w:style w:type="paragraph" w:customStyle="1" w:styleId="31B742EAD84441F7B32C41A15B378DDC">
    <w:name w:val="31B742EAD84441F7B32C41A15B378DDC"/>
    <w:rsid w:val="0094009D"/>
  </w:style>
  <w:style w:type="paragraph" w:customStyle="1" w:styleId="62CFE41C34474619A111C5FC82C1A9BA">
    <w:name w:val="62CFE41C34474619A111C5FC82C1A9BA"/>
    <w:rsid w:val="0094009D"/>
  </w:style>
  <w:style w:type="paragraph" w:customStyle="1" w:styleId="BCD027651B5C42D893A0D9C114D5049C">
    <w:name w:val="BCD027651B5C42D893A0D9C114D5049C"/>
    <w:rsid w:val="0001529C"/>
  </w:style>
  <w:style w:type="paragraph" w:customStyle="1" w:styleId="79F0BE867CF44FFF9CE0E9C796D2E51C">
    <w:name w:val="79F0BE867CF44FFF9CE0E9C796D2E51C"/>
    <w:rsid w:val="0001529C"/>
  </w:style>
  <w:style w:type="paragraph" w:customStyle="1" w:styleId="46BD15DC3BD749638A7572665BDCEFEB">
    <w:name w:val="46BD15DC3BD749638A7572665BDCEFEB"/>
    <w:rsid w:val="00CB1C68"/>
  </w:style>
  <w:style w:type="paragraph" w:customStyle="1" w:styleId="6E93903A1411448C99EB64FFBF4CAFB7">
    <w:name w:val="6E93903A1411448C99EB64FFBF4CAFB7"/>
    <w:rsid w:val="00CB1C68"/>
  </w:style>
  <w:style w:type="paragraph" w:customStyle="1" w:styleId="F3FBC6FF9C944969BA3CB57CC3838E1F">
    <w:name w:val="F3FBC6FF9C944969BA3CB57CC3838E1F"/>
    <w:rsid w:val="00CB1C68"/>
  </w:style>
  <w:style w:type="paragraph" w:customStyle="1" w:styleId="3A4857E816B040E3860329CFB165FCD6">
    <w:name w:val="3A4857E816B040E3860329CFB165FCD6"/>
    <w:rsid w:val="00CB1C68"/>
  </w:style>
  <w:style w:type="paragraph" w:customStyle="1" w:styleId="38484256462D468899B6E06D3A8DD466">
    <w:name w:val="38484256462D468899B6E06D3A8DD466"/>
    <w:rsid w:val="004D7160"/>
    <w:rPr>
      <w:lang w:val="en-US" w:eastAsia="en-US"/>
    </w:rPr>
  </w:style>
  <w:style w:type="paragraph" w:customStyle="1" w:styleId="0A9A42F5D2C94EA796FA4C3B967D44DD">
    <w:name w:val="0A9A42F5D2C94EA796FA4C3B967D44DD"/>
    <w:rsid w:val="004D7160"/>
    <w:rPr>
      <w:lang w:val="en-US" w:eastAsia="en-US"/>
    </w:rPr>
  </w:style>
  <w:style w:type="paragraph" w:customStyle="1" w:styleId="CE0152EE71264133B24176C424AEB0AD">
    <w:name w:val="CE0152EE71264133B24176C424AEB0AD"/>
    <w:rsid w:val="00BC177E"/>
  </w:style>
  <w:style w:type="paragraph" w:customStyle="1" w:styleId="ACAD5A3C77F54C29A0142FC19B669A96">
    <w:name w:val="ACAD5A3C77F54C29A0142FC19B669A96"/>
    <w:rsid w:val="00BC177E"/>
  </w:style>
  <w:style w:type="paragraph" w:customStyle="1" w:styleId="71FBD8EFC97C4A859AE793D3B878C545">
    <w:name w:val="71FBD8EFC97C4A859AE793D3B878C545"/>
    <w:rsid w:val="00BC177E"/>
  </w:style>
  <w:style w:type="paragraph" w:customStyle="1" w:styleId="2C594FBD65A44ED5B61B3E99A53BF942">
    <w:name w:val="2C594FBD65A44ED5B61B3E99A53BF942"/>
    <w:rsid w:val="00BC177E"/>
  </w:style>
  <w:style w:type="paragraph" w:customStyle="1" w:styleId="A2390D26BA4A47DCA261B603AECEC34E">
    <w:name w:val="A2390D26BA4A47DCA261B603AECEC34E"/>
    <w:rsid w:val="00BC177E"/>
  </w:style>
  <w:style w:type="paragraph" w:customStyle="1" w:styleId="B1631AB6537C4881B2AFA01C1AEBF577">
    <w:name w:val="B1631AB6537C4881B2AFA01C1AEBF577"/>
    <w:rsid w:val="00BC177E"/>
  </w:style>
  <w:style w:type="paragraph" w:customStyle="1" w:styleId="5FAEF1889A9145E89D22D0384B3AF14C">
    <w:name w:val="5FAEF1889A9145E89D22D0384B3AF14C"/>
    <w:rsid w:val="00BC177E"/>
  </w:style>
  <w:style w:type="paragraph" w:customStyle="1" w:styleId="03064B22A88E4E7CBBBB3D124AD4E5A9">
    <w:name w:val="03064B22A88E4E7CBBBB3D124AD4E5A9"/>
    <w:rsid w:val="00BC177E"/>
  </w:style>
  <w:style w:type="paragraph" w:customStyle="1" w:styleId="811E17790B4D4D139E3B3879CAFD43CD">
    <w:name w:val="811E17790B4D4D139E3B3879CAFD43CD"/>
    <w:rsid w:val="00BC177E"/>
  </w:style>
  <w:style w:type="paragraph" w:customStyle="1" w:styleId="CD2AED1B4C4648D498E708B58FDAB3F0">
    <w:name w:val="CD2AED1B4C4648D498E708B58FDAB3F0"/>
    <w:rsid w:val="00BC177E"/>
  </w:style>
  <w:style w:type="paragraph" w:customStyle="1" w:styleId="ED04FCC92F9649A58FD5EA58F4444DEA">
    <w:name w:val="ED04FCC92F9649A58FD5EA58F4444DEA"/>
    <w:rsid w:val="00BC177E"/>
  </w:style>
  <w:style w:type="paragraph" w:customStyle="1" w:styleId="961AFEF9F75E43C9BBCE0DFB4EFB9352">
    <w:name w:val="961AFEF9F75E43C9BBCE0DFB4EFB9352"/>
    <w:rsid w:val="00BC177E"/>
  </w:style>
  <w:style w:type="paragraph" w:customStyle="1" w:styleId="544D7B7ED6FF4081BDF626F36DA8431E">
    <w:name w:val="544D7B7ED6FF4081BDF626F36DA8431E"/>
    <w:rsid w:val="00EB4517"/>
  </w:style>
  <w:style w:type="paragraph" w:customStyle="1" w:styleId="BF00D25BE993467781B99D167F9B5259">
    <w:name w:val="BF00D25BE993467781B99D167F9B5259"/>
    <w:rsid w:val="00965D79"/>
  </w:style>
  <w:style w:type="paragraph" w:customStyle="1" w:styleId="402E00F6ACCA46C0823EF15F5A8D2A25">
    <w:name w:val="402E00F6ACCA46C0823EF15F5A8D2A25"/>
    <w:rsid w:val="00965D79"/>
  </w:style>
  <w:style w:type="paragraph" w:customStyle="1" w:styleId="D1CBD2C6D29C427F941EA4ED7C198F3E">
    <w:name w:val="D1CBD2C6D29C427F941EA4ED7C198F3E"/>
    <w:rsid w:val="006B7A56"/>
  </w:style>
  <w:style w:type="paragraph" w:customStyle="1" w:styleId="23A201785815494E872474300A174E60">
    <w:name w:val="23A201785815494E872474300A174E60"/>
    <w:rsid w:val="006B7A56"/>
  </w:style>
  <w:style w:type="paragraph" w:customStyle="1" w:styleId="E7F72C72C3514FAA8ADCD8792552F23F">
    <w:name w:val="E7F72C72C3514FAA8ADCD8792552F23F"/>
    <w:rsid w:val="00FD4B5B"/>
    <w:pPr>
      <w:spacing w:after="160" w:line="259" w:lineRule="auto"/>
    </w:pPr>
  </w:style>
  <w:style w:type="paragraph" w:customStyle="1" w:styleId="F501C63D34CF4F6B9588A88B46AA0F53">
    <w:name w:val="F501C63D34CF4F6B9588A88B46AA0F53"/>
    <w:rsid w:val="00FD4B5B"/>
    <w:pPr>
      <w:spacing w:after="160" w:line="259" w:lineRule="auto"/>
    </w:pPr>
  </w:style>
  <w:style w:type="paragraph" w:customStyle="1" w:styleId="CCB877E9036C49D6A183516E3F4F82A5">
    <w:name w:val="CCB877E9036C49D6A183516E3F4F82A5"/>
    <w:rsid w:val="00FD4B5B"/>
    <w:pPr>
      <w:spacing w:after="160" w:line="259" w:lineRule="auto"/>
    </w:pPr>
  </w:style>
  <w:style w:type="paragraph" w:customStyle="1" w:styleId="D20D492076FB4086BCD6481B8AB3620B">
    <w:name w:val="D20D492076FB4086BCD6481B8AB3620B"/>
    <w:rsid w:val="00FD4B5B"/>
    <w:pPr>
      <w:spacing w:after="160" w:line="259" w:lineRule="auto"/>
    </w:pPr>
  </w:style>
  <w:style w:type="paragraph" w:customStyle="1" w:styleId="A6593C2E56314C428311CBE1ADC70598">
    <w:name w:val="A6593C2E56314C428311CBE1ADC70598"/>
    <w:rsid w:val="00FD4B5B"/>
    <w:pPr>
      <w:spacing w:after="160" w:line="259" w:lineRule="auto"/>
    </w:pPr>
  </w:style>
  <w:style w:type="paragraph" w:customStyle="1" w:styleId="4B0B0208A11849058B9141FD105E6457">
    <w:name w:val="4B0B0208A11849058B9141FD105E6457"/>
    <w:rsid w:val="00FD4B5B"/>
    <w:pPr>
      <w:spacing w:after="160" w:line="259" w:lineRule="auto"/>
    </w:pPr>
  </w:style>
  <w:style w:type="paragraph" w:customStyle="1" w:styleId="985B2DC6980946B8AE523F930FD2F1B2">
    <w:name w:val="985B2DC6980946B8AE523F930FD2F1B2"/>
    <w:rsid w:val="00FD4B5B"/>
    <w:pPr>
      <w:spacing w:after="160" w:line="259" w:lineRule="auto"/>
    </w:pPr>
  </w:style>
  <w:style w:type="paragraph" w:customStyle="1" w:styleId="70C3563DC28546FDB1C0D06FC596C21C">
    <w:name w:val="70C3563DC28546FDB1C0D06FC596C21C"/>
    <w:rsid w:val="00FD4B5B"/>
    <w:pPr>
      <w:spacing w:after="160" w:line="259" w:lineRule="auto"/>
    </w:pPr>
  </w:style>
  <w:style w:type="paragraph" w:customStyle="1" w:styleId="FEC8B99CE176402785FC0DB67848A0CE">
    <w:name w:val="FEC8B99CE176402785FC0DB67848A0CE"/>
    <w:rsid w:val="00FD4B5B"/>
    <w:pPr>
      <w:spacing w:after="160" w:line="259" w:lineRule="auto"/>
    </w:pPr>
  </w:style>
  <w:style w:type="paragraph" w:customStyle="1" w:styleId="4C0C017D56F44EB7B36F6C6162F4C864">
    <w:name w:val="4C0C017D56F44EB7B36F6C6162F4C864"/>
    <w:rsid w:val="00FD4B5B"/>
    <w:pPr>
      <w:spacing w:after="160" w:line="259" w:lineRule="auto"/>
    </w:pPr>
  </w:style>
  <w:style w:type="paragraph" w:customStyle="1" w:styleId="1F4835AC33F344D3A09DCEFB3808FD8F">
    <w:name w:val="1F4835AC33F344D3A09DCEFB3808FD8F"/>
    <w:rsid w:val="00FD4B5B"/>
    <w:pPr>
      <w:spacing w:after="160" w:line="259" w:lineRule="auto"/>
    </w:pPr>
  </w:style>
  <w:style w:type="paragraph" w:customStyle="1" w:styleId="D001FC782E824C558D9ECDE9054DE6DE">
    <w:name w:val="D001FC782E824C558D9ECDE9054DE6DE"/>
    <w:rsid w:val="00FD4B5B"/>
    <w:pPr>
      <w:spacing w:after="160" w:line="259" w:lineRule="auto"/>
    </w:pPr>
  </w:style>
  <w:style w:type="paragraph" w:customStyle="1" w:styleId="7D22952B93E941F78DD0C18FF4BF7857">
    <w:name w:val="7D22952B93E941F78DD0C18FF4BF7857"/>
    <w:rsid w:val="00FD4B5B"/>
    <w:pPr>
      <w:spacing w:after="160" w:line="259" w:lineRule="auto"/>
    </w:pPr>
  </w:style>
  <w:style w:type="paragraph" w:customStyle="1" w:styleId="2D1E3E07A6FA4B4499378E39741846B5">
    <w:name w:val="2D1E3E07A6FA4B4499378E39741846B5"/>
    <w:rsid w:val="00FD4B5B"/>
    <w:pPr>
      <w:spacing w:after="160" w:line="259" w:lineRule="auto"/>
    </w:pPr>
  </w:style>
  <w:style w:type="paragraph" w:customStyle="1" w:styleId="1BC896D191024F259702D7AA39AA2E94">
    <w:name w:val="1BC896D191024F259702D7AA39AA2E94"/>
    <w:rsid w:val="00FD4B5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templateDesignerVersion="3.1 F" gbs:sourceId="809103" gbs:entity="Document">
  <gbs:ToActivityContactJOINEX.Name gbs:loadFromGrowBusiness="OnEdit" gbs:entity="ActivityContact" gbs:recno="" gbs:saveInGrowBusiness="False" gbs:connected="true" gbs:key="10000" gbs:joinex="[JOINEX=[ToRole] {!OJEX!}=6]" gbs:dispatchrecipient="true" gbs:removeContentControl="0">KUNNSKAPSDEPARTEMENTET</gbs:ToActivityContactJOINEX.Name>
  <gbs:ToActivityContactJOINEX.Name2 gbs:loadFromGrowBusiness="OnEdit" gbs:entity="ActivityContact" gbs:recno="" gbs:saveInGrowBusiness="False" gbs:connected="true" gbs:key="10001" gbs:label="Att:" gbs:dispatchrecipient="true" gbs:removeContentControl="0" gbs:joinex="[JOINEX=[ToRole] {!OJEX!}=6]">
  </gbs:ToActivityContactJOINEX.Name2>
  <gbs:ToActivityContactJOINEX.Address gbs:loadFromGrowBusiness="OnEdit" gbs:entity="ActivityContact" gbs:recno="" gbs:saveInGrowBusiness="False" gbs:connected="true" gbs:key="10002" gbs:dispatchrecipient="true" gbs:removeContentControl="0" gbs:joinex="[JOINEX=[ToRole] {!OJEX!}=6]">Postboks 8119 DEP</gbs:ToActivityContactJOINEX.Address>
  <gbs:ToActivityContactJOINEX.Zip gbs:loadFromGrowBusiness="OnEdit" gbs:entity="ActivityContact" gbs:recno="" gbs:saveInGrowBusiness="False" gbs:connected="true" gbs:key="10003" gbs:dispatchrecipient="true" gbs:removeContentControl="0" gbs:joinex="[JOINEX=[ToRole] {!OJEX!}=6]">0032 OSLO</gbs:ToActivityContactJOINEX.Zip>
  <gbs:ReferenceNo gbs:loadFromGrowBusiness="OnEdit" gbs:entity="Document" gbs:recno="" gbs:saveInGrowBusiness="True" gbs:connected="true" gbs:key="10004" gbs:removeContentControl="0">
  </gbs:ReferenceNo>
  <gbs:DocumentNumber gbs:loadFromGrowBusiness="OnEdit" gbs:entity="Document" gbs:recno="" gbs:saveInGrowBusiness="False" gbs:connected="true" gbs:key="10005" gbs:removeContentControl="0">201938855-1</gbs:DocumentNumber>
  <gbs:ToAuthorization gbs:loadFromGrowBusiness="OnEdit" gbs:entity="Document" gbs:recno="" gbs:saveInGrowBusiness="False" gbs:connected="true" gbs:key="10006">
  </gbs:ToAuthorization>
  <gbs:Lists>
    <gbs:SingleLines>
      <gbs:ToCurrentVersion gbs:name="Vedleggsliste" gbs:removeList="False" gbs:loadFromGrowBusiness="OnEdit" gbs:saveInGrowBusiness="False" gbs:removeContentControl="0" gbs:row-separator="&#10;">
        <gbs:DisplayField gbs:key="10007">
        </gbs:DisplayField>
        <gbs:ToCurrentVersion.FileConnection.ToFile.Comment/>
        <gbs:Criteria xmlns:gbs="http://www.software-innovation.no/growBusinessDocument" gbs:operator="and">
          <gbs:Criterion gbs:field="//FileConnection//ToFile::Present" gbs:operator="=">-1</gbs:Criterion>
          <gbs:Criterion gbs:field="//FileConnection//ToFile::Status" gbs:operator="!=">99</gbs:Criterion>
          <gbs:Criterion gbs:field="//FileConnection::ToRelationType" gbs:operator="=">2</gbs:Criterion>
        </gbs:Criteria>
      </gbs:ToCurrentVersion>
      <gbs:ToActivityContact gbs:name="Kopimottakere" gbs:removeList="False" gbs:loadFromGrowBusiness="OnEdit" gbs:saveInGrowBusiness="False" gbs:removeContentControl="0" gbs:row-separator="&#10;" gbs:field-separator=", ">
        <gbs:DisplayField gbs:key="10008">
        </gbs:DisplayField>
        <gbs:ToActivityContact.Name2/>
        <gbs:Criteria xmlns:gbs="http://www.software-innovation.no/growBusinessDocument" gbs:operator="and">
          <gbs:Criterion gbs:field="::ToRole" gbs:operator="=">8</gbs:Criterion>
        </gbs:Criteria>
        <gbs:ToActivityContact.Name/>
      </gbs:ToActivityContact>
      <gbs:ToActivityContact gbs:name="Mottakerliste" gbs:removeList="False" gbs:row-separator="&#10;" gbs:field-separator=", " gbs:loadFromGrowBusiness="OnEdit" gbs:saveInGrowBusiness="False" gbs:removeContentControl="0">
        <gbs:DisplayField gbs:key="10009">KUNNSKAPSDEPARTEMENTET</gbs:DisplayField>
        <gbs:Criteria gbs:operator="and">
          <gbs:Criterion gbs:field="::ToRole" gbs:operator="=">6</gbs:Criterion>
        </gbs:Criteria>
        <gbs:ToActivityContact.Name2/>
        <gbs:ToActivityContact.Name/>
      </gbs:ToActivityContact>
    </gbs:SingleLines>
    <gbs:MultipleLines>
    </gbs:MultipleLines>
  </gbs:Lists>
  <gbs:DocumentDate gbs:loadFromGrowBusiness="OnEdit" gbs:entity="Document" gbs:recno="" gbs:saveInGrowBusiness="True" gbs:connected="true" gbs:key="10010" gbs:removeContentControl="0">2019-06-03T00:00:00</gbs:DocumentDate>
  <gbs:ToOrgUnit.Name gbs:loadFromGrowBusiness="OnProduce" gbs:saveInGrowBusiness="False" gbs:connected="true" gbs:recno="" gbs:entity="" gbs:datatype="string" gbs:key="10011" gbs:removeContentControl="0">Fylkesordføreren</gbs:ToOrgUnit.Name>
  <gbs:OurRef.Name gbs:loadFromGrowBusiness="OnProduce" gbs:saveInGrowBusiness="False" gbs:connected="true" gbs:recno="" gbs:entity="" gbs:datatype="string" gbs:key="10012" gbs:removeContentControl="0">Tore O. Sandvik</gbs:OurRef.Name>
  <gbs:OurRef.Title gbs:loadFromGrowBusiness="OnProduce" gbs:saveInGrowBusiness="False" gbs:connected="true" gbs:recno="" gbs:entity="" gbs:datatype="string" gbs:key="10013">
  </gbs:OurRef.Title>
  <gbs:ToActivityContactJOINEX.ToAddress.Country.Description gbs:loadFromGrowBusiness="OnEdit" gbs:saveInGrowBusiness="False" gbs:connected="true" gbs:recno="" gbs:entity="" gbs:datatype="string" gbs:key="10014" gbs:removeContentControl="0" gbs:dispatchrecipient="true" gbs:joinex="[JOINEX=[ToRole] {!OJEX!}=6]">Norge</gbs:ToActivityContactJOINEX.ToAddress.Country.Description>
  <gbs:ToActivityContactJOINEX.ToAddress.Country.Description gbs:loadFromGrowBusiness="OnEdit" gbs:saveInGrowBusiness="False" gbs:connected="true" gbs:recno="" gbs:entity="" gbs:datatype="string" gbs:key="10015" gbs:removeContentControl="0" gbs:dispatchrecipient="true" gbs:joinex="[JOINEX=[ToRole] {!OJEX!}=6]">Norge</gbs:ToActivityContactJOINEX.ToAddress.Country.Description>
  <gbs:ToAuthorization gbs:loadFromGrowBusiness="OnEdit" gbs:saveInGrowBusiness="False" gbs:connected="true" gbs:recno="" gbs:entity="" gbs:datatype="string" gbs:key="10016" gbs:removeContentControl="0">
  </gbs:ToAuthorization>
  <gbs:ToActivityContactJOINEX.Name gbs:loadFromGrowBusiness="OnEdit" gbs:saveInGrowBusiness="False" gbs:connected="true" gbs:recno="" gbs:entity="" gbs:datatype="string" gbs:key="10017" gbs:joinex="[JOINEX=[ToRole] {!OJEX!}=8]" gbs:removeContentControl="0">
  </gbs:ToActivityContactJOINEX.Name>
  <gbs:Attachments gbs:loadFromGrowBusiness="OnEdit" gbs:saveInGrowBusiness="False" gbs:connected="true" gbs:recno="" gbs:entity="" gbs:datatype="long" gbs:key="10018" gbs:removeContentControl="0">
  </gbs:Attachments>
  <gbs:Attachments gbs:loadFromGrowBusiness="OnEdit" gbs:saveInGrowBusiness="False" gbs:connected="true" gbs:recno="" gbs:entity="" gbs:datatype="long" gbs:key="10019" gbs:removeContentControl="0">
  </gbs:Attachments>
  <gbs:ToOrgUnit.Name gbs:loadFromGrowBusiness="OnProduce" gbs:saveInGrowBusiness="False" gbs:connected="true" gbs:recno="" gbs:entity="" gbs:datatype="string" gbs:key="10020">Fylkesordføreren</gbs:ToOrgUnit.Name>
  <gbs:DocumentNumber gbs:loadFromGrowBusiness="OnProduce" gbs:saveInGrowBusiness="False" gbs:connected="true" gbs:recno="" gbs:entity="" gbs:datatype="string" gbs:key="10021">201938855-1</gbs:DocumentNumber>
  <gbs:OurRef.Name gbs:loadFromGrowBusiness="OnProduce" gbs:saveInGrowBusiness="False" gbs:connected="true" gbs:recno="" gbs:entity="" gbs:datatype="string" gbs:key="10022">Lovise Konstanse Landsem</gbs:OurRef.Name>
  <gbs:OurRef.E-mail gbs:loadFromGrowBusiness="OnProduce" gbs:saveInGrowBusiness="False" gbs:connected="true" gbs:recno="" gbs:entity="" gbs:datatype="string" gbs:key="10023">lovla@trondelagfylke.no</gbs:OurRef.E-mail>
  <gbs:OurRef.DirectLine gbs:loadFromGrowBusiness="OnProduce" gbs:saveInGrowBusiness="False" gbs:connected="true" gbs:recno="" gbs:entity="" gbs:datatype="string" gbs:key="10024">
  </gbs:OurRef.DirectLine>
  <gbs:UnofficialTitle gbs:loadFromGrowBusiness="OnProduce" gbs:saveInGrowBusiness="False" gbs:connected="true" gbs:recno="" gbs:entity="" gbs:datatype="string" gbs:key="10025" gbs:removeContentControl="0">Fylkesordføreren i Trøndelag ønsker dialog om russefeiringen </gbs:UnofficialTitle>
  <gbs:OurRef.Name gbs:loadFromGrowBusiness="OnProduce" gbs:saveInGrowBusiness="False" gbs:connected="true" gbs:recno="" gbs:entity="" gbs:datatype="string" gbs:key="10026" gbs:removeContentControl="0">Lovise K. Landsem</gbs:OurRef.Name>
  <gbs:ToOrgUnit.Name gbs:loadFromGrowBusiness="OnProduce" gbs:saveInGrowBusiness="False" gbs:connected="true" gbs:recno="" gbs:entity="" gbs:datatype="string" gbs:key="10027">Fylkesordføreren</gbs:ToOrgUnit.Name>
  <gbs:ToActivityContact.ToRequest.DocumentDate gbs:loadFromGrowBusiness="OnProduce" gbs:saveInGrowBusiness="False" gbs:connected="true" gbs:recno="" gbs:entity="" gbs:datatype="date" gbs:key="10028">
  </gbs:ToActivityContact.ToRequest.DocumentDate>
  <gbs:ToOrgUnit.Name2 gbs:loadFromGrowBusiness="OnProduce" gbs:saveInGrowBusiness="False" gbs:connected="true" gbs:recno="" gbs:entity="" gbs:datatype="string" gbs:key="10029">
  </gbs:ToOrgUnit.Name2>
  <gbs:ToOrgUnit.Name gbs:loadFromGrowBusiness="OnProduce" gbs:saveInGrowBusiness="False" gbs:connected="true" gbs:recno="" gbs:entity="" gbs:datatype="string" gbs:key="10030">Fylkesordføreren</gbs:ToOrgUnit.Name>
</gbs:GrowBusinessDocumen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B2587-D6E7-40EF-BEF9-E5A3769D00C7}">
  <ds:schemaRefs>
    <ds:schemaRef ds:uri="http://www.software-innovation.no/growBusinessDocument"/>
  </ds:schemaRefs>
</ds:datastoreItem>
</file>

<file path=customXml/itemProps2.xml><?xml version="1.0" encoding="utf-8"?>
<ds:datastoreItem xmlns:ds="http://schemas.openxmlformats.org/officeDocument/2006/customXml" ds:itemID="{B127A503-860E-4A71-883F-0B231E3C9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TRFK Brev</Template>
  <TotalTime>1</TotalTime>
  <Pages>1</Pages>
  <Words>651</Words>
  <Characters>3451</Characters>
  <Application>Microsoft Office Word</Application>
  <DocSecurity>8</DocSecurity>
  <Lines>28</Lines>
  <Paragraphs>8</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Software Innovation</Company>
  <LinksUpToDate>false</LinksUpToDate>
  <CharactersWithSpaces>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Lovise Konstanse Landsem</dc:creator>
  <cp:lastModifiedBy>Lovise Konstanse Landsem</cp:lastModifiedBy>
  <cp:revision>3</cp:revision>
  <cp:lastPrinted>2019-06-07T07:42:00Z</cp:lastPrinted>
  <dcterms:created xsi:type="dcterms:W3CDTF">2019-06-03T07:44:00Z</dcterms:created>
  <dcterms:modified xsi:type="dcterms:W3CDTF">2019-06-07T07:42:00Z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\\ansatt\fagapp\360\360\Docprod\TFKProd\templates\TRFK Brev.dotm</vt:lpwstr>
  </property>
  <property fmtid="{D5CDD505-2E9C-101B-9397-08002B2CF9AE}" pid="3" name="filePathOneNote">
    <vt:lpwstr>\\ansatt\fagapp\360\360\360Users\TFKProd\onenote\ansatt\lovla\</vt:lpwstr>
  </property>
  <property fmtid="{D5CDD505-2E9C-101B-9397-08002B2CF9AE}" pid="4" name="comment">
    <vt:lpwstr>Fylkesordføreren i Trøndelag ønsker dialog om russefeiringen </vt:lpwstr>
  </property>
  <property fmtid="{D5CDD505-2E9C-101B-9397-08002B2CF9AE}" pid="5" name="server">
    <vt:lpwstr>360.trondelagfylke.no</vt:lpwstr>
  </property>
  <property fmtid="{D5CDD505-2E9C-101B-9397-08002B2CF9AE}" pid="6" name="sipTrackRevision">
    <vt:lpwstr>false</vt:lpwstr>
  </property>
  <property fmtid="{D5CDD505-2E9C-101B-9397-08002B2CF9AE}" pid="7" name="docId">
    <vt:lpwstr>809103</vt:lpwstr>
  </property>
  <property fmtid="{D5CDD505-2E9C-101B-9397-08002B2CF9AE}" pid="8" name="verId">
    <vt:lpwstr>745523</vt:lpwstr>
  </property>
  <property fmtid="{D5CDD505-2E9C-101B-9397-08002B2CF9AE}" pid="9" name="fileVersionId">
    <vt:lpwstr>
    </vt:lpwstr>
  </property>
  <property fmtid="{D5CDD505-2E9C-101B-9397-08002B2CF9AE}" pid="10" name="sourceId">
    <vt:lpwstr>
    </vt:lpwstr>
  </property>
  <property fmtid="{D5CDD505-2E9C-101B-9397-08002B2CF9AE}" pid="11" name="templateId">
    <vt:lpwstr>200002</vt:lpwstr>
  </property>
  <property fmtid="{D5CDD505-2E9C-101B-9397-08002B2CF9AE}" pid="12" name="module">
    <vt:lpwstr>
    </vt:lpwstr>
  </property>
  <property fmtid="{D5CDD505-2E9C-101B-9397-08002B2CF9AE}" pid="13" name="customParams">
    <vt:lpwstr>
    </vt:lpwstr>
  </property>
  <property fmtid="{D5CDD505-2E9C-101B-9397-08002B2CF9AE}" pid="14" name="external">
    <vt:lpwstr>0</vt:lpwstr>
  </property>
  <property fmtid="{D5CDD505-2E9C-101B-9397-08002B2CF9AE}" pid="15" name="ExternalControlledCheckOut">
    <vt:lpwstr>
    </vt:lpwstr>
  </property>
  <property fmtid="{D5CDD505-2E9C-101B-9397-08002B2CF9AE}" pid="16" name="createdBy">
    <vt:lpwstr>Lovise Konstanse Landsem</vt:lpwstr>
  </property>
  <property fmtid="{D5CDD505-2E9C-101B-9397-08002B2CF9AE}" pid="17" name="modifiedBy">
    <vt:lpwstr>Lovise Konstanse Landsem</vt:lpwstr>
  </property>
  <property fmtid="{D5CDD505-2E9C-101B-9397-08002B2CF9AE}" pid="18" name="action">
    <vt:lpwstr>edit</vt:lpwstr>
  </property>
  <property fmtid="{D5CDD505-2E9C-101B-9397-08002B2CF9AE}" pid="19" name="serverName">
    <vt:lpwstr>360.trondelagfylke.no</vt:lpwstr>
  </property>
  <property fmtid="{D5CDD505-2E9C-101B-9397-08002B2CF9AE}" pid="20" name="protocol">
    <vt:lpwstr>on</vt:lpwstr>
  </property>
  <property fmtid="{D5CDD505-2E9C-101B-9397-08002B2CF9AE}" pid="21" name="site">
    <vt:lpwstr>/locator.aspx</vt:lpwstr>
  </property>
  <property fmtid="{D5CDD505-2E9C-101B-9397-08002B2CF9AE}" pid="22" name="externalUser">
    <vt:lpwstr>
    </vt:lpwstr>
  </property>
  <property fmtid="{D5CDD505-2E9C-101B-9397-08002B2CF9AE}" pid="23" name="currentVerId">
    <vt:lpwstr>745523</vt:lpwstr>
  </property>
  <property fmtid="{D5CDD505-2E9C-101B-9397-08002B2CF9AE}" pid="24" name="fileId">
    <vt:lpwstr>1037589</vt:lpwstr>
  </property>
  <property fmtid="{D5CDD505-2E9C-101B-9397-08002B2CF9AE}" pid="25" name="fileName">
    <vt:lpwstr>201938855-1 Fylkesordføreren i Trøndelag ønsker dialog om russefeiringen  1037589_745523_0.DOCX</vt:lpwstr>
  </property>
  <property fmtid="{D5CDD505-2E9C-101B-9397-08002B2CF9AE}" pid="26" name="filePath">
    <vt:lpwstr>\\ARK-VIT-01N1@3000\PersonalLibraries\ansatt\lovla\checked out files\</vt:lpwstr>
  </property>
  <property fmtid="{D5CDD505-2E9C-101B-9397-08002B2CF9AE}" pid="27" name="ShowDummyRecipient">
    <vt:lpwstr>false</vt:lpwstr>
  </property>
  <property fmtid="{D5CDD505-2E9C-101B-9397-08002B2CF9AE}" pid="28" name="Operation">
    <vt:lpwstr>CheckoutFile</vt:lpwstr>
  </property>
</Properties>
</file>